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50"/>
        <w:gridCol w:w="4851"/>
      </w:tblGrid>
      <w:tr w:rsidR="00DA30B7" w:rsidRPr="003467A3" w14:paraId="6A1D09A1" w14:textId="77777777" w:rsidTr="001A2629">
        <w:trPr>
          <w:trHeight w:hRule="exact" w:val="6804"/>
        </w:trPr>
        <w:tc>
          <w:tcPr>
            <w:tcW w:w="9639" w:type="dxa"/>
            <w:gridSpan w:val="2"/>
          </w:tcPr>
          <w:p w14:paraId="5F917407" w14:textId="77777777" w:rsidR="00DA30B7" w:rsidRPr="003467A3" w:rsidRDefault="00DA30B7" w:rsidP="001A2629"/>
        </w:tc>
      </w:tr>
      <w:tr w:rsidR="00DA30B7" w:rsidRPr="003467A3" w14:paraId="1EA5DD90" w14:textId="77777777" w:rsidTr="001A2629">
        <w:trPr>
          <w:trHeight w:hRule="exact" w:val="2778"/>
        </w:trPr>
        <w:tc>
          <w:tcPr>
            <w:tcW w:w="9639" w:type="dxa"/>
            <w:gridSpan w:val="2"/>
            <w:tcMar>
              <w:top w:w="567" w:type="dxa"/>
              <w:bottom w:w="567" w:type="dxa"/>
            </w:tcMar>
            <w:vAlign w:val="center"/>
          </w:tcPr>
          <w:p w14:paraId="77076490" w14:textId="34DE28B4" w:rsidR="00DA30B7" w:rsidRPr="009B3755" w:rsidRDefault="000A0563" w:rsidP="001A2629">
            <w:pPr>
              <w:pStyle w:val="Cover-titel"/>
              <w:rPr>
                <w:caps w:val="0"/>
                <w:szCs w:val="36"/>
              </w:rPr>
            </w:pPr>
            <w:r>
              <w:rPr>
                <w:caps w:val="0"/>
                <w:szCs w:val="36"/>
              </w:rPr>
              <w:t>Case Study</w:t>
            </w:r>
          </w:p>
          <w:p w14:paraId="71A9EAE9" w14:textId="13D3D899" w:rsidR="00DA30B7" w:rsidRPr="009B3755" w:rsidRDefault="000A0563" w:rsidP="001A2629">
            <w:pPr>
              <w:pStyle w:val="Cover-ondertitel"/>
              <w:rPr>
                <w:b w:val="0"/>
                <w:szCs w:val="36"/>
              </w:rPr>
            </w:pPr>
            <w:r>
              <w:rPr>
                <w:b w:val="0"/>
                <w:szCs w:val="36"/>
              </w:rPr>
              <w:t>Linux Project</w:t>
            </w:r>
          </w:p>
        </w:tc>
      </w:tr>
      <w:tr w:rsidR="00DA30B7" w:rsidRPr="00C2233B" w14:paraId="008BFC3B" w14:textId="77777777" w:rsidTr="001A2629">
        <w:trPr>
          <w:trHeight w:val="1134"/>
        </w:trPr>
        <w:tc>
          <w:tcPr>
            <w:tcW w:w="4395" w:type="dxa"/>
            <w:vMerge w:val="restart"/>
            <w:tcMar>
              <w:right w:w="284" w:type="dxa"/>
            </w:tcMar>
            <w:vAlign w:val="bottom"/>
          </w:tcPr>
          <w:p w14:paraId="5C31ACF6" w14:textId="48A46F84" w:rsidR="00DA30B7" w:rsidRPr="0010415C" w:rsidRDefault="000A0563" w:rsidP="001A2629">
            <w:pPr>
              <w:pStyle w:val="Cover-namen"/>
              <w:rPr>
                <w:color w:val="F04C25"/>
                <w:szCs w:val="18"/>
              </w:rPr>
            </w:pPr>
            <w:r w:rsidRPr="000A0563">
              <w:rPr>
                <w:b/>
                <w:bCs/>
                <w:color w:val="F04C25"/>
                <w:szCs w:val="18"/>
              </w:rPr>
              <w:t>Sepp Eyckmans</w:t>
            </w:r>
            <w:r w:rsidR="00DA30B7">
              <w:rPr>
                <w:b/>
                <w:color w:val="F04C25"/>
                <w:szCs w:val="18"/>
              </w:rPr>
              <w:t xml:space="preserve"> </w:t>
            </w:r>
          </w:p>
          <w:p w14:paraId="78C5366D" w14:textId="77777777" w:rsidR="00DA30B7" w:rsidRPr="000B4456" w:rsidRDefault="00DA30B7" w:rsidP="001A2629">
            <w:pPr>
              <w:pStyle w:val="Cover-namen"/>
              <w:rPr>
                <w:szCs w:val="18"/>
              </w:rPr>
            </w:pPr>
          </w:p>
        </w:tc>
        <w:tc>
          <w:tcPr>
            <w:tcW w:w="5244" w:type="dxa"/>
            <w:vAlign w:val="bottom"/>
          </w:tcPr>
          <w:p w14:paraId="40C5E45D" w14:textId="442558FF" w:rsidR="00DA30B7" w:rsidRPr="00C2233B" w:rsidRDefault="004410D5" w:rsidP="001A2629">
            <w:pPr>
              <w:pStyle w:val="Cover-opleiding"/>
              <w:rPr>
                <w:lang w:val="nl-BE"/>
              </w:rPr>
            </w:pPr>
            <w:r>
              <w:rPr>
                <w:lang w:val="nl-BE"/>
              </w:rPr>
              <w:t>Graduaat</w:t>
            </w:r>
            <w:r w:rsidR="00DA30B7" w:rsidRPr="00C2233B">
              <w:rPr>
                <w:lang w:val="nl-BE"/>
              </w:rPr>
              <w:t xml:space="preserve"> in </w:t>
            </w:r>
            <w:r w:rsidR="000A0563">
              <w:rPr>
                <w:lang w:val="nl-BE"/>
              </w:rPr>
              <w:t>Systeem -en Netwerkbeheer</w:t>
            </w:r>
          </w:p>
          <w:p w14:paraId="02D6ABDD" w14:textId="1EF6ACF2" w:rsidR="00DA30B7" w:rsidRPr="00D23087" w:rsidRDefault="00DA30B7" w:rsidP="001A2629">
            <w:pPr>
              <w:pStyle w:val="Cover-afstudeerrichting"/>
            </w:pPr>
          </w:p>
        </w:tc>
      </w:tr>
      <w:tr w:rsidR="00DA30B7" w:rsidRPr="00C2233B" w14:paraId="3DC8753E" w14:textId="77777777" w:rsidTr="001A2629">
        <w:tc>
          <w:tcPr>
            <w:tcW w:w="4395" w:type="dxa"/>
            <w:vMerge/>
          </w:tcPr>
          <w:p w14:paraId="155806BB" w14:textId="77777777" w:rsidR="00DA30B7" w:rsidRPr="00D23087" w:rsidRDefault="00DA30B7" w:rsidP="001A2629"/>
        </w:tc>
        <w:tc>
          <w:tcPr>
            <w:tcW w:w="5244" w:type="dxa"/>
            <w:tcMar>
              <w:top w:w="170" w:type="dxa"/>
              <w:bottom w:w="170" w:type="dxa"/>
            </w:tcMar>
          </w:tcPr>
          <w:p w14:paraId="6D06ED3F" w14:textId="77777777" w:rsidR="00DA30B7" w:rsidRPr="00340E25" w:rsidRDefault="00DA30B7" w:rsidP="001A2629">
            <w:pPr>
              <w:pStyle w:val="Cover-graad"/>
              <w:rPr>
                <w:szCs w:val="18"/>
              </w:rPr>
            </w:pPr>
          </w:p>
        </w:tc>
      </w:tr>
      <w:tr w:rsidR="00DA30B7" w:rsidRPr="00923631" w14:paraId="637D4A1A" w14:textId="77777777" w:rsidTr="001A2629">
        <w:tc>
          <w:tcPr>
            <w:tcW w:w="4395" w:type="dxa"/>
            <w:vMerge/>
          </w:tcPr>
          <w:p w14:paraId="4E469208" w14:textId="77777777" w:rsidR="00DA30B7" w:rsidRPr="003467A3" w:rsidRDefault="00DA30B7" w:rsidP="001A2629"/>
        </w:tc>
        <w:tc>
          <w:tcPr>
            <w:tcW w:w="5244" w:type="dxa"/>
            <w:tcMar>
              <w:top w:w="0" w:type="dxa"/>
              <w:bottom w:w="851" w:type="dxa"/>
            </w:tcMar>
          </w:tcPr>
          <w:p w14:paraId="045D13D4" w14:textId="77777777" w:rsidR="00DA30B7" w:rsidRPr="003467A3" w:rsidRDefault="00DA30B7" w:rsidP="001A2629">
            <w:pPr>
              <w:pStyle w:val="Cover-academiejaarcampus"/>
            </w:pPr>
            <w:r w:rsidRPr="003467A3">
              <w:t xml:space="preserve">Academiejaar </w:t>
            </w:r>
            <w:r>
              <w:t>202</w:t>
            </w:r>
            <w:r w:rsidR="006172D8">
              <w:t>2</w:t>
            </w:r>
            <w:r w:rsidRPr="003467A3">
              <w:t>-20</w:t>
            </w:r>
            <w:r>
              <w:t>2</w:t>
            </w:r>
            <w:r w:rsidR="006172D8">
              <w:t>3</w:t>
            </w:r>
          </w:p>
          <w:p w14:paraId="01CE541B" w14:textId="42965C73" w:rsidR="00DA30B7" w:rsidRPr="003467A3" w:rsidRDefault="00DA30B7" w:rsidP="001A2629">
            <w:pPr>
              <w:pStyle w:val="Cover-academiejaarcampus"/>
            </w:pPr>
            <w:r w:rsidRPr="003467A3">
              <w:t>Campus</w:t>
            </w:r>
            <w:r>
              <w:t xml:space="preserve"> </w:t>
            </w:r>
            <w:r w:rsidR="000A0563">
              <w:t>: Geel</w:t>
            </w:r>
          </w:p>
        </w:tc>
      </w:tr>
    </w:tbl>
    <w:p w14:paraId="5890AD6D" w14:textId="77777777" w:rsidR="00DA30B7" w:rsidRDefault="00DA30B7" w:rsidP="00DA30B7">
      <w:r>
        <w:rPr>
          <w:noProof/>
          <w:lang w:val="nl-NL" w:eastAsia="nl-NL"/>
        </w:rPr>
        <w:drawing>
          <wp:anchor distT="0" distB="0" distL="114300" distR="114300" simplePos="0" relativeHeight="251659264" behindDoc="1" locked="0" layoutInCell="0" allowOverlap="1" wp14:anchorId="1A337E67" wp14:editId="4484FFE6">
            <wp:simplePos x="742950" y="723900"/>
            <wp:positionH relativeFrom="page">
              <wp:align>center</wp:align>
            </wp:positionH>
            <wp:positionV relativeFrom="page">
              <wp:posOffset>0</wp:posOffset>
            </wp:positionV>
            <wp:extent cx="7578090" cy="10715625"/>
            <wp:effectExtent l="19050" t="0" r="3810" b="0"/>
            <wp:wrapNone/>
            <wp:docPr id="2" name="Picture 1" descr="titelblad_voors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lad_voorstel.png"/>
                    <pic:cNvPicPr/>
                  </pic:nvPicPr>
                  <pic:blipFill>
                    <a:blip r:embed="rId12" cstate="print"/>
                    <a:stretch>
                      <a:fillRect/>
                    </a:stretch>
                  </pic:blipFill>
                  <pic:spPr>
                    <a:xfrm>
                      <a:off x="0" y="0"/>
                      <a:ext cx="7578090" cy="10715625"/>
                    </a:xfrm>
                    <a:prstGeom prst="rect">
                      <a:avLst/>
                    </a:prstGeom>
                  </pic:spPr>
                </pic:pic>
              </a:graphicData>
            </a:graphic>
          </wp:anchor>
        </w:drawing>
      </w:r>
    </w:p>
    <w:p w14:paraId="415A013E" w14:textId="77777777" w:rsidR="00DA30B7" w:rsidRDefault="00DA30B7" w:rsidP="00CB02C4">
      <w:pPr>
        <w:pStyle w:val="Kopzondernummer"/>
        <w:sectPr w:rsidR="00DA30B7" w:rsidSect="007755B1">
          <w:headerReference w:type="even" r:id="rId13"/>
          <w:headerReference w:type="default" r:id="rId14"/>
          <w:footerReference w:type="default" r:id="rId15"/>
          <w:headerReference w:type="first" r:id="rId16"/>
          <w:footerReference w:type="first" r:id="rId17"/>
          <w:type w:val="continuous"/>
          <w:pgSz w:w="11906" w:h="16838" w:code="9"/>
          <w:pgMar w:top="1134" w:right="1134" w:bottom="1134" w:left="1871" w:header="709" w:footer="709" w:gutter="0"/>
          <w:pgNumType w:start="2"/>
          <w:cols w:space="708"/>
          <w:docGrid w:linePitch="360"/>
        </w:sectPr>
      </w:pPr>
    </w:p>
    <w:p w14:paraId="34EE8EC7" w14:textId="77777777" w:rsidR="002A0152" w:rsidRDefault="000054A8" w:rsidP="00CB02C4">
      <w:pPr>
        <w:pStyle w:val="Kopzondernummer"/>
      </w:pPr>
      <w:bookmarkStart w:id="0" w:name="_Toc136373758"/>
      <w:r>
        <w:lastRenderedPageBreak/>
        <w:t>Vo</w:t>
      </w:r>
      <w:r w:rsidR="002E351F">
        <w:t>orwoord</w:t>
      </w:r>
      <w:bookmarkEnd w:id="0"/>
    </w:p>
    <w:p w14:paraId="6EEA5B5E" w14:textId="7CD03F65" w:rsidR="00993428" w:rsidRDefault="00993428" w:rsidP="007755B1">
      <w:r>
        <w:br/>
        <w:t>Dit is een case study voor het vak Linux. In dit document zal ik het hebben over bepaalde software. Wat zijn de voordelen, nadelen, mogelijke problemen</w:t>
      </w:r>
      <w:r w:rsidR="006A6BF1">
        <w:t xml:space="preserve"> van deze software</w:t>
      </w:r>
      <w:r>
        <w:t xml:space="preserve"> en ook algemen</w:t>
      </w:r>
      <w:r w:rsidR="006A6BF1">
        <w:t>e</w:t>
      </w:r>
      <w:r>
        <w:t xml:space="preserve"> info erover. Hierna zal ik de setup procedure uitlegge</w:t>
      </w:r>
      <w:r w:rsidR="000D2A54">
        <w:t>n, zodat andere mensen deze software</w:t>
      </w:r>
      <w:r w:rsidR="0006474D">
        <w:t xml:space="preserve"> gemakkelijk kunnen toepassen</w:t>
      </w:r>
      <w:r w:rsidR="000D2A54">
        <w:t>.</w:t>
      </w:r>
      <w:r>
        <w:t xml:space="preserve"> </w:t>
      </w:r>
    </w:p>
    <w:p w14:paraId="6B38D252" w14:textId="54A8E873" w:rsidR="00993428" w:rsidRDefault="00993428" w:rsidP="007755B1">
      <w:pPr>
        <w:sectPr w:rsidR="00993428" w:rsidSect="00DA30B7">
          <w:pgSz w:w="11906" w:h="16838" w:code="9"/>
          <w:pgMar w:top="1134" w:right="1134" w:bottom="1134" w:left="1871" w:header="709" w:footer="709" w:gutter="0"/>
          <w:pgNumType w:start="2"/>
          <w:cols w:space="708"/>
          <w:docGrid w:linePitch="360"/>
        </w:sectPr>
      </w:pPr>
    </w:p>
    <w:p w14:paraId="2EE3AC4D" w14:textId="77777777" w:rsidR="002E351F" w:rsidRDefault="000C60C8" w:rsidP="00CB02C4">
      <w:pPr>
        <w:pStyle w:val="Kopzondernummer"/>
      </w:pPr>
      <w:bookmarkStart w:id="1" w:name="_Toc136373759"/>
      <w:r>
        <w:lastRenderedPageBreak/>
        <w:t>Inhoudsopgave</w:t>
      </w:r>
      <w:bookmarkEnd w:id="1"/>
    </w:p>
    <w:p w14:paraId="6C016693" w14:textId="7DC913C2" w:rsidR="00785696" w:rsidRDefault="007C498C">
      <w:pPr>
        <w:pStyle w:val="TOC1"/>
        <w:rPr>
          <w:rFonts w:asciiTheme="minorHAnsi" w:eastAsiaTheme="minorEastAsia" w:hAnsiTheme="minorHAnsi" w:cstheme="minorBidi"/>
          <w:b w:val="0"/>
          <w:bCs w:val="0"/>
          <w:caps w:val="0"/>
          <w:noProof/>
          <w:sz w:val="22"/>
          <w:szCs w:val="22"/>
          <w:lang w:val="en-US" w:eastAsia="en-US"/>
        </w:rPr>
      </w:pPr>
      <w:r>
        <w:fldChar w:fldCharType="begin"/>
      </w:r>
      <w:r w:rsidR="00153653">
        <w:instrText xml:space="preserve"> TOC \o "1-4" \h \z \u </w:instrText>
      </w:r>
      <w:r>
        <w:fldChar w:fldCharType="separate"/>
      </w:r>
      <w:hyperlink w:anchor="_Toc136373758" w:history="1">
        <w:r w:rsidR="00785696" w:rsidRPr="00936DCB">
          <w:rPr>
            <w:rStyle w:val="Hyperlink"/>
            <w:noProof/>
          </w:rPr>
          <w:t>Voorwoord</w:t>
        </w:r>
        <w:r w:rsidR="00785696">
          <w:rPr>
            <w:noProof/>
            <w:webHidden/>
          </w:rPr>
          <w:tab/>
        </w:r>
        <w:r w:rsidR="00785696">
          <w:rPr>
            <w:noProof/>
            <w:webHidden/>
          </w:rPr>
          <w:fldChar w:fldCharType="begin"/>
        </w:r>
        <w:r w:rsidR="00785696">
          <w:rPr>
            <w:noProof/>
            <w:webHidden/>
          </w:rPr>
          <w:instrText xml:space="preserve"> PAGEREF _Toc136373758 \h </w:instrText>
        </w:r>
        <w:r w:rsidR="00785696">
          <w:rPr>
            <w:noProof/>
            <w:webHidden/>
          </w:rPr>
        </w:r>
        <w:r w:rsidR="00785696">
          <w:rPr>
            <w:noProof/>
            <w:webHidden/>
          </w:rPr>
          <w:fldChar w:fldCharType="separate"/>
        </w:r>
        <w:r w:rsidR="00785696">
          <w:rPr>
            <w:noProof/>
            <w:webHidden/>
          </w:rPr>
          <w:t>2</w:t>
        </w:r>
        <w:r w:rsidR="00785696">
          <w:rPr>
            <w:noProof/>
            <w:webHidden/>
          </w:rPr>
          <w:fldChar w:fldCharType="end"/>
        </w:r>
      </w:hyperlink>
    </w:p>
    <w:p w14:paraId="0CC8F9A9" w14:textId="31A683FF"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59" w:history="1">
        <w:r w:rsidR="00785696" w:rsidRPr="00936DCB">
          <w:rPr>
            <w:rStyle w:val="Hyperlink"/>
            <w:noProof/>
          </w:rPr>
          <w:t>Inhoudsopgave</w:t>
        </w:r>
        <w:r w:rsidR="00785696">
          <w:rPr>
            <w:noProof/>
            <w:webHidden/>
          </w:rPr>
          <w:tab/>
        </w:r>
        <w:r w:rsidR="00785696">
          <w:rPr>
            <w:noProof/>
            <w:webHidden/>
          </w:rPr>
          <w:fldChar w:fldCharType="begin"/>
        </w:r>
        <w:r w:rsidR="00785696">
          <w:rPr>
            <w:noProof/>
            <w:webHidden/>
          </w:rPr>
          <w:instrText xml:space="preserve"> PAGEREF _Toc136373759 \h </w:instrText>
        </w:r>
        <w:r w:rsidR="00785696">
          <w:rPr>
            <w:noProof/>
            <w:webHidden/>
          </w:rPr>
        </w:r>
        <w:r w:rsidR="00785696">
          <w:rPr>
            <w:noProof/>
            <w:webHidden/>
          </w:rPr>
          <w:fldChar w:fldCharType="separate"/>
        </w:r>
        <w:r w:rsidR="00785696">
          <w:rPr>
            <w:noProof/>
            <w:webHidden/>
          </w:rPr>
          <w:t>3</w:t>
        </w:r>
        <w:r w:rsidR="00785696">
          <w:rPr>
            <w:noProof/>
            <w:webHidden/>
          </w:rPr>
          <w:fldChar w:fldCharType="end"/>
        </w:r>
      </w:hyperlink>
    </w:p>
    <w:p w14:paraId="151E7D5F" w14:textId="273726C9"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0" w:history="1">
        <w:r w:rsidR="00785696" w:rsidRPr="00936DCB">
          <w:rPr>
            <w:rStyle w:val="Hyperlink"/>
            <w:noProof/>
          </w:rPr>
          <w:t>Inleiding</w:t>
        </w:r>
        <w:r w:rsidR="00785696">
          <w:rPr>
            <w:noProof/>
            <w:webHidden/>
          </w:rPr>
          <w:tab/>
        </w:r>
        <w:r w:rsidR="00785696">
          <w:rPr>
            <w:noProof/>
            <w:webHidden/>
          </w:rPr>
          <w:fldChar w:fldCharType="begin"/>
        </w:r>
        <w:r w:rsidR="00785696">
          <w:rPr>
            <w:noProof/>
            <w:webHidden/>
          </w:rPr>
          <w:instrText xml:space="preserve"> PAGEREF _Toc136373760 \h </w:instrText>
        </w:r>
        <w:r w:rsidR="00785696">
          <w:rPr>
            <w:noProof/>
            <w:webHidden/>
          </w:rPr>
        </w:r>
        <w:r w:rsidR="00785696">
          <w:rPr>
            <w:noProof/>
            <w:webHidden/>
          </w:rPr>
          <w:fldChar w:fldCharType="separate"/>
        </w:r>
        <w:r w:rsidR="00785696">
          <w:rPr>
            <w:noProof/>
            <w:webHidden/>
          </w:rPr>
          <w:t>4</w:t>
        </w:r>
        <w:r w:rsidR="00785696">
          <w:rPr>
            <w:noProof/>
            <w:webHidden/>
          </w:rPr>
          <w:fldChar w:fldCharType="end"/>
        </w:r>
      </w:hyperlink>
    </w:p>
    <w:p w14:paraId="4DBC6919" w14:textId="3D698D47"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1" w:history="1">
        <w:r w:rsidR="00785696" w:rsidRPr="00936DCB">
          <w:rPr>
            <w:rStyle w:val="Hyperlink"/>
            <w:noProof/>
          </w:rPr>
          <w:t>1</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Algemene info</w:t>
        </w:r>
        <w:r w:rsidR="00785696">
          <w:rPr>
            <w:noProof/>
            <w:webHidden/>
          </w:rPr>
          <w:tab/>
        </w:r>
        <w:r w:rsidR="00785696">
          <w:rPr>
            <w:noProof/>
            <w:webHidden/>
          </w:rPr>
          <w:fldChar w:fldCharType="begin"/>
        </w:r>
        <w:r w:rsidR="00785696">
          <w:rPr>
            <w:noProof/>
            <w:webHidden/>
          </w:rPr>
          <w:instrText xml:space="preserve"> PAGEREF _Toc136373761 \h </w:instrText>
        </w:r>
        <w:r w:rsidR="00785696">
          <w:rPr>
            <w:noProof/>
            <w:webHidden/>
          </w:rPr>
        </w:r>
        <w:r w:rsidR="00785696">
          <w:rPr>
            <w:noProof/>
            <w:webHidden/>
          </w:rPr>
          <w:fldChar w:fldCharType="separate"/>
        </w:r>
        <w:r w:rsidR="00785696">
          <w:rPr>
            <w:noProof/>
            <w:webHidden/>
          </w:rPr>
          <w:t>5</w:t>
        </w:r>
        <w:r w:rsidR="00785696">
          <w:rPr>
            <w:noProof/>
            <w:webHidden/>
          </w:rPr>
          <w:fldChar w:fldCharType="end"/>
        </w:r>
      </w:hyperlink>
    </w:p>
    <w:p w14:paraId="5018B7C7" w14:textId="7F8D5E16"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2" w:history="1">
        <w:r w:rsidR="00785696" w:rsidRPr="00936DCB">
          <w:rPr>
            <w:rStyle w:val="Hyperlink"/>
            <w:noProof/>
          </w:rPr>
          <w:t>2</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DNS</w:t>
        </w:r>
        <w:r w:rsidR="00785696">
          <w:rPr>
            <w:noProof/>
            <w:webHidden/>
          </w:rPr>
          <w:tab/>
        </w:r>
        <w:r w:rsidR="00785696">
          <w:rPr>
            <w:noProof/>
            <w:webHidden/>
          </w:rPr>
          <w:fldChar w:fldCharType="begin"/>
        </w:r>
        <w:r w:rsidR="00785696">
          <w:rPr>
            <w:noProof/>
            <w:webHidden/>
          </w:rPr>
          <w:instrText xml:space="preserve"> PAGEREF _Toc136373762 \h </w:instrText>
        </w:r>
        <w:r w:rsidR="00785696">
          <w:rPr>
            <w:noProof/>
            <w:webHidden/>
          </w:rPr>
        </w:r>
        <w:r w:rsidR="00785696">
          <w:rPr>
            <w:noProof/>
            <w:webHidden/>
          </w:rPr>
          <w:fldChar w:fldCharType="separate"/>
        </w:r>
        <w:r w:rsidR="00785696">
          <w:rPr>
            <w:noProof/>
            <w:webHidden/>
          </w:rPr>
          <w:t>10</w:t>
        </w:r>
        <w:r w:rsidR="00785696">
          <w:rPr>
            <w:noProof/>
            <w:webHidden/>
          </w:rPr>
          <w:fldChar w:fldCharType="end"/>
        </w:r>
      </w:hyperlink>
    </w:p>
    <w:p w14:paraId="5F4F2302" w14:textId="514513E0"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3" w:history="1">
        <w:r w:rsidR="00785696" w:rsidRPr="00936DCB">
          <w:rPr>
            <w:rStyle w:val="Hyperlink"/>
            <w:noProof/>
          </w:rPr>
          <w:t>3</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NGINX</w:t>
        </w:r>
        <w:r w:rsidR="00785696">
          <w:rPr>
            <w:noProof/>
            <w:webHidden/>
          </w:rPr>
          <w:tab/>
        </w:r>
        <w:r w:rsidR="00785696">
          <w:rPr>
            <w:noProof/>
            <w:webHidden/>
          </w:rPr>
          <w:fldChar w:fldCharType="begin"/>
        </w:r>
        <w:r w:rsidR="00785696">
          <w:rPr>
            <w:noProof/>
            <w:webHidden/>
          </w:rPr>
          <w:instrText xml:space="preserve"> PAGEREF _Toc136373763 \h </w:instrText>
        </w:r>
        <w:r w:rsidR="00785696">
          <w:rPr>
            <w:noProof/>
            <w:webHidden/>
          </w:rPr>
        </w:r>
        <w:r w:rsidR="00785696">
          <w:rPr>
            <w:noProof/>
            <w:webHidden/>
          </w:rPr>
          <w:fldChar w:fldCharType="separate"/>
        </w:r>
        <w:r w:rsidR="00785696">
          <w:rPr>
            <w:noProof/>
            <w:webHidden/>
          </w:rPr>
          <w:t>13</w:t>
        </w:r>
        <w:r w:rsidR="00785696">
          <w:rPr>
            <w:noProof/>
            <w:webHidden/>
          </w:rPr>
          <w:fldChar w:fldCharType="end"/>
        </w:r>
      </w:hyperlink>
    </w:p>
    <w:p w14:paraId="79FEFC22" w14:textId="5DBE7A69"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4" w:history="1">
        <w:r w:rsidR="00785696" w:rsidRPr="00936DCB">
          <w:rPr>
            <w:rStyle w:val="Hyperlink"/>
            <w:noProof/>
          </w:rPr>
          <w:t>4</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SSL certificaat</w:t>
        </w:r>
        <w:r w:rsidR="00785696">
          <w:rPr>
            <w:noProof/>
            <w:webHidden/>
          </w:rPr>
          <w:tab/>
        </w:r>
        <w:r w:rsidR="00785696">
          <w:rPr>
            <w:noProof/>
            <w:webHidden/>
          </w:rPr>
          <w:fldChar w:fldCharType="begin"/>
        </w:r>
        <w:r w:rsidR="00785696">
          <w:rPr>
            <w:noProof/>
            <w:webHidden/>
          </w:rPr>
          <w:instrText xml:space="preserve"> PAGEREF _Toc136373764 \h </w:instrText>
        </w:r>
        <w:r w:rsidR="00785696">
          <w:rPr>
            <w:noProof/>
            <w:webHidden/>
          </w:rPr>
        </w:r>
        <w:r w:rsidR="00785696">
          <w:rPr>
            <w:noProof/>
            <w:webHidden/>
          </w:rPr>
          <w:fldChar w:fldCharType="separate"/>
        </w:r>
        <w:r w:rsidR="00785696">
          <w:rPr>
            <w:noProof/>
            <w:webHidden/>
          </w:rPr>
          <w:t>15</w:t>
        </w:r>
        <w:r w:rsidR="00785696">
          <w:rPr>
            <w:noProof/>
            <w:webHidden/>
          </w:rPr>
          <w:fldChar w:fldCharType="end"/>
        </w:r>
      </w:hyperlink>
    </w:p>
    <w:p w14:paraId="461BA095" w14:textId="574F4E41"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5" w:history="1">
        <w:r w:rsidR="00785696" w:rsidRPr="00936DCB">
          <w:rPr>
            <w:rStyle w:val="Hyperlink"/>
            <w:noProof/>
          </w:rPr>
          <w:t>5</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HTTPS</w:t>
        </w:r>
        <w:r w:rsidR="00785696">
          <w:rPr>
            <w:noProof/>
            <w:webHidden/>
          </w:rPr>
          <w:tab/>
        </w:r>
        <w:r w:rsidR="00785696">
          <w:rPr>
            <w:noProof/>
            <w:webHidden/>
          </w:rPr>
          <w:fldChar w:fldCharType="begin"/>
        </w:r>
        <w:r w:rsidR="00785696">
          <w:rPr>
            <w:noProof/>
            <w:webHidden/>
          </w:rPr>
          <w:instrText xml:space="preserve"> PAGEREF _Toc136373765 \h </w:instrText>
        </w:r>
        <w:r w:rsidR="00785696">
          <w:rPr>
            <w:noProof/>
            <w:webHidden/>
          </w:rPr>
        </w:r>
        <w:r w:rsidR="00785696">
          <w:rPr>
            <w:noProof/>
            <w:webHidden/>
          </w:rPr>
          <w:fldChar w:fldCharType="separate"/>
        </w:r>
        <w:r w:rsidR="00785696">
          <w:rPr>
            <w:noProof/>
            <w:webHidden/>
          </w:rPr>
          <w:t>16</w:t>
        </w:r>
        <w:r w:rsidR="00785696">
          <w:rPr>
            <w:noProof/>
            <w:webHidden/>
          </w:rPr>
          <w:fldChar w:fldCharType="end"/>
        </w:r>
      </w:hyperlink>
    </w:p>
    <w:p w14:paraId="2CEC5443" w14:textId="2F013420"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6" w:history="1">
        <w:r w:rsidR="00785696" w:rsidRPr="00936DCB">
          <w:rPr>
            <w:rStyle w:val="Hyperlink"/>
            <w:noProof/>
          </w:rPr>
          <w:t>6</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MariaDB</w:t>
        </w:r>
        <w:r w:rsidR="00785696">
          <w:rPr>
            <w:noProof/>
            <w:webHidden/>
          </w:rPr>
          <w:tab/>
        </w:r>
        <w:r w:rsidR="00785696">
          <w:rPr>
            <w:noProof/>
            <w:webHidden/>
          </w:rPr>
          <w:fldChar w:fldCharType="begin"/>
        </w:r>
        <w:r w:rsidR="00785696">
          <w:rPr>
            <w:noProof/>
            <w:webHidden/>
          </w:rPr>
          <w:instrText xml:space="preserve"> PAGEREF _Toc136373766 \h </w:instrText>
        </w:r>
        <w:r w:rsidR="00785696">
          <w:rPr>
            <w:noProof/>
            <w:webHidden/>
          </w:rPr>
        </w:r>
        <w:r w:rsidR="00785696">
          <w:rPr>
            <w:noProof/>
            <w:webHidden/>
          </w:rPr>
          <w:fldChar w:fldCharType="separate"/>
        </w:r>
        <w:r w:rsidR="00785696">
          <w:rPr>
            <w:noProof/>
            <w:webHidden/>
          </w:rPr>
          <w:t>18</w:t>
        </w:r>
        <w:r w:rsidR="00785696">
          <w:rPr>
            <w:noProof/>
            <w:webHidden/>
          </w:rPr>
          <w:fldChar w:fldCharType="end"/>
        </w:r>
      </w:hyperlink>
    </w:p>
    <w:p w14:paraId="016969E8" w14:textId="0826AA53"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7" w:history="1">
        <w:r w:rsidR="00785696" w:rsidRPr="00936DCB">
          <w:rPr>
            <w:rStyle w:val="Hyperlink"/>
            <w:noProof/>
          </w:rPr>
          <w:t>7</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PHP</w:t>
        </w:r>
        <w:r w:rsidR="00785696">
          <w:rPr>
            <w:noProof/>
            <w:webHidden/>
          </w:rPr>
          <w:tab/>
        </w:r>
        <w:r w:rsidR="00785696">
          <w:rPr>
            <w:noProof/>
            <w:webHidden/>
          </w:rPr>
          <w:fldChar w:fldCharType="begin"/>
        </w:r>
        <w:r w:rsidR="00785696">
          <w:rPr>
            <w:noProof/>
            <w:webHidden/>
          </w:rPr>
          <w:instrText xml:space="preserve"> PAGEREF _Toc136373767 \h </w:instrText>
        </w:r>
        <w:r w:rsidR="00785696">
          <w:rPr>
            <w:noProof/>
            <w:webHidden/>
          </w:rPr>
        </w:r>
        <w:r w:rsidR="00785696">
          <w:rPr>
            <w:noProof/>
            <w:webHidden/>
          </w:rPr>
          <w:fldChar w:fldCharType="separate"/>
        </w:r>
        <w:r w:rsidR="00785696">
          <w:rPr>
            <w:noProof/>
            <w:webHidden/>
          </w:rPr>
          <w:t>21</w:t>
        </w:r>
        <w:r w:rsidR="00785696">
          <w:rPr>
            <w:noProof/>
            <w:webHidden/>
          </w:rPr>
          <w:fldChar w:fldCharType="end"/>
        </w:r>
      </w:hyperlink>
    </w:p>
    <w:p w14:paraId="44109B69" w14:textId="022A74FA"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8" w:history="1">
        <w:r w:rsidR="00785696" w:rsidRPr="00936DCB">
          <w:rPr>
            <w:rStyle w:val="Hyperlink"/>
            <w:noProof/>
          </w:rPr>
          <w:t>8</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Nextcloud</w:t>
        </w:r>
        <w:r w:rsidR="00785696">
          <w:rPr>
            <w:noProof/>
            <w:webHidden/>
          </w:rPr>
          <w:tab/>
        </w:r>
        <w:r w:rsidR="00785696">
          <w:rPr>
            <w:noProof/>
            <w:webHidden/>
          </w:rPr>
          <w:fldChar w:fldCharType="begin"/>
        </w:r>
        <w:r w:rsidR="00785696">
          <w:rPr>
            <w:noProof/>
            <w:webHidden/>
          </w:rPr>
          <w:instrText xml:space="preserve"> PAGEREF _Toc136373768 \h </w:instrText>
        </w:r>
        <w:r w:rsidR="00785696">
          <w:rPr>
            <w:noProof/>
            <w:webHidden/>
          </w:rPr>
        </w:r>
        <w:r w:rsidR="00785696">
          <w:rPr>
            <w:noProof/>
            <w:webHidden/>
          </w:rPr>
          <w:fldChar w:fldCharType="separate"/>
        </w:r>
        <w:r w:rsidR="00785696">
          <w:rPr>
            <w:noProof/>
            <w:webHidden/>
          </w:rPr>
          <w:t>22</w:t>
        </w:r>
        <w:r w:rsidR="00785696">
          <w:rPr>
            <w:noProof/>
            <w:webHidden/>
          </w:rPr>
          <w:fldChar w:fldCharType="end"/>
        </w:r>
      </w:hyperlink>
    </w:p>
    <w:p w14:paraId="4C26D27A" w14:textId="024E942C"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69" w:history="1">
        <w:r w:rsidR="00785696" w:rsidRPr="00936DCB">
          <w:rPr>
            <w:rStyle w:val="Hyperlink"/>
            <w:noProof/>
          </w:rPr>
          <w:t>9</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Rocket.chat</w:t>
        </w:r>
        <w:r w:rsidR="00785696">
          <w:rPr>
            <w:noProof/>
            <w:webHidden/>
          </w:rPr>
          <w:tab/>
        </w:r>
        <w:r w:rsidR="00785696">
          <w:rPr>
            <w:noProof/>
            <w:webHidden/>
          </w:rPr>
          <w:fldChar w:fldCharType="begin"/>
        </w:r>
        <w:r w:rsidR="00785696">
          <w:rPr>
            <w:noProof/>
            <w:webHidden/>
          </w:rPr>
          <w:instrText xml:space="preserve"> PAGEREF _Toc136373769 \h </w:instrText>
        </w:r>
        <w:r w:rsidR="00785696">
          <w:rPr>
            <w:noProof/>
            <w:webHidden/>
          </w:rPr>
        </w:r>
        <w:r w:rsidR="00785696">
          <w:rPr>
            <w:noProof/>
            <w:webHidden/>
          </w:rPr>
          <w:fldChar w:fldCharType="separate"/>
        </w:r>
        <w:r w:rsidR="00785696">
          <w:rPr>
            <w:noProof/>
            <w:webHidden/>
          </w:rPr>
          <w:t>28</w:t>
        </w:r>
        <w:r w:rsidR="00785696">
          <w:rPr>
            <w:noProof/>
            <w:webHidden/>
          </w:rPr>
          <w:fldChar w:fldCharType="end"/>
        </w:r>
      </w:hyperlink>
    </w:p>
    <w:p w14:paraId="086574A1" w14:textId="7E84BDF3"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70" w:history="1">
        <w:r w:rsidR="00785696" w:rsidRPr="00936DCB">
          <w:rPr>
            <w:rStyle w:val="Hyperlink"/>
            <w:noProof/>
          </w:rPr>
          <w:t>10</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Zabbix</w:t>
        </w:r>
        <w:r w:rsidR="00785696">
          <w:rPr>
            <w:noProof/>
            <w:webHidden/>
          </w:rPr>
          <w:tab/>
        </w:r>
        <w:r w:rsidR="00785696">
          <w:rPr>
            <w:noProof/>
            <w:webHidden/>
          </w:rPr>
          <w:fldChar w:fldCharType="begin"/>
        </w:r>
        <w:r w:rsidR="00785696">
          <w:rPr>
            <w:noProof/>
            <w:webHidden/>
          </w:rPr>
          <w:instrText xml:space="preserve"> PAGEREF _Toc136373770 \h </w:instrText>
        </w:r>
        <w:r w:rsidR="00785696">
          <w:rPr>
            <w:noProof/>
            <w:webHidden/>
          </w:rPr>
        </w:r>
        <w:r w:rsidR="00785696">
          <w:rPr>
            <w:noProof/>
            <w:webHidden/>
          </w:rPr>
          <w:fldChar w:fldCharType="separate"/>
        </w:r>
        <w:r w:rsidR="00785696">
          <w:rPr>
            <w:noProof/>
            <w:webHidden/>
          </w:rPr>
          <w:t>35</w:t>
        </w:r>
        <w:r w:rsidR="00785696">
          <w:rPr>
            <w:noProof/>
            <w:webHidden/>
          </w:rPr>
          <w:fldChar w:fldCharType="end"/>
        </w:r>
      </w:hyperlink>
    </w:p>
    <w:p w14:paraId="373803F4" w14:textId="2719D732" w:rsidR="00785696" w:rsidRDefault="00A274AF">
      <w:pPr>
        <w:pStyle w:val="TOC2"/>
        <w:rPr>
          <w:rFonts w:asciiTheme="minorHAnsi" w:eastAsiaTheme="minorEastAsia" w:hAnsiTheme="minorHAnsi" w:cstheme="minorBidi"/>
          <w:b w:val="0"/>
          <w:bCs w:val="0"/>
          <w:sz w:val="22"/>
          <w:szCs w:val="22"/>
          <w:lang w:val="en-US" w:eastAsia="en-US"/>
        </w:rPr>
      </w:pPr>
      <w:hyperlink w:anchor="_Toc136373771" w:history="1">
        <w:r w:rsidR="00785696" w:rsidRPr="00936DCB">
          <w:rPr>
            <w:rStyle w:val="Hyperlink"/>
            <w:lang w:val="nl-NL"/>
          </w:rPr>
          <w:t>10.1</w:t>
        </w:r>
        <w:r w:rsidR="00785696">
          <w:rPr>
            <w:rFonts w:asciiTheme="minorHAnsi" w:eastAsiaTheme="minorEastAsia" w:hAnsiTheme="minorHAnsi" w:cstheme="minorBidi"/>
            <w:b w:val="0"/>
            <w:bCs w:val="0"/>
            <w:sz w:val="22"/>
            <w:szCs w:val="22"/>
            <w:lang w:val="en-US" w:eastAsia="en-US"/>
          </w:rPr>
          <w:tab/>
        </w:r>
        <w:r w:rsidR="00785696" w:rsidRPr="00936DCB">
          <w:rPr>
            <w:rStyle w:val="Hyperlink"/>
            <w:lang w:val="nl-NL"/>
          </w:rPr>
          <w:t>Zabbix agent (Zabbix client) op server 1</w:t>
        </w:r>
        <w:r w:rsidR="00785696">
          <w:rPr>
            <w:webHidden/>
          </w:rPr>
          <w:tab/>
        </w:r>
        <w:r w:rsidR="00785696">
          <w:rPr>
            <w:webHidden/>
          </w:rPr>
          <w:fldChar w:fldCharType="begin"/>
        </w:r>
        <w:r w:rsidR="00785696">
          <w:rPr>
            <w:webHidden/>
          </w:rPr>
          <w:instrText xml:space="preserve"> PAGEREF _Toc136373771 \h </w:instrText>
        </w:r>
        <w:r w:rsidR="00785696">
          <w:rPr>
            <w:webHidden/>
          </w:rPr>
        </w:r>
        <w:r w:rsidR="00785696">
          <w:rPr>
            <w:webHidden/>
          </w:rPr>
          <w:fldChar w:fldCharType="separate"/>
        </w:r>
        <w:r w:rsidR="00785696">
          <w:rPr>
            <w:webHidden/>
          </w:rPr>
          <w:t>35</w:t>
        </w:r>
        <w:r w:rsidR="00785696">
          <w:rPr>
            <w:webHidden/>
          </w:rPr>
          <w:fldChar w:fldCharType="end"/>
        </w:r>
      </w:hyperlink>
    </w:p>
    <w:p w14:paraId="7AFC7BB5" w14:textId="469162F1" w:rsidR="00785696" w:rsidRDefault="00A274AF">
      <w:pPr>
        <w:pStyle w:val="TOC2"/>
        <w:rPr>
          <w:rFonts w:asciiTheme="minorHAnsi" w:eastAsiaTheme="minorEastAsia" w:hAnsiTheme="minorHAnsi" w:cstheme="minorBidi"/>
          <w:b w:val="0"/>
          <w:bCs w:val="0"/>
          <w:sz w:val="22"/>
          <w:szCs w:val="22"/>
          <w:lang w:val="en-US" w:eastAsia="en-US"/>
        </w:rPr>
      </w:pPr>
      <w:hyperlink w:anchor="_Toc136373772" w:history="1">
        <w:r w:rsidR="00785696" w:rsidRPr="00936DCB">
          <w:rPr>
            <w:rStyle w:val="Hyperlink"/>
            <w:lang w:val="nl-NL"/>
          </w:rPr>
          <w:t>10.2</w:t>
        </w:r>
        <w:r w:rsidR="00785696">
          <w:rPr>
            <w:rFonts w:asciiTheme="minorHAnsi" w:eastAsiaTheme="minorEastAsia" w:hAnsiTheme="minorHAnsi" w:cstheme="minorBidi"/>
            <w:b w:val="0"/>
            <w:bCs w:val="0"/>
            <w:sz w:val="22"/>
            <w:szCs w:val="22"/>
            <w:lang w:val="en-US" w:eastAsia="en-US"/>
          </w:rPr>
          <w:tab/>
        </w:r>
        <w:r w:rsidR="00785696" w:rsidRPr="00936DCB">
          <w:rPr>
            <w:rStyle w:val="Hyperlink"/>
            <w:lang w:val="nl-NL"/>
          </w:rPr>
          <w:t>Zabbix Server op server 2</w:t>
        </w:r>
        <w:r w:rsidR="00785696">
          <w:rPr>
            <w:webHidden/>
          </w:rPr>
          <w:tab/>
        </w:r>
        <w:r w:rsidR="00785696">
          <w:rPr>
            <w:webHidden/>
          </w:rPr>
          <w:fldChar w:fldCharType="begin"/>
        </w:r>
        <w:r w:rsidR="00785696">
          <w:rPr>
            <w:webHidden/>
          </w:rPr>
          <w:instrText xml:space="preserve"> PAGEREF _Toc136373772 \h </w:instrText>
        </w:r>
        <w:r w:rsidR="00785696">
          <w:rPr>
            <w:webHidden/>
          </w:rPr>
        </w:r>
        <w:r w:rsidR="00785696">
          <w:rPr>
            <w:webHidden/>
          </w:rPr>
          <w:fldChar w:fldCharType="separate"/>
        </w:r>
        <w:r w:rsidR="00785696">
          <w:rPr>
            <w:webHidden/>
          </w:rPr>
          <w:t>37</w:t>
        </w:r>
        <w:r w:rsidR="00785696">
          <w:rPr>
            <w:webHidden/>
          </w:rPr>
          <w:fldChar w:fldCharType="end"/>
        </w:r>
      </w:hyperlink>
    </w:p>
    <w:p w14:paraId="4322C750" w14:textId="3CD8D822"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73" w:history="1">
        <w:r w:rsidR="00785696" w:rsidRPr="00936DCB">
          <w:rPr>
            <w:rStyle w:val="Hyperlink"/>
            <w:noProof/>
          </w:rPr>
          <w:t>11</w:t>
        </w:r>
        <w:r w:rsidR="00785696">
          <w:rPr>
            <w:rFonts w:asciiTheme="minorHAnsi" w:eastAsiaTheme="minorEastAsia" w:hAnsiTheme="minorHAnsi" w:cstheme="minorBidi"/>
            <w:b w:val="0"/>
            <w:bCs w:val="0"/>
            <w:caps w:val="0"/>
            <w:noProof/>
            <w:sz w:val="22"/>
            <w:szCs w:val="22"/>
            <w:lang w:val="en-US" w:eastAsia="en-US"/>
          </w:rPr>
          <w:tab/>
        </w:r>
        <w:r w:rsidR="00785696" w:rsidRPr="00936DCB">
          <w:rPr>
            <w:rStyle w:val="Hyperlink"/>
            <w:noProof/>
          </w:rPr>
          <w:t>Rsync</w:t>
        </w:r>
        <w:r w:rsidR="00785696">
          <w:rPr>
            <w:noProof/>
            <w:webHidden/>
          </w:rPr>
          <w:tab/>
        </w:r>
        <w:r w:rsidR="00785696">
          <w:rPr>
            <w:noProof/>
            <w:webHidden/>
          </w:rPr>
          <w:fldChar w:fldCharType="begin"/>
        </w:r>
        <w:r w:rsidR="00785696">
          <w:rPr>
            <w:noProof/>
            <w:webHidden/>
          </w:rPr>
          <w:instrText xml:space="preserve"> PAGEREF _Toc136373773 \h </w:instrText>
        </w:r>
        <w:r w:rsidR="00785696">
          <w:rPr>
            <w:noProof/>
            <w:webHidden/>
          </w:rPr>
        </w:r>
        <w:r w:rsidR="00785696">
          <w:rPr>
            <w:noProof/>
            <w:webHidden/>
          </w:rPr>
          <w:fldChar w:fldCharType="separate"/>
        </w:r>
        <w:r w:rsidR="00785696">
          <w:rPr>
            <w:noProof/>
            <w:webHidden/>
          </w:rPr>
          <w:t>46</w:t>
        </w:r>
        <w:r w:rsidR="00785696">
          <w:rPr>
            <w:noProof/>
            <w:webHidden/>
          </w:rPr>
          <w:fldChar w:fldCharType="end"/>
        </w:r>
      </w:hyperlink>
    </w:p>
    <w:p w14:paraId="28452BF2" w14:textId="30262C9F" w:rsidR="00785696" w:rsidRDefault="00A274AF">
      <w:pPr>
        <w:pStyle w:val="TOC2"/>
        <w:rPr>
          <w:rFonts w:asciiTheme="minorHAnsi" w:eastAsiaTheme="minorEastAsia" w:hAnsiTheme="minorHAnsi" w:cstheme="minorBidi"/>
          <w:b w:val="0"/>
          <w:bCs w:val="0"/>
          <w:sz w:val="22"/>
          <w:szCs w:val="22"/>
          <w:lang w:val="en-US" w:eastAsia="en-US"/>
        </w:rPr>
      </w:pPr>
      <w:hyperlink w:anchor="_Toc136373774" w:history="1">
        <w:r w:rsidR="00785696" w:rsidRPr="00936DCB">
          <w:rPr>
            <w:rStyle w:val="Hyperlink"/>
            <w:lang w:val="en-US"/>
          </w:rPr>
          <w:t>11.1</w:t>
        </w:r>
        <w:r w:rsidR="00785696">
          <w:rPr>
            <w:rFonts w:asciiTheme="minorHAnsi" w:eastAsiaTheme="minorEastAsia" w:hAnsiTheme="minorHAnsi" w:cstheme="minorBidi"/>
            <w:b w:val="0"/>
            <w:bCs w:val="0"/>
            <w:sz w:val="22"/>
            <w:szCs w:val="22"/>
            <w:lang w:val="en-US" w:eastAsia="en-US"/>
          </w:rPr>
          <w:tab/>
        </w:r>
        <w:r w:rsidR="00785696" w:rsidRPr="00936DCB">
          <w:rPr>
            <w:rStyle w:val="Hyperlink"/>
            <w:lang w:val="en-US"/>
          </w:rPr>
          <w:t>SSH Key Authentication</w:t>
        </w:r>
        <w:r w:rsidR="00785696">
          <w:rPr>
            <w:webHidden/>
          </w:rPr>
          <w:tab/>
        </w:r>
        <w:r w:rsidR="00785696">
          <w:rPr>
            <w:webHidden/>
          </w:rPr>
          <w:fldChar w:fldCharType="begin"/>
        </w:r>
        <w:r w:rsidR="00785696">
          <w:rPr>
            <w:webHidden/>
          </w:rPr>
          <w:instrText xml:space="preserve"> PAGEREF _Toc136373774 \h </w:instrText>
        </w:r>
        <w:r w:rsidR="00785696">
          <w:rPr>
            <w:webHidden/>
          </w:rPr>
        </w:r>
        <w:r w:rsidR="00785696">
          <w:rPr>
            <w:webHidden/>
          </w:rPr>
          <w:fldChar w:fldCharType="separate"/>
        </w:r>
        <w:r w:rsidR="00785696">
          <w:rPr>
            <w:webHidden/>
          </w:rPr>
          <w:t>46</w:t>
        </w:r>
        <w:r w:rsidR="00785696">
          <w:rPr>
            <w:webHidden/>
          </w:rPr>
          <w:fldChar w:fldCharType="end"/>
        </w:r>
      </w:hyperlink>
    </w:p>
    <w:p w14:paraId="00B39B44" w14:textId="7EE1C667" w:rsidR="00785696" w:rsidRDefault="00A274AF">
      <w:pPr>
        <w:pStyle w:val="TOC2"/>
        <w:rPr>
          <w:rFonts w:asciiTheme="minorHAnsi" w:eastAsiaTheme="minorEastAsia" w:hAnsiTheme="minorHAnsi" w:cstheme="minorBidi"/>
          <w:b w:val="0"/>
          <w:bCs w:val="0"/>
          <w:sz w:val="22"/>
          <w:szCs w:val="22"/>
          <w:lang w:val="en-US" w:eastAsia="en-US"/>
        </w:rPr>
      </w:pPr>
      <w:hyperlink w:anchor="_Toc136373775" w:history="1">
        <w:r w:rsidR="00785696" w:rsidRPr="00936DCB">
          <w:rPr>
            <w:rStyle w:val="Hyperlink"/>
            <w:lang w:val="en-US"/>
          </w:rPr>
          <w:t>11.2</w:t>
        </w:r>
        <w:r w:rsidR="00785696">
          <w:rPr>
            <w:rFonts w:asciiTheme="minorHAnsi" w:eastAsiaTheme="minorEastAsia" w:hAnsiTheme="minorHAnsi" w:cstheme="minorBidi"/>
            <w:b w:val="0"/>
            <w:bCs w:val="0"/>
            <w:sz w:val="22"/>
            <w:szCs w:val="22"/>
            <w:lang w:val="en-US" w:eastAsia="en-US"/>
          </w:rPr>
          <w:tab/>
        </w:r>
        <w:r w:rsidR="00785696" w:rsidRPr="00936DCB">
          <w:rPr>
            <w:rStyle w:val="Hyperlink"/>
            <w:lang w:val="en-US"/>
          </w:rPr>
          <w:t>Back-up Server 1 op Server 2</w:t>
        </w:r>
        <w:r w:rsidR="00785696">
          <w:rPr>
            <w:webHidden/>
          </w:rPr>
          <w:tab/>
        </w:r>
        <w:r w:rsidR="00785696">
          <w:rPr>
            <w:webHidden/>
          </w:rPr>
          <w:fldChar w:fldCharType="begin"/>
        </w:r>
        <w:r w:rsidR="00785696">
          <w:rPr>
            <w:webHidden/>
          </w:rPr>
          <w:instrText xml:space="preserve"> PAGEREF _Toc136373775 \h </w:instrText>
        </w:r>
        <w:r w:rsidR="00785696">
          <w:rPr>
            <w:webHidden/>
          </w:rPr>
        </w:r>
        <w:r w:rsidR="00785696">
          <w:rPr>
            <w:webHidden/>
          </w:rPr>
          <w:fldChar w:fldCharType="separate"/>
        </w:r>
        <w:r w:rsidR="00785696">
          <w:rPr>
            <w:webHidden/>
          </w:rPr>
          <w:t>48</w:t>
        </w:r>
        <w:r w:rsidR="00785696">
          <w:rPr>
            <w:webHidden/>
          </w:rPr>
          <w:fldChar w:fldCharType="end"/>
        </w:r>
      </w:hyperlink>
    </w:p>
    <w:p w14:paraId="05582399" w14:textId="70DAF437"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76" w:history="1">
        <w:r w:rsidR="00785696" w:rsidRPr="00936DCB">
          <w:rPr>
            <w:rStyle w:val="Hyperlink"/>
            <w:noProof/>
          </w:rPr>
          <w:t>besluit….</w:t>
        </w:r>
        <w:r w:rsidR="00785696">
          <w:rPr>
            <w:noProof/>
            <w:webHidden/>
          </w:rPr>
          <w:tab/>
        </w:r>
        <w:r w:rsidR="00785696">
          <w:rPr>
            <w:noProof/>
            <w:webHidden/>
          </w:rPr>
          <w:fldChar w:fldCharType="begin"/>
        </w:r>
        <w:r w:rsidR="00785696">
          <w:rPr>
            <w:noProof/>
            <w:webHidden/>
          </w:rPr>
          <w:instrText xml:space="preserve"> PAGEREF _Toc136373776 \h </w:instrText>
        </w:r>
        <w:r w:rsidR="00785696">
          <w:rPr>
            <w:noProof/>
            <w:webHidden/>
          </w:rPr>
        </w:r>
        <w:r w:rsidR="00785696">
          <w:rPr>
            <w:noProof/>
            <w:webHidden/>
          </w:rPr>
          <w:fldChar w:fldCharType="separate"/>
        </w:r>
        <w:r w:rsidR="00785696">
          <w:rPr>
            <w:noProof/>
            <w:webHidden/>
          </w:rPr>
          <w:t>50</w:t>
        </w:r>
        <w:r w:rsidR="00785696">
          <w:rPr>
            <w:noProof/>
            <w:webHidden/>
          </w:rPr>
          <w:fldChar w:fldCharType="end"/>
        </w:r>
      </w:hyperlink>
    </w:p>
    <w:p w14:paraId="215A5849" w14:textId="102CFF6B" w:rsidR="00785696" w:rsidRDefault="00A274AF">
      <w:pPr>
        <w:pStyle w:val="TOC1"/>
        <w:rPr>
          <w:rFonts w:asciiTheme="minorHAnsi" w:eastAsiaTheme="minorEastAsia" w:hAnsiTheme="minorHAnsi" w:cstheme="minorBidi"/>
          <w:b w:val="0"/>
          <w:bCs w:val="0"/>
          <w:caps w:val="0"/>
          <w:noProof/>
          <w:sz w:val="22"/>
          <w:szCs w:val="22"/>
          <w:lang w:val="en-US" w:eastAsia="en-US"/>
        </w:rPr>
      </w:pPr>
      <w:hyperlink w:anchor="_Toc136373777" w:history="1">
        <w:r w:rsidR="00785696" w:rsidRPr="00936DCB">
          <w:rPr>
            <w:rStyle w:val="Hyperlink"/>
            <w:noProof/>
            <w:lang w:val="en-GB"/>
          </w:rPr>
          <w:t>References</w:t>
        </w:r>
        <w:r w:rsidR="00785696">
          <w:rPr>
            <w:noProof/>
            <w:webHidden/>
          </w:rPr>
          <w:tab/>
        </w:r>
        <w:r w:rsidR="00785696">
          <w:rPr>
            <w:noProof/>
            <w:webHidden/>
          </w:rPr>
          <w:fldChar w:fldCharType="begin"/>
        </w:r>
        <w:r w:rsidR="00785696">
          <w:rPr>
            <w:noProof/>
            <w:webHidden/>
          </w:rPr>
          <w:instrText xml:space="preserve"> PAGEREF _Toc136373777 \h </w:instrText>
        </w:r>
        <w:r w:rsidR="00785696">
          <w:rPr>
            <w:noProof/>
            <w:webHidden/>
          </w:rPr>
        </w:r>
        <w:r w:rsidR="00785696">
          <w:rPr>
            <w:noProof/>
            <w:webHidden/>
          </w:rPr>
          <w:fldChar w:fldCharType="separate"/>
        </w:r>
        <w:r w:rsidR="00785696">
          <w:rPr>
            <w:noProof/>
            <w:webHidden/>
          </w:rPr>
          <w:t>51</w:t>
        </w:r>
        <w:r w:rsidR="00785696">
          <w:rPr>
            <w:noProof/>
            <w:webHidden/>
          </w:rPr>
          <w:fldChar w:fldCharType="end"/>
        </w:r>
      </w:hyperlink>
    </w:p>
    <w:p w14:paraId="77317B18" w14:textId="21F9B43B" w:rsidR="00E66630" w:rsidRDefault="007C498C" w:rsidP="002E351F">
      <w:r>
        <w:fldChar w:fldCharType="end"/>
      </w:r>
    </w:p>
    <w:p w14:paraId="404C4047" w14:textId="77777777" w:rsidR="00E66630" w:rsidRDefault="00E66630">
      <w:pPr>
        <w:spacing w:after="0"/>
      </w:pPr>
      <w:r>
        <w:br w:type="page"/>
      </w:r>
    </w:p>
    <w:p w14:paraId="649B57B9" w14:textId="739F8B0E" w:rsidR="008C7092" w:rsidRDefault="008C7092" w:rsidP="008C7092">
      <w:pPr>
        <w:pStyle w:val="Heading1"/>
        <w:numPr>
          <w:ilvl w:val="0"/>
          <w:numId w:val="0"/>
        </w:numPr>
      </w:pPr>
      <w:bookmarkStart w:id="2" w:name="_Toc136373760"/>
      <w:r w:rsidRPr="008C7092">
        <w:lastRenderedPageBreak/>
        <w:t>Inleiding</w:t>
      </w:r>
      <w:bookmarkEnd w:id="2"/>
    </w:p>
    <w:p w14:paraId="73347D4F" w14:textId="3FDB8C60" w:rsidR="008C7092" w:rsidRDefault="008C7092" w:rsidP="008C7092">
      <w:r>
        <w:br/>
      </w:r>
      <w:r w:rsidR="00F81FEE">
        <w:t xml:space="preserve">Voldoe aan de volgende vereisten voor je aan de case study begint </w:t>
      </w:r>
      <w:r w:rsidR="002759B0">
        <w:t>:</w:t>
      </w:r>
    </w:p>
    <w:p w14:paraId="0D6EB9B6" w14:textId="35344F8E" w:rsidR="002759B0" w:rsidRDefault="002759B0" w:rsidP="002759B0">
      <w:pPr>
        <w:pStyle w:val="ListParagraph"/>
        <w:numPr>
          <w:ilvl w:val="0"/>
          <w:numId w:val="31"/>
        </w:numPr>
      </w:pPr>
      <w:r>
        <w:t>Maak 2 VM’s (Server1 en Server2)</w:t>
      </w:r>
    </w:p>
    <w:p w14:paraId="32DCDACC" w14:textId="02D38E53" w:rsidR="002C4F84" w:rsidRDefault="002C4F84" w:rsidP="002759B0">
      <w:pPr>
        <w:pStyle w:val="ListParagraph"/>
        <w:numPr>
          <w:ilvl w:val="0"/>
          <w:numId w:val="31"/>
        </w:numPr>
      </w:pPr>
      <w:r>
        <w:t xml:space="preserve">Zet op beide VM’s Ubuntu </w:t>
      </w:r>
      <w:r w:rsidR="003877EC">
        <w:t>Desktop</w:t>
      </w:r>
      <w:r w:rsidR="008F154A">
        <w:t xml:space="preserve"> </w:t>
      </w:r>
      <w:r>
        <w:t>als OS</w:t>
      </w:r>
    </w:p>
    <w:p w14:paraId="416D59AE" w14:textId="50EF3381" w:rsidR="002759B0" w:rsidRDefault="00513350" w:rsidP="002759B0">
      <w:pPr>
        <w:pStyle w:val="ListParagraph"/>
        <w:numPr>
          <w:ilvl w:val="0"/>
          <w:numId w:val="31"/>
        </w:numPr>
      </w:pPr>
      <w:r>
        <w:t xml:space="preserve">Zet </w:t>
      </w:r>
      <w:r w:rsidR="00105D13">
        <w:t>deze VM’s in een afgezonderd virtueel netwerk (Host-only)</w:t>
      </w:r>
    </w:p>
    <w:p w14:paraId="461F57D2" w14:textId="20D80A52" w:rsidR="00105D13" w:rsidRPr="008C7092" w:rsidRDefault="00105D13" w:rsidP="002759B0">
      <w:pPr>
        <w:pStyle w:val="ListParagraph"/>
        <w:numPr>
          <w:ilvl w:val="0"/>
          <w:numId w:val="31"/>
        </w:numPr>
      </w:pPr>
      <w:r>
        <w:t>Zorg dat deze VM’s toegang hebben tot</w:t>
      </w:r>
      <w:r w:rsidR="00CA6F85">
        <w:t xml:space="preserve"> het</w:t>
      </w:r>
      <w:r>
        <w:t xml:space="preserve"> internet (NAT)</w:t>
      </w:r>
    </w:p>
    <w:p w14:paraId="0D078AFE" w14:textId="3EDDF8B7" w:rsidR="0065629C" w:rsidRDefault="0065629C" w:rsidP="002E351F">
      <w:pPr>
        <w:pStyle w:val="Heading1"/>
      </w:pPr>
      <w:bookmarkStart w:id="3" w:name="_Toc136373761"/>
      <w:r>
        <w:lastRenderedPageBreak/>
        <w:t>Algemene info</w:t>
      </w:r>
      <w:bookmarkEnd w:id="3"/>
    </w:p>
    <w:p w14:paraId="37827C4B" w14:textId="23E72483" w:rsidR="0065629C" w:rsidRDefault="0065629C" w:rsidP="0065629C"/>
    <w:p w14:paraId="75707234" w14:textId="3277BB5E" w:rsidR="0065629C" w:rsidRDefault="00004088" w:rsidP="0065629C">
      <w:r>
        <w:t xml:space="preserve">=&gt; </w:t>
      </w:r>
      <w:r w:rsidRPr="004B52CA">
        <w:rPr>
          <w:b/>
          <w:bCs w:val="0"/>
        </w:rPr>
        <w:t>DNS</w:t>
      </w:r>
    </w:p>
    <w:p w14:paraId="365BDE2A" w14:textId="4A380B2F" w:rsidR="00004088" w:rsidRDefault="00B276F1" w:rsidP="0065629C">
      <w:pPr>
        <w:rPr>
          <w:lang w:val="nl-NL"/>
        </w:rPr>
      </w:pPr>
      <w:r w:rsidRPr="00B276F1">
        <w:rPr>
          <w:lang w:val="nl-NL"/>
        </w:rPr>
        <w:t xml:space="preserve">Software dat IP </w:t>
      </w:r>
      <w:r w:rsidR="00C876D3" w:rsidRPr="00B276F1">
        <w:rPr>
          <w:lang w:val="nl-NL"/>
        </w:rPr>
        <w:t>adressen</w:t>
      </w:r>
      <w:r w:rsidRPr="00B276F1">
        <w:rPr>
          <w:lang w:val="nl-NL"/>
        </w:rPr>
        <w:t xml:space="preserve"> ka</w:t>
      </w:r>
      <w:r>
        <w:rPr>
          <w:lang w:val="nl-NL"/>
        </w:rPr>
        <w:t>n omzetten naar hostnames en vice versa. Dit wordt vooral gebruikt omdat het voor gebruikers vele makkelijker is om een naam in te geven dat een hoop cijfers om naar de juiste website te gaan.</w:t>
      </w:r>
      <w:r w:rsidR="008C7092">
        <w:rPr>
          <w:lang w:val="nl-NL"/>
        </w:rPr>
        <w:t xml:space="preserve"> Ook zorgt DNS er voor als je meerdere websites hebt op een server, je ze allemaal tegelijkertijd kan bereiken door ze verschillende hostnames te geven. Voor klantvriendelijkheid en gemak, installeren we DNS op Server 1.</w:t>
      </w:r>
    </w:p>
    <w:p w14:paraId="6528B46E" w14:textId="41A82FBA" w:rsidR="004232B5" w:rsidRDefault="004232B5" w:rsidP="0065629C">
      <w:pPr>
        <w:rPr>
          <w:lang w:val="nl-NL"/>
        </w:rPr>
      </w:pPr>
      <w:r>
        <w:rPr>
          <w:lang w:val="nl-NL"/>
        </w:rPr>
        <w:t xml:space="preserve">Een van de grootste problemen met het werkend krijgen van DNS was dat er geen duidelijke sources waren op het internet hoe je de forward zone </w:t>
      </w:r>
      <w:r w:rsidR="00C876D3">
        <w:rPr>
          <w:lang w:val="nl-NL"/>
        </w:rPr>
        <w:t>fatsoenlijk</w:t>
      </w:r>
      <w:r>
        <w:rPr>
          <w:lang w:val="nl-NL"/>
        </w:rPr>
        <w:t xml:space="preserve"> </w:t>
      </w:r>
      <w:r w:rsidR="00C876D3">
        <w:rPr>
          <w:lang w:val="nl-NL"/>
        </w:rPr>
        <w:t>configureert</w:t>
      </w:r>
      <w:r w:rsidR="003D0AA6">
        <w:rPr>
          <w:lang w:val="nl-NL"/>
        </w:rPr>
        <w:t xml:space="preserve"> en duidelijk uit te leggen wat alles betekende</w:t>
      </w:r>
      <w:r>
        <w:rPr>
          <w:lang w:val="nl-NL"/>
        </w:rPr>
        <w:t>. Zonder de hulp van de cursus en de leerkracht zou dit vele langer geduurd hebben om op te lossen. Maar dit is in dit document goed gedocumenteerd, hierdoor is het nu vele makkelijker om te doen.</w:t>
      </w:r>
    </w:p>
    <w:p w14:paraId="3A730654" w14:textId="5720FE7B" w:rsidR="00CF1382" w:rsidRDefault="00CF1382" w:rsidP="0065629C">
      <w:pPr>
        <w:rPr>
          <w:lang w:val="nl-NL"/>
        </w:rPr>
      </w:pPr>
      <w:r>
        <w:rPr>
          <w:lang w:val="nl-NL"/>
        </w:rPr>
        <w:t xml:space="preserve">=&gt; </w:t>
      </w:r>
      <w:r w:rsidRPr="004B52CA">
        <w:rPr>
          <w:b/>
          <w:bCs w:val="0"/>
          <w:lang w:val="nl-NL"/>
        </w:rPr>
        <w:t>PHP</w:t>
      </w:r>
    </w:p>
    <w:p w14:paraId="27CFA6E0" w14:textId="201FE0C3" w:rsidR="00CF1382" w:rsidRDefault="0043488C" w:rsidP="0065629C">
      <w:pPr>
        <w:rPr>
          <w:lang w:val="nl-NL"/>
        </w:rPr>
      </w:pPr>
      <w:r>
        <w:rPr>
          <w:lang w:val="nl-NL"/>
        </w:rPr>
        <w:t xml:space="preserve">Dit is software om </w:t>
      </w:r>
      <w:r w:rsidR="001B34E5">
        <w:rPr>
          <w:lang w:val="nl-NL"/>
        </w:rPr>
        <w:t xml:space="preserve">webpagina’s te maken voor op webservers. Het word gebruikt om </w:t>
      </w:r>
      <w:r w:rsidR="00151E7C">
        <w:rPr>
          <w:lang w:val="nl-NL"/>
        </w:rPr>
        <w:t xml:space="preserve">dynamische </w:t>
      </w:r>
      <w:r w:rsidR="001B34E5">
        <w:rPr>
          <w:lang w:val="nl-NL"/>
        </w:rPr>
        <w:t>websites te make</w:t>
      </w:r>
      <w:r w:rsidR="00A74FB1">
        <w:rPr>
          <w:lang w:val="nl-NL"/>
        </w:rPr>
        <w:t>n</w:t>
      </w:r>
      <w:r w:rsidR="001B34E5">
        <w:rPr>
          <w:lang w:val="nl-NL"/>
        </w:rPr>
        <w:t xml:space="preserve">. Het is </w:t>
      </w:r>
      <w:r w:rsidR="00151E7C">
        <w:rPr>
          <w:lang w:val="nl-NL"/>
        </w:rPr>
        <w:t xml:space="preserve">heel gelijkaardig met HTML. Het </w:t>
      </w:r>
      <w:r w:rsidR="00DF6BEC">
        <w:rPr>
          <w:lang w:val="nl-NL"/>
        </w:rPr>
        <w:t>verschil</w:t>
      </w:r>
      <w:r w:rsidR="00151E7C">
        <w:rPr>
          <w:lang w:val="nl-NL"/>
        </w:rPr>
        <w:t xml:space="preserve"> ligt bij het feit dat PHP meer </w:t>
      </w:r>
      <w:r w:rsidR="00C876D3">
        <w:rPr>
          <w:lang w:val="nl-NL"/>
        </w:rPr>
        <w:t>geavanceerd</w:t>
      </w:r>
      <w:r w:rsidR="00151E7C">
        <w:rPr>
          <w:lang w:val="nl-NL"/>
        </w:rPr>
        <w:t xml:space="preserve"> is, waardoor je websites meer speciaal kan maken. Hoewel HTML ondertussen op gelijke grond zit, </w:t>
      </w:r>
      <w:r w:rsidR="009001C5">
        <w:rPr>
          <w:lang w:val="nl-NL"/>
        </w:rPr>
        <w:t xml:space="preserve">toch wordt PHP nog veel gebruikt </w:t>
      </w:r>
      <w:r w:rsidR="00DF6BEC">
        <w:rPr>
          <w:lang w:val="nl-NL"/>
        </w:rPr>
        <w:t>vanwege</w:t>
      </w:r>
      <w:r w:rsidR="009001C5">
        <w:rPr>
          <w:lang w:val="nl-NL"/>
        </w:rPr>
        <w:t xml:space="preserve"> de interactie tussen databank talen als MySQL (dat MariaDB gebruikt) die heel nuttig is bij het maken van dynamische websites en het versturen van data op je website naar je database.</w:t>
      </w:r>
    </w:p>
    <w:p w14:paraId="350C6B15" w14:textId="653F1B79" w:rsidR="00A15269" w:rsidRDefault="00A15269" w:rsidP="0065629C">
      <w:pPr>
        <w:rPr>
          <w:lang w:val="nl-NL"/>
        </w:rPr>
      </w:pPr>
      <w:r>
        <w:rPr>
          <w:lang w:val="nl-NL"/>
        </w:rPr>
        <w:t xml:space="preserve">Hoewel we vooral HTML gebruiken, toch </w:t>
      </w:r>
      <w:r w:rsidR="008879F5">
        <w:rPr>
          <w:lang w:val="nl-NL"/>
        </w:rPr>
        <w:t>installeren we PHP</w:t>
      </w:r>
      <w:r w:rsidR="00BD29C3">
        <w:rPr>
          <w:lang w:val="nl-NL"/>
        </w:rPr>
        <w:t xml:space="preserve"> op beide servers</w:t>
      </w:r>
      <w:r w:rsidR="008879F5">
        <w:rPr>
          <w:lang w:val="nl-NL"/>
        </w:rPr>
        <w:t xml:space="preserve"> voor software zoals Nextcloud, Rocket.chat en Zabbix. Je moet de website bereiken en laten werken om deze tools te gebruiken. Zonder PHP zal het niet werken.</w:t>
      </w:r>
    </w:p>
    <w:p w14:paraId="23CC525C" w14:textId="34E0EAC8" w:rsidR="00F51826" w:rsidRDefault="00F51826" w:rsidP="0065629C">
      <w:pPr>
        <w:rPr>
          <w:lang w:val="nl-NL"/>
        </w:rPr>
      </w:pPr>
      <w:r>
        <w:rPr>
          <w:lang w:val="nl-NL"/>
        </w:rPr>
        <w:t xml:space="preserve">Ik raad aan om PHP alleen te gebruiken wanneer je </w:t>
      </w:r>
      <w:r w:rsidR="00D442EF">
        <w:rPr>
          <w:lang w:val="nl-NL"/>
        </w:rPr>
        <w:t xml:space="preserve">bepaalde </w:t>
      </w:r>
      <w:r>
        <w:rPr>
          <w:lang w:val="nl-NL"/>
        </w:rPr>
        <w:t>info van je website</w:t>
      </w:r>
      <w:r w:rsidR="00D442EF">
        <w:rPr>
          <w:lang w:val="nl-NL"/>
        </w:rPr>
        <w:t xml:space="preserve"> moet</w:t>
      </w:r>
      <w:r>
        <w:rPr>
          <w:lang w:val="nl-NL"/>
        </w:rPr>
        <w:t xml:space="preserve"> versturen naar je databank. Anders is het makkelijker om HTML te gebruiken</w:t>
      </w:r>
      <w:r w:rsidR="00941AC1">
        <w:rPr>
          <w:lang w:val="nl-NL"/>
        </w:rPr>
        <w:t>.</w:t>
      </w:r>
    </w:p>
    <w:p w14:paraId="339BB780" w14:textId="2C3165CD" w:rsidR="00941AC1" w:rsidRDefault="00941AC1" w:rsidP="0065629C">
      <w:pPr>
        <w:rPr>
          <w:lang w:val="nl-NL"/>
        </w:rPr>
      </w:pPr>
      <w:r>
        <w:rPr>
          <w:lang w:val="nl-NL"/>
        </w:rPr>
        <w:t xml:space="preserve">Het enige probleem dat ik had was het feit dat voor Nextcloud er nergens werd </w:t>
      </w:r>
      <w:r w:rsidR="001229B3">
        <w:rPr>
          <w:lang w:val="nl-NL"/>
        </w:rPr>
        <w:t>gezegd</w:t>
      </w:r>
      <w:r>
        <w:rPr>
          <w:lang w:val="nl-NL"/>
        </w:rPr>
        <w:t xml:space="preserve"> dat je extra specifieke modules </w:t>
      </w:r>
      <w:r w:rsidR="001229B3">
        <w:rPr>
          <w:lang w:val="nl-NL"/>
        </w:rPr>
        <w:t>moest</w:t>
      </w:r>
      <w:r>
        <w:rPr>
          <w:lang w:val="nl-NL"/>
        </w:rPr>
        <w:t xml:space="preserve"> installeren om het te laten werken. Nu dat dit duidelijk is gedocumenteerd, moet er hier niet veel tijd aan verspild worden.</w:t>
      </w:r>
    </w:p>
    <w:p w14:paraId="0E103861" w14:textId="6AFF1690" w:rsidR="00F55794" w:rsidRDefault="00D53F0E" w:rsidP="0065629C">
      <w:pPr>
        <w:rPr>
          <w:lang w:val="nl-NL"/>
        </w:rPr>
      </w:pPr>
      <w:r>
        <w:rPr>
          <w:lang w:val="nl-NL"/>
        </w:rPr>
        <w:t xml:space="preserve">=&gt; </w:t>
      </w:r>
      <w:r w:rsidR="00FB5C27" w:rsidRPr="000C6CBE">
        <w:rPr>
          <w:b/>
          <w:bCs w:val="0"/>
          <w:lang w:val="nl-NL"/>
        </w:rPr>
        <w:t>MariaDB</w:t>
      </w:r>
    </w:p>
    <w:p w14:paraId="57118733" w14:textId="3C4AF56C" w:rsidR="00FB5C27" w:rsidRDefault="008F0241" w:rsidP="0065629C">
      <w:pPr>
        <w:rPr>
          <w:lang w:val="nl-NL"/>
        </w:rPr>
      </w:pPr>
      <w:r>
        <w:rPr>
          <w:lang w:val="nl-NL"/>
        </w:rPr>
        <w:t>Di</w:t>
      </w:r>
      <w:r w:rsidR="00E8695E">
        <w:rPr>
          <w:lang w:val="nl-NL"/>
        </w:rPr>
        <w:t>t</w:t>
      </w:r>
      <w:r>
        <w:rPr>
          <w:lang w:val="nl-NL"/>
        </w:rPr>
        <w:t xml:space="preserve"> is een databank programma dat grotendeels hetzelfde is als MySQL. Het is een van de populairste en meest gebruikte databank programma’s. MariaDb en MySQL werken heel goed samen met PHP. Voor het installeren van Nextcloud, Rocket.chat en Zabbix is het noodzakelijk dat we MariaDB gebruiken. Vooral voor het inloggen op deze software, want </w:t>
      </w:r>
      <w:r w:rsidR="002B0A1A">
        <w:rPr>
          <w:lang w:val="nl-NL"/>
        </w:rPr>
        <w:t>deze gegevens</w:t>
      </w:r>
      <w:r>
        <w:rPr>
          <w:lang w:val="nl-NL"/>
        </w:rPr>
        <w:t xml:space="preserve"> word</w:t>
      </w:r>
      <w:r w:rsidR="002B0A1A">
        <w:rPr>
          <w:lang w:val="nl-NL"/>
        </w:rPr>
        <w:t>en</w:t>
      </w:r>
      <w:r>
        <w:rPr>
          <w:lang w:val="nl-NL"/>
        </w:rPr>
        <w:t xml:space="preserve"> dan bewaart op onze database.</w:t>
      </w:r>
    </w:p>
    <w:p w14:paraId="2791AB1E" w14:textId="2611A321" w:rsidR="007005A7" w:rsidRDefault="00314054" w:rsidP="0065629C">
      <w:pPr>
        <w:rPr>
          <w:lang w:val="nl-NL"/>
        </w:rPr>
      </w:pPr>
      <w:r>
        <w:rPr>
          <w:lang w:val="nl-NL"/>
        </w:rPr>
        <w:t xml:space="preserve">Mijn voorkeur ligt bij MariaDB in de plaats van MySQL </w:t>
      </w:r>
      <w:r w:rsidR="004345A7">
        <w:rPr>
          <w:lang w:val="nl-NL"/>
        </w:rPr>
        <w:t>omwille</w:t>
      </w:r>
      <w:r>
        <w:rPr>
          <w:lang w:val="nl-NL"/>
        </w:rPr>
        <w:t xml:space="preserve"> van het feit dat MariaDB open</w:t>
      </w:r>
      <w:r w:rsidR="00D051D6">
        <w:rPr>
          <w:lang w:val="nl-NL"/>
        </w:rPr>
        <w:t>-</w:t>
      </w:r>
      <w:r>
        <w:rPr>
          <w:lang w:val="nl-NL"/>
        </w:rPr>
        <w:t>source is en zal blijven, terwijl bij MySQL daar geen zekerheid van is.</w:t>
      </w:r>
      <w:r w:rsidR="00D051D6">
        <w:rPr>
          <w:lang w:val="nl-NL"/>
        </w:rPr>
        <w:t xml:space="preserve"> Andere databank programma’s om aan te raden zijn MySQL en </w:t>
      </w:r>
      <w:r w:rsidR="00987295">
        <w:rPr>
          <w:lang w:val="nl-NL"/>
        </w:rPr>
        <w:t>PostgreSQL</w:t>
      </w:r>
      <w:r w:rsidR="00D051D6">
        <w:rPr>
          <w:lang w:val="nl-NL"/>
        </w:rPr>
        <w:t xml:space="preserve">. </w:t>
      </w:r>
      <w:r w:rsidR="00987295">
        <w:rPr>
          <w:lang w:val="nl-NL"/>
        </w:rPr>
        <w:t>Ze zijn heel gelijkaardig met MariaDB, omdat ze allemaal gebaseerd zijn op MySQL.</w:t>
      </w:r>
      <w:r w:rsidR="00E0719A">
        <w:rPr>
          <w:lang w:val="nl-NL"/>
        </w:rPr>
        <w:t xml:space="preserve"> Hierdoor is de overschakeling niet al te moeilijk.</w:t>
      </w:r>
    </w:p>
    <w:p w14:paraId="596B1D18" w14:textId="730C8EDD" w:rsidR="007005A7" w:rsidRDefault="007005A7" w:rsidP="0065629C">
      <w:pPr>
        <w:rPr>
          <w:lang w:val="nl-NL"/>
        </w:rPr>
      </w:pPr>
      <w:r>
        <w:rPr>
          <w:lang w:val="nl-NL"/>
        </w:rPr>
        <w:t>Hier waren er geen problemen rond. Dit komt vooral omdat dit duidelijk was uitgelegd in de cursus.</w:t>
      </w:r>
    </w:p>
    <w:p w14:paraId="43D1B743" w14:textId="4BC5E81E" w:rsidR="00C46510" w:rsidRDefault="00F46A67" w:rsidP="0065629C">
      <w:pPr>
        <w:rPr>
          <w:lang w:val="nl-NL"/>
        </w:rPr>
      </w:pPr>
      <w:r>
        <w:rPr>
          <w:lang w:val="nl-NL"/>
        </w:rPr>
        <w:lastRenderedPageBreak/>
        <w:t xml:space="preserve">=&gt; </w:t>
      </w:r>
      <w:r w:rsidRPr="00540D3C">
        <w:rPr>
          <w:b/>
          <w:bCs w:val="0"/>
          <w:lang w:val="nl-NL"/>
        </w:rPr>
        <w:t>NGINX</w:t>
      </w:r>
    </w:p>
    <w:p w14:paraId="0266AEFA" w14:textId="473FAFEE" w:rsidR="00F46A67" w:rsidRDefault="00D93506" w:rsidP="0065629C">
      <w:pPr>
        <w:rPr>
          <w:lang w:val="nl-NL"/>
        </w:rPr>
      </w:pPr>
      <w:r>
        <w:rPr>
          <w:lang w:val="nl-NL"/>
        </w:rPr>
        <w:t xml:space="preserve">NGINX is een web -en reverse proxyserver voor Linux en Windows machines. Dit is de software waar de websites op runnen. </w:t>
      </w:r>
      <w:r w:rsidR="007B528B">
        <w:rPr>
          <w:lang w:val="nl-NL"/>
        </w:rPr>
        <w:t>Het is de op twee na meest gebruikte webserver. Dit is omdat het open-source is en eenvoudig is om te gebruiken. Voor dit project is NGINX van belang om alle software te kunnen hosten hierop.</w:t>
      </w:r>
    </w:p>
    <w:p w14:paraId="714D18DF" w14:textId="2FAA3EC3" w:rsidR="00F832FC" w:rsidRDefault="00F832FC" w:rsidP="0065629C">
      <w:pPr>
        <w:rPr>
          <w:lang w:val="nl-NL"/>
        </w:rPr>
      </w:pPr>
      <w:r>
        <w:rPr>
          <w:lang w:val="nl-NL"/>
        </w:rPr>
        <w:t>De voordelen zijn dat het open-source</w:t>
      </w:r>
      <w:r w:rsidR="00BD4A65">
        <w:rPr>
          <w:lang w:val="nl-NL"/>
        </w:rPr>
        <w:t xml:space="preserve"> </w:t>
      </w:r>
      <w:r>
        <w:rPr>
          <w:lang w:val="nl-NL"/>
        </w:rPr>
        <w:t>en eenvoudig is</w:t>
      </w:r>
      <w:r w:rsidR="00BD4A65">
        <w:rPr>
          <w:lang w:val="nl-NL"/>
        </w:rPr>
        <w:t xml:space="preserve"> om te gebruiken</w:t>
      </w:r>
      <w:r>
        <w:rPr>
          <w:lang w:val="nl-NL"/>
        </w:rPr>
        <w:t xml:space="preserve">. Er moeten minder </w:t>
      </w:r>
      <w:r w:rsidR="0092201E">
        <w:rPr>
          <w:lang w:val="nl-NL"/>
        </w:rPr>
        <w:t>bestanden</w:t>
      </w:r>
      <w:r>
        <w:rPr>
          <w:lang w:val="nl-NL"/>
        </w:rPr>
        <w:t xml:space="preserve"> aangepast worden om je websites te hosten. NGINX is ook gemaakt om compact en snel te zijn boven alles, dit heeft ook zijn voordelen. NGINX is gemaakt om niet alleen een webserver te zijn, maar ook een reverse proxy server. Hierdoor moet je niks extra’s installeren om een reverse proxy server te maken. </w:t>
      </w:r>
      <w:r w:rsidR="00337FD0">
        <w:rPr>
          <w:lang w:val="nl-NL"/>
        </w:rPr>
        <w:t>De nadelen zijn dat de simpelheid ervoor zorgt dat het makkelijk is voor een beginner om een webserver op te stellen, het moeilijker</w:t>
      </w:r>
      <w:r w:rsidR="00495D39">
        <w:rPr>
          <w:lang w:val="nl-NL"/>
        </w:rPr>
        <w:t xml:space="preserve"> is</w:t>
      </w:r>
      <w:r w:rsidR="00337FD0">
        <w:rPr>
          <w:lang w:val="nl-NL"/>
        </w:rPr>
        <w:t xml:space="preserve"> om bepaalde </w:t>
      </w:r>
      <w:r w:rsidR="004345A7">
        <w:rPr>
          <w:lang w:val="nl-NL"/>
        </w:rPr>
        <w:t>geavanceerde</w:t>
      </w:r>
      <w:r w:rsidR="00337FD0">
        <w:rPr>
          <w:lang w:val="nl-NL"/>
        </w:rPr>
        <w:t xml:space="preserve"> middelen toe te passen op NGINX. Terwijl de grootste concurrent, Apache, vele dynamischer</w:t>
      </w:r>
      <w:r w:rsidR="00495D39">
        <w:rPr>
          <w:lang w:val="nl-NL"/>
        </w:rPr>
        <w:t xml:space="preserve"> en geavanceerder</w:t>
      </w:r>
      <w:r w:rsidR="00337FD0">
        <w:rPr>
          <w:lang w:val="nl-NL"/>
        </w:rPr>
        <w:t xml:space="preserve"> is. Hoewel NGINX Windows support, is dit heel gelimiteerd. </w:t>
      </w:r>
      <w:r w:rsidR="00A92DA9">
        <w:rPr>
          <w:lang w:val="nl-NL"/>
        </w:rPr>
        <w:t xml:space="preserve">Apache heeft </w:t>
      </w:r>
      <w:r w:rsidR="004345A7">
        <w:rPr>
          <w:lang w:val="nl-NL"/>
        </w:rPr>
        <w:t>volledige</w:t>
      </w:r>
      <w:r w:rsidR="00A92DA9">
        <w:rPr>
          <w:lang w:val="nl-NL"/>
        </w:rPr>
        <w:t xml:space="preserve"> Windows support.</w:t>
      </w:r>
    </w:p>
    <w:p w14:paraId="492A5066" w14:textId="37055B12" w:rsidR="00A92DA9" w:rsidRDefault="00A92DA9" w:rsidP="0065629C">
      <w:pPr>
        <w:rPr>
          <w:lang w:val="nl-NL"/>
        </w:rPr>
      </w:pPr>
      <w:r>
        <w:rPr>
          <w:lang w:val="nl-NL"/>
        </w:rPr>
        <w:t xml:space="preserve">Hoewel NGINX een heel goede software is, ligt mijn voorkeur toch bij Apache. </w:t>
      </w:r>
      <w:r w:rsidR="004345A7">
        <w:rPr>
          <w:lang w:val="nl-NL"/>
        </w:rPr>
        <w:t>Om</w:t>
      </w:r>
      <w:r>
        <w:rPr>
          <w:lang w:val="nl-NL"/>
        </w:rPr>
        <w:t xml:space="preserve">wille het feit dat dit dynamischer en </w:t>
      </w:r>
      <w:r w:rsidR="004345A7">
        <w:rPr>
          <w:lang w:val="nl-NL"/>
        </w:rPr>
        <w:t>geavanceerder</w:t>
      </w:r>
      <w:r>
        <w:rPr>
          <w:lang w:val="nl-NL"/>
        </w:rPr>
        <w:t xml:space="preserve"> is. Ook omdat dit volledige Windows support heeft en net zoals NGINX eenvoudig is om te gebruiken.</w:t>
      </w:r>
      <w:r w:rsidR="00E81E77">
        <w:rPr>
          <w:lang w:val="nl-NL"/>
        </w:rPr>
        <w:t xml:space="preserve"> Ook is er meer info en documentatie hiervan op het internet tegenover NGINX.</w:t>
      </w:r>
    </w:p>
    <w:p w14:paraId="63839E60" w14:textId="1A11D2AC" w:rsidR="00DB4AB5" w:rsidRDefault="00DB4AB5" w:rsidP="0065629C">
      <w:pPr>
        <w:rPr>
          <w:lang w:val="nl-NL"/>
        </w:rPr>
      </w:pPr>
      <w:r>
        <w:rPr>
          <w:lang w:val="nl-NL"/>
        </w:rPr>
        <w:t>Andere webserver software om aan te raden buiten NGINX zijn Apache en Tomcat. Tomcat is heel gelijkaardig met Apache</w:t>
      </w:r>
      <w:r w:rsidR="00681D44">
        <w:rPr>
          <w:lang w:val="nl-NL"/>
        </w:rPr>
        <w:t xml:space="preserve"> omdat het een vertakking is ervan</w:t>
      </w:r>
      <w:r>
        <w:rPr>
          <w:lang w:val="nl-NL"/>
        </w:rPr>
        <w:t xml:space="preserve">, maar vooral gemaakt om Java applicaties te runnen. Apache omwille van de punten die ik hierboven heb aangehaald. </w:t>
      </w:r>
    </w:p>
    <w:p w14:paraId="6CFC4627" w14:textId="2B2CDD28" w:rsidR="00033C47" w:rsidRDefault="00033C47" w:rsidP="0065629C">
      <w:r>
        <w:rPr>
          <w:lang w:val="nl-NL"/>
        </w:rPr>
        <w:t xml:space="preserve">Vanwege de cursus en hulp van de leerkracht had geen problemen met NGINX. Hoewel ik wel een problemen had met het bereiken van andere webpagina’s. </w:t>
      </w:r>
      <w:r w:rsidR="00681D44">
        <w:rPr>
          <w:lang w:val="nl-NL"/>
        </w:rPr>
        <w:t>Lag</w:t>
      </w:r>
      <w:r>
        <w:rPr>
          <w:lang w:val="nl-NL"/>
        </w:rPr>
        <w:t xml:space="preserve"> dit probleem uiteindelijk bij de SSL certificaat en niet bij NGINX. Voor de rest verliep alles heel vlot.</w:t>
      </w:r>
      <w:r w:rsidR="007D2AE9" w:rsidRPr="007D2AE9">
        <w:t xml:space="preserve"> </w:t>
      </w:r>
    </w:p>
    <w:p w14:paraId="732D1F1F" w14:textId="19C95182" w:rsidR="004048AB" w:rsidRDefault="004048AB" w:rsidP="0065629C">
      <w:r>
        <w:t xml:space="preserve">Voor dit project wordt NGINX gebruikt voor zijn simpelheid en zijn snelle prestatie. Ook omdat reverse proxy </w:t>
      </w:r>
      <w:r w:rsidR="008E0A91">
        <w:t>standaard ingebouwd</w:t>
      </w:r>
      <w:r w:rsidR="00CC3AE8">
        <w:t xml:space="preserve"> is</w:t>
      </w:r>
      <w:r w:rsidR="008E0A91">
        <w:t xml:space="preserve"> in het programma</w:t>
      </w:r>
      <w:r>
        <w:t>. Hierdoor is dit de perfecte keuze voor ons project en wordt dit geïnstalleerd op Server 1.</w:t>
      </w:r>
    </w:p>
    <w:p w14:paraId="30961EF8" w14:textId="1B215051" w:rsidR="007D2AE9" w:rsidRDefault="007D2AE9" w:rsidP="0065629C">
      <w:r>
        <w:rPr>
          <w:noProof/>
        </w:rPr>
        <w:drawing>
          <wp:anchor distT="0" distB="0" distL="114300" distR="114300" simplePos="0" relativeHeight="251660288" behindDoc="0" locked="0" layoutInCell="1" allowOverlap="1" wp14:anchorId="5F9D9CE2" wp14:editId="3AEE4B3E">
            <wp:simplePos x="0" y="0"/>
            <wp:positionH relativeFrom="column">
              <wp:posOffset>-50165</wp:posOffset>
            </wp:positionH>
            <wp:positionV relativeFrom="paragraph">
              <wp:posOffset>395074</wp:posOffset>
            </wp:positionV>
            <wp:extent cx="5652135" cy="1187450"/>
            <wp:effectExtent l="0" t="0" r="5715" b="0"/>
            <wp:wrapTopAndBottom/>
            <wp:docPr id="25" name="Pictur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2135" cy="1187450"/>
                    </a:xfrm>
                    <a:prstGeom prst="rect">
                      <a:avLst/>
                    </a:prstGeom>
                    <a:noFill/>
                    <a:ln>
                      <a:noFill/>
                    </a:ln>
                  </pic:spPr>
                </pic:pic>
              </a:graphicData>
            </a:graphic>
          </wp:anchor>
        </w:drawing>
      </w:r>
    </w:p>
    <w:p w14:paraId="57992960" w14:textId="7C8EB561" w:rsidR="007D2AE9" w:rsidRDefault="007D2AE9">
      <w:pPr>
        <w:spacing w:after="0"/>
        <w:rPr>
          <w:lang w:val="nl-NL"/>
        </w:rPr>
      </w:pPr>
      <w:r>
        <w:rPr>
          <w:lang w:val="nl-NL"/>
        </w:rPr>
        <w:br w:type="page"/>
      </w:r>
    </w:p>
    <w:p w14:paraId="09D14F2A" w14:textId="34B13975" w:rsidR="007D2AE9" w:rsidRDefault="008D014A" w:rsidP="0065629C">
      <w:pPr>
        <w:rPr>
          <w:lang w:val="nl-NL"/>
        </w:rPr>
      </w:pPr>
      <w:r>
        <w:rPr>
          <w:lang w:val="nl-NL"/>
        </w:rPr>
        <w:lastRenderedPageBreak/>
        <w:t xml:space="preserve">=&gt; </w:t>
      </w:r>
      <w:r w:rsidR="00025D4C" w:rsidRPr="00E43223">
        <w:rPr>
          <w:b/>
          <w:bCs w:val="0"/>
          <w:lang w:val="nl-NL"/>
        </w:rPr>
        <w:t>Nextcloud</w:t>
      </w:r>
    </w:p>
    <w:p w14:paraId="0DF61540" w14:textId="7B9F806A" w:rsidR="00025D4C" w:rsidRDefault="00B7665D" w:rsidP="0065629C">
      <w:pPr>
        <w:rPr>
          <w:lang w:val="nl-NL"/>
        </w:rPr>
      </w:pPr>
      <w:r>
        <w:rPr>
          <w:lang w:val="nl-NL"/>
        </w:rPr>
        <w:t>Nextcloud is een open-source file server programma</w:t>
      </w:r>
      <w:r w:rsidR="00133309">
        <w:rPr>
          <w:lang w:val="nl-NL"/>
        </w:rPr>
        <w:t xml:space="preserve"> voor het gebruiken van bestandhostingservices</w:t>
      </w:r>
      <w:r>
        <w:rPr>
          <w:lang w:val="nl-NL"/>
        </w:rPr>
        <w:t>.</w:t>
      </w:r>
      <w:r w:rsidR="00133309">
        <w:rPr>
          <w:lang w:val="nl-NL"/>
        </w:rPr>
        <w:t xml:space="preserve"> </w:t>
      </w:r>
      <w:r w:rsidR="006314AB">
        <w:rPr>
          <w:lang w:val="nl-NL"/>
        </w:rPr>
        <w:t>Wanneer geïnstalleerd op de server, is het heel eenvoudig voor gebruikers om data te versturen naar de server of data af te halen van de server. Dit heeft als nut om data gecentraliseerd te maken voor betere toegang en beheer van data in een bedrijf</w:t>
      </w:r>
      <w:r w:rsidR="00CD3C4B">
        <w:rPr>
          <w:lang w:val="nl-NL"/>
        </w:rPr>
        <w:t xml:space="preserve"> of thuis</w:t>
      </w:r>
      <w:r w:rsidR="006314AB">
        <w:rPr>
          <w:lang w:val="nl-NL"/>
        </w:rPr>
        <w:t>.</w:t>
      </w:r>
      <w:r w:rsidR="001C084F">
        <w:rPr>
          <w:lang w:val="nl-NL"/>
        </w:rPr>
        <w:t xml:space="preserve"> Hoewel het tegenwoordig populair is dit te doen via de cloud (Google Drive, Office 365, …), is het prijs besparend</w:t>
      </w:r>
      <w:r>
        <w:rPr>
          <w:lang w:val="nl-NL"/>
        </w:rPr>
        <w:t xml:space="preserve"> </w:t>
      </w:r>
      <w:r w:rsidR="001C084F">
        <w:rPr>
          <w:lang w:val="nl-NL"/>
        </w:rPr>
        <w:t>voor kleine bedrijven om een lokale file server te hebben.</w:t>
      </w:r>
      <w:r w:rsidR="00681BF5">
        <w:rPr>
          <w:lang w:val="nl-NL"/>
        </w:rPr>
        <w:t xml:space="preserve"> Hierdoor is Nextcloud de perfecte keuze voor dit project.</w:t>
      </w:r>
    </w:p>
    <w:p w14:paraId="5FFF04E7" w14:textId="77777777" w:rsidR="00D1308F" w:rsidRDefault="002D356B" w:rsidP="0065629C">
      <w:pPr>
        <w:rPr>
          <w:lang w:val="nl-NL"/>
        </w:rPr>
      </w:pPr>
      <w:r>
        <w:rPr>
          <w:lang w:val="nl-NL"/>
        </w:rPr>
        <w:t>De voordelen zijn dat het gratis en open-source is. Hierdoor als je het op een lokale server draait. Er geen limiet is hoeveel data je er op bewaart (buiten hoeveel de server aankan). Tegenover cloud based file server programma’s waarbij je per maand moet betalen om</w:t>
      </w:r>
      <w:r w:rsidR="00002F6D">
        <w:rPr>
          <w:lang w:val="nl-NL"/>
        </w:rPr>
        <w:t xml:space="preserve"> tot een bepaald limiet aan data te kunnen bewaren</w:t>
      </w:r>
      <w:r>
        <w:rPr>
          <w:lang w:val="nl-NL"/>
        </w:rPr>
        <w:t xml:space="preserve">. Ook een voordeel is dat de grafische gebruikersomgeving (user interface) </w:t>
      </w:r>
      <w:r w:rsidR="006457B0">
        <w:rPr>
          <w:lang w:val="nl-NL"/>
        </w:rPr>
        <w:t>gebruiksvriendelijk is en duidelijk voor ook de minder IT gelegen personen.</w:t>
      </w:r>
      <w:r w:rsidR="000A76AE">
        <w:rPr>
          <w:lang w:val="nl-NL"/>
        </w:rPr>
        <w:t xml:space="preserve"> Het is ook mogelijk om Nextcloud te hosten om een Raspberry Pi gekoppeld aan SSD’s. Hiermee bespaar je nog meer geld uit omdat het niet nodig is om dure apparatuur te kopen. Nadelen zijn dat omwille van de populariteit er niet veel documentatie ervan is</w:t>
      </w:r>
      <w:r w:rsidR="00D1308F">
        <w:rPr>
          <w:lang w:val="nl-NL"/>
        </w:rPr>
        <w:t>. Dit zorgt ervoor dat de installatie niet zo simpel is en in het geval van problemen het moeilijk is online een te vinden.</w:t>
      </w:r>
    </w:p>
    <w:p w14:paraId="0222A104" w14:textId="77777777" w:rsidR="000B6205" w:rsidRDefault="00D1308F" w:rsidP="0065629C">
      <w:pPr>
        <w:rPr>
          <w:lang w:val="nl-NL"/>
        </w:rPr>
      </w:pPr>
      <w:r>
        <w:rPr>
          <w:lang w:val="nl-NL"/>
        </w:rPr>
        <w:t>Alternatieve van Nextcloud zijn ownCloud en Seafile. ownCloud omdat Nextcloud een vertakking is ervan en heel gelijkaardig is. Seafile omwille van de hoge prestatie en snelheid, maar hierdoor is de gebruikersomgeving niet zo mooi en soms onduidelijk. Dat ervoor zorgt dat minder IT gelegen personen soms kunnen verdwalen.</w:t>
      </w:r>
    </w:p>
    <w:p w14:paraId="720FB10C" w14:textId="6D837F07" w:rsidR="00B0539B" w:rsidRDefault="007B54FF" w:rsidP="0065629C">
      <w:pPr>
        <w:rPr>
          <w:lang w:val="nl-NL"/>
        </w:rPr>
      </w:pPr>
      <w:r>
        <w:rPr>
          <w:lang w:val="nl-NL"/>
        </w:rPr>
        <w:t xml:space="preserve">Voor het lokaal hosten van een file server heb ik de voorkeur naar Nextcloud. Vanwege de punten hierboven uitgelegd maar ook door de mooie en duidelijke design van de gebruikersomgeving is het voor gebruikers makkelijk te gebruiken. Voor persoonlijk gebruik is dit anders, maar op een </w:t>
      </w:r>
      <w:r w:rsidR="00993CC8">
        <w:rPr>
          <w:lang w:val="nl-NL"/>
        </w:rPr>
        <w:t>bedrijf ’s</w:t>
      </w:r>
      <w:r>
        <w:rPr>
          <w:lang w:val="nl-NL"/>
        </w:rPr>
        <w:t xml:space="preserve"> niveau is dit van grootste belang.</w:t>
      </w:r>
      <w:r w:rsidR="00993CC8">
        <w:rPr>
          <w:lang w:val="nl-NL"/>
        </w:rPr>
        <w:t xml:space="preserve"> Als het niet uitmaakt waar het gehost wordt. Is het aangeraden</w:t>
      </w:r>
      <w:r w:rsidR="00210154">
        <w:rPr>
          <w:lang w:val="nl-NL"/>
        </w:rPr>
        <w:t xml:space="preserve"> en ligt mijn voorkeur</w:t>
      </w:r>
      <w:r w:rsidR="00993CC8">
        <w:rPr>
          <w:lang w:val="nl-NL"/>
        </w:rPr>
        <w:t xml:space="preserve"> om een service te pakken dat aan cloud hosting doet. </w:t>
      </w:r>
      <w:r w:rsidR="00FC4284">
        <w:rPr>
          <w:lang w:val="nl-NL"/>
        </w:rPr>
        <w:t>Hoewel dit bijna altijd betalend is, heeft dit meer beveiliging en redundantie. Redundantie is van belang voor een file server. Als de server zou kapot gaan, zou misschien alle data verdwijnen. Terwijl bewaart op de cloud is dit verdeeld onder verschillende machines voor optimale redundantie.</w:t>
      </w:r>
      <w:r w:rsidR="00536CC4">
        <w:rPr>
          <w:lang w:val="nl-NL"/>
        </w:rPr>
        <w:t xml:space="preserve"> Voorbeelden zijn Google Drive, Dropbox, MEGA,…</w:t>
      </w:r>
      <w:r w:rsidR="00FC4284">
        <w:rPr>
          <w:lang w:val="nl-NL"/>
        </w:rPr>
        <w:t xml:space="preserve"> </w:t>
      </w:r>
      <w:r w:rsidR="00536CC4">
        <w:rPr>
          <w:lang w:val="nl-NL"/>
        </w:rPr>
        <w:t>Beide keuzes zijn goed, het verschil ligt of je er geld aan wilt spenderen of niet.</w:t>
      </w:r>
    </w:p>
    <w:p w14:paraId="224E731D" w14:textId="2779DC8B" w:rsidR="00813349" w:rsidRDefault="006B5C56" w:rsidP="0065629C">
      <w:pPr>
        <w:rPr>
          <w:lang w:val="nl-NL"/>
        </w:rPr>
      </w:pPr>
      <w:r>
        <w:rPr>
          <w:lang w:val="nl-NL"/>
        </w:rPr>
        <w:t>Bij het installeren van Nextcloud had ik geen problemen. Een probleem dat ik kreeg dat ervoor zorgde dat ik de setup stappen niet kon doen, lag aan het feit dat ik extra PHP modules moest installeren om Nextcloud te laten werken. Hoewel het probleem niet bij Nextcloud lag, Gaf het error venster van Nextcloud de oplossing. Dit was dankzij de guide van een website die ik volgde. De link erna staat vanonder het document bij references.</w:t>
      </w:r>
    </w:p>
    <w:p w14:paraId="209DC01D" w14:textId="5D9F8647" w:rsidR="000E7663" w:rsidRDefault="000E7663" w:rsidP="0065629C">
      <w:pPr>
        <w:rPr>
          <w:lang w:val="nl-NL"/>
        </w:rPr>
      </w:pPr>
      <w:r>
        <w:rPr>
          <w:noProof/>
        </w:rPr>
        <w:drawing>
          <wp:anchor distT="0" distB="0" distL="114300" distR="114300" simplePos="0" relativeHeight="251661312" behindDoc="0" locked="0" layoutInCell="1" allowOverlap="1" wp14:anchorId="3809E1F1" wp14:editId="06A6E1C7">
            <wp:simplePos x="0" y="0"/>
            <wp:positionH relativeFrom="column">
              <wp:posOffset>1533629</wp:posOffset>
            </wp:positionH>
            <wp:positionV relativeFrom="paragraph">
              <wp:posOffset>510318</wp:posOffset>
            </wp:positionV>
            <wp:extent cx="2054860" cy="1457325"/>
            <wp:effectExtent l="0" t="0" r="0" b="0"/>
            <wp:wrapTopAndBottom/>
            <wp:docPr id="79" name="Picture 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486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NL"/>
        </w:rPr>
        <w:t>Omwille van de eenvoudige installatie en de kwaliteit van de software, wordt voor dit project gekozen voor Nextcloud en wordt dit geïnstalleerd op Server 1.</w:t>
      </w:r>
      <w:r w:rsidRPr="000E7663">
        <w:t xml:space="preserve"> </w:t>
      </w:r>
    </w:p>
    <w:p w14:paraId="0A732760" w14:textId="5E7FBA70" w:rsidR="0016328F" w:rsidRPr="006D0B33" w:rsidRDefault="004376F8" w:rsidP="0065629C">
      <w:pPr>
        <w:rPr>
          <w:b/>
          <w:bCs w:val="0"/>
          <w:lang w:val="nl-NL"/>
        </w:rPr>
      </w:pPr>
      <w:r>
        <w:rPr>
          <w:lang w:val="nl-NL"/>
        </w:rPr>
        <w:lastRenderedPageBreak/>
        <w:t xml:space="preserve">=&gt; </w:t>
      </w:r>
      <w:r w:rsidRPr="006D0B33">
        <w:rPr>
          <w:b/>
          <w:bCs w:val="0"/>
          <w:lang w:val="nl-NL"/>
        </w:rPr>
        <w:t>Rocket.chat</w:t>
      </w:r>
    </w:p>
    <w:p w14:paraId="65203F04" w14:textId="47361D8A" w:rsidR="004376F8" w:rsidRDefault="00972A0B" w:rsidP="0065629C">
      <w:pPr>
        <w:rPr>
          <w:lang w:val="nl-NL"/>
        </w:rPr>
      </w:pPr>
      <w:r w:rsidRPr="00972A0B">
        <w:rPr>
          <w:lang w:val="nl-NL"/>
        </w:rPr>
        <w:t>Rocket.chat is een open-source team chat programma dat</w:t>
      </w:r>
      <w:r>
        <w:rPr>
          <w:lang w:val="nl-NL"/>
        </w:rPr>
        <w:t xml:space="preserve"> chatmogelijkheden, bestandopslag en bestand verdeling aanbied. Het is de lokaal gehoste alternatief van </w:t>
      </w:r>
      <w:r w:rsidR="003318F0">
        <w:rPr>
          <w:lang w:val="nl-NL"/>
        </w:rPr>
        <w:t>Teams, Skype, Zoom en Discord. Het is een middel om intern eenvoudig te kunnen communiceren met collega’s en bestanden te delen. Omdat dit lokaal gehost is valt dit niet weg als het internet uitvalt</w:t>
      </w:r>
      <w:r w:rsidR="00971382">
        <w:rPr>
          <w:lang w:val="nl-NL"/>
        </w:rPr>
        <w:t>, tegenover cloud-based versies zoals Teams.</w:t>
      </w:r>
    </w:p>
    <w:p w14:paraId="52BA062E" w14:textId="2DA7033B" w:rsidR="00CA0D7C" w:rsidRDefault="00EA3447" w:rsidP="0065629C">
      <w:pPr>
        <w:rPr>
          <w:lang w:val="nl-NL"/>
        </w:rPr>
      </w:pPr>
      <w:r>
        <w:rPr>
          <w:lang w:val="nl-NL"/>
        </w:rPr>
        <w:t xml:space="preserve">Voordelen zijn </w:t>
      </w:r>
      <w:r w:rsidR="0066706F">
        <w:rPr>
          <w:lang w:val="nl-NL"/>
        </w:rPr>
        <w:t xml:space="preserve">dat het een open-source chat programma is. Dit betekend dat het niet op third-party servers moet gedraaid worden, maar dat het op je eigen servers kan draaien. Dit zorgt er ook voor dat als het internet uitvalt, je nog steeds op Rocket.chat kan. </w:t>
      </w:r>
      <w:r w:rsidR="00CB687C">
        <w:rPr>
          <w:lang w:val="nl-NL"/>
        </w:rPr>
        <w:t>De gebruikersomgeving is gebruiksvriendelijk en duidelijk.</w:t>
      </w:r>
      <w:r w:rsidR="006E1A04">
        <w:rPr>
          <w:lang w:val="nl-NL"/>
        </w:rPr>
        <w:t xml:space="preserve"> Eenvoudig om hierdoor te navigeren. Je kan door verschillende chat groepen te maken in een grote groep zo voor organisatie zorgen dat sommige services zo een feature niet kunnen aanbieden. Ook het kwaliteit van video en audio gesprekken zijn heel goed. Dankzij middelen zoals docker is het eenvoudig om Rocket.chat te installeren op een server.</w:t>
      </w:r>
      <w:r w:rsidR="00725D23">
        <w:rPr>
          <w:lang w:val="nl-NL"/>
        </w:rPr>
        <w:t xml:space="preserve"> Ook is de documentatie op de hoofdwebsite van Rocket.chat heel duidelijk en is er genoeg info op het internet voor alle vragen die je zou hebben.</w:t>
      </w:r>
      <w:r w:rsidR="006E1A04">
        <w:rPr>
          <w:lang w:val="nl-NL"/>
        </w:rPr>
        <w:t xml:space="preserve"> </w:t>
      </w:r>
      <w:r w:rsidR="008E1882">
        <w:rPr>
          <w:lang w:val="nl-NL"/>
        </w:rPr>
        <w:t>Nadelen zijn dat als je het op je eigen server wilt runnen, de kwaliteit van audio en video gesprekken naar beneden gaan wanneer je niet op het werk netwerk zit.</w:t>
      </w:r>
      <w:r w:rsidR="00CA0D7C">
        <w:rPr>
          <w:lang w:val="nl-NL"/>
        </w:rPr>
        <w:t xml:space="preserve"> Maar als je op afstand de server niet kan bereiken, gaat dit helemaal niet.</w:t>
      </w:r>
      <w:r w:rsidR="008E1882">
        <w:rPr>
          <w:lang w:val="nl-NL"/>
        </w:rPr>
        <w:t xml:space="preserve"> Terwijl bij populaire programma’s zijn deze altijd te bereiken via de cloud, waarbij ze servers hebben overal in de wereld. Dit is niet het geval bij de lokale optie. </w:t>
      </w:r>
      <w:r w:rsidR="007E48CA">
        <w:rPr>
          <w:lang w:val="nl-NL"/>
        </w:rPr>
        <w:t>Ook is een nadeel met het lokaal te hosten dat als de server zou uitvallen, je misschien alle data kan kwijtraken en je niemand kan bellen. Terwijl op cloud-based chat programma’s er redundantie is zodat dit niet gebeurd.</w:t>
      </w:r>
    </w:p>
    <w:p w14:paraId="69FBDB09" w14:textId="326D075C" w:rsidR="00115AFC" w:rsidRDefault="000D7A71" w:rsidP="0065629C">
      <w:pPr>
        <w:rPr>
          <w:lang w:val="nl-NL"/>
        </w:rPr>
      </w:pPr>
      <w:r>
        <w:rPr>
          <w:lang w:val="nl-NL"/>
        </w:rPr>
        <w:t xml:space="preserve">Alternatieven van Rocket.chat zijn Slack, </w:t>
      </w:r>
      <w:r w:rsidR="00F01751">
        <w:rPr>
          <w:lang w:val="nl-NL"/>
        </w:rPr>
        <w:t>Mattermost en Microsoft Teams. Slack is heel gelijkaardig met Rocket.chat. Maar dit is niet open-source. Mattermost is bijna hetzelfde, maar voor audio en video gesprekken moet je</w:t>
      </w:r>
      <w:r w:rsidR="00115AFC">
        <w:rPr>
          <w:lang w:val="nl-NL"/>
        </w:rPr>
        <w:t xml:space="preserve"> third-party </w:t>
      </w:r>
      <w:r w:rsidR="00C42893">
        <w:rPr>
          <w:lang w:val="nl-NL"/>
        </w:rPr>
        <w:t>software</w:t>
      </w:r>
      <w:r w:rsidR="00115AFC">
        <w:rPr>
          <w:lang w:val="nl-NL"/>
        </w:rPr>
        <w:t xml:space="preserve"> downloaden, terwijl dit allemaal is ingebouwd op Rocket.chat. Micorsoft Teams is een betere versie van Rocket.chat. Maar Teams word altijd </w:t>
      </w:r>
      <w:r w:rsidR="00C42893">
        <w:rPr>
          <w:lang w:val="nl-NL"/>
        </w:rPr>
        <w:t>gedraaid</w:t>
      </w:r>
      <w:r w:rsidR="00115AFC">
        <w:rPr>
          <w:lang w:val="nl-NL"/>
        </w:rPr>
        <w:t xml:space="preserve"> op Microsoft servers. Tegenover Rocket.chat, waarbij je alles lokaal kan draaien.</w:t>
      </w:r>
    </w:p>
    <w:p w14:paraId="7A1DB563" w14:textId="77777777" w:rsidR="00DD38F1" w:rsidRDefault="00725D23" w:rsidP="0065629C">
      <w:pPr>
        <w:rPr>
          <w:lang w:val="nl-NL"/>
        </w:rPr>
      </w:pPr>
      <w:r>
        <w:rPr>
          <w:lang w:val="nl-NL"/>
        </w:rPr>
        <w:t>Voor het lokaal hosten van een chat programma gaat mijn voorkeur naar Rocket.chat omdat alles gratis en zelf gehost kan worden. Zo ligt ook alle controle bij jouw, en niet bij een ander bedrijf zoals Microsoft voor Teams. Ook is de documentatie heel duidelijk. De installatie is eenvoudig dankzij middelen zoals Docker. Als het niet uitmaakt waar het gehost wordt, zou ik eerder een cloud-based chat programma pakken zoals Microsoft Teams. Dit doet hetzelfde en meer dan Rocket.chat. Maar ook omdat het draait op servers in de cloud zorgt het voor redundantie zodat bij problemen je nog altijd de servers kan bereiken. Ook zorgt het ervoor dat je vanuit thuis kan bellen met dezelfde kwaliteit als op het bedrijf.</w:t>
      </w:r>
    </w:p>
    <w:p w14:paraId="37C3762E" w14:textId="4CA4F41C" w:rsidR="00906386" w:rsidRDefault="00DD38F1" w:rsidP="0065629C">
      <w:pPr>
        <w:rPr>
          <w:lang w:val="nl-NL"/>
        </w:rPr>
      </w:pPr>
      <w:r>
        <w:rPr>
          <w:lang w:val="nl-NL"/>
        </w:rPr>
        <w:t>Omwille van de duidelijke documentatie op hun hoofdwebsite (link ernaar staat onder aan dit document), had ik geen problemen bij het installeren van Rocket.chat.</w:t>
      </w:r>
      <w:r w:rsidR="00906386">
        <w:rPr>
          <w:lang w:val="nl-NL"/>
        </w:rPr>
        <w:t xml:space="preserve"> Ook moest ik niet al te veel opzoeken over Docker dankzij de cursus.</w:t>
      </w:r>
      <w:r w:rsidR="00F01751">
        <w:rPr>
          <w:lang w:val="nl-NL"/>
        </w:rPr>
        <w:t xml:space="preserve"> </w:t>
      </w:r>
      <w:r w:rsidR="00906386">
        <w:rPr>
          <w:lang w:val="nl-NL"/>
        </w:rPr>
        <w:t>Ook door de Rocket.chat website moest ik niks extra opzoeken over reverse proxy.</w:t>
      </w:r>
    </w:p>
    <w:p w14:paraId="02180609" w14:textId="36F4E399" w:rsidR="00971382" w:rsidRPr="00972A0B" w:rsidRDefault="00745508" w:rsidP="0065629C">
      <w:pPr>
        <w:rPr>
          <w:lang w:val="nl-NL"/>
        </w:rPr>
      </w:pPr>
      <w:r>
        <w:rPr>
          <w:noProof/>
        </w:rPr>
        <w:drawing>
          <wp:anchor distT="0" distB="0" distL="114300" distR="114300" simplePos="0" relativeHeight="251662336" behindDoc="0" locked="0" layoutInCell="1" allowOverlap="1" wp14:anchorId="4BC0F06A" wp14:editId="6FB30AB0">
            <wp:simplePos x="0" y="0"/>
            <wp:positionH relativeFrom="column">
              <wp:posOffset>2107196</wp:posOffset>
            </wp:positionH>
            <wp:positionV relativeFrom="paragraph">
              <wp:posOffset>483870</wp:posOffset>
            </wp:positionV>
            <wp:extent cx="1019810" cy="1019810"/>
            <wp:effectExtent l="0" t="0" r="0" b="0"/>
            <wp:wrapTopAndBottom/>
            <wp:docPr id="88" name="Picture 88" descr="A picture containing cat, clipar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cat, clipart, creativit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81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386">
        <w:rPr>
          <w:lang w:val="nl-NL"/>
        </w:rPr>
        <w:t>Doordat Rocket.chat een self-hosting chat programma is van goede kwaliteit en eenvoudig te installeren dankzij Docker, is het de perfecte keuze voor ons project en installeren we het op Server 1.</w:t>
      </w:r>
      <w:r w:rsidRPr="00745508">
        <w:t xml:space="preserve"> </w:t>
      </w:r>
      <w:r w:rsidR="007E48CA">
        <w:rPr>
          <w:lang w:val="nl-NL"/>
        </w:rPr>
        <w:t xml:space="preserve"> </w:t>
      </w:r>
    </w:p>
    <w:p w14:paraId="1DBE046E" w14:textId="77777777" w:rsidR="00864B37" w:rsidRPr="00CB7572" w:rsidRDefault="00745508" w:rsidP="0065629C">
      <w:pPr>
        <w:rPr>
          <w:lang w:val="en-US"/>
        </w:rPr>
      </w:pPr>
      <w:r w:rsidRPr="00CB7572">
        <w:rPr>
          <w:lang w:val="en-US"/>
        </w:rPr>
        <w:lastRenderedPageBreak/>
        <w:t xml:space="preserve">=&gt; </w:t>
      </w:r>
      <w:r w:rsidR="00864B37" w:rsidRPr="00CB7572">
        <w:rPr>
          <w:b/>
          <w:bCs w:val="0"/>
          <w:lang w:val="en-US"/>
        </w:rPr>
        <w:t>Zabbix</w:t>
      </w:r>
    </w:p>
    <w:p w14:paraId="7BD2741D" w14:textId="77777777" w:rsidR="002C712A" w:rsidRDefault="001916E9" w:rsidP="0065629C">
      <w:pPr>
        <w:rPr>
          <w:lang w:val="nl-NL"/>
        </w:rPr>
      </w:pPr>
      <w:r w:rsidRPr="00CB7572">
        <w:rPr>
          <w:lang w:val="en-US"/>
        </w:rPr>
        <w:t xml:space="preserve">Zabbix is een open-source monitoring software. </w:t>
      </w:r>
      <w:r w:rsidR="002C712A">
        <w:rPr>
          <w:lang w:val="nl-NL"/>
        </w:rPr>
        <w:t>Geïnstalleerd op een server kan het andere servers op het zelfde netwerk monitoren. Zolang dat de andere servers op het netwerk de Zabbix agent software geïnstalleerd heeft. Via deze software kan je bij problemen zeer snel het probleem vinden door alle features in het Zabbix pakket.</w:t>
      </w:r>
    </w:p>
    <w:p w14:paraId="71237A91" w14:textId="77777777" w:rsidR="00832434" w:rsidRDefault="00D4614A" w:rsidP="0065629C">
      <w:pPr>
        <w:rPr>
          <w:lang w:val="nl-NL"/>
        </w:rPr>
      </w:pPr>
      <w:r>
        <w:rPr>
          <w:lang w:val="nl-NL"/>
        </w:rPr>
        <w:t xml:space="preserve">Voordelen zijn dat documentatie op hun website (link ernaar staat onderaan het document) zeer duidelijk is en hierdoor eenvoudig is om te installeren op je server. Het is open-source, Je kan het gratis op je server installeren. De gebruikersomgeving is zeer mooi en duidelijk. Het is makkelijk om hierdoor te navigeren. Je kan veel info uit Zabbix halen. Het vinden van problemen is zeer eenvoudig dankzij alle nuttige monitoring tools in het Zabbix pakket. </w:t>
      </w:r>
      <w:r w:rsidR="00832434">
        <w:rPr>
          <w:lang w:val="nl-NL"/>
        </w:rPr>
        <w:t>De nadelen zijn dat er op het internet en op de Zabbix website niet veel gezegt word over het feit dat je op iedere client die je wilt koppelen, je bepaalde variabelen moet veranderen in een configuratie file. Anders kan Zabbix server niet verbinden met zijn agents. Maar ik heb zelf het antwoord gevonden en dit hier goed gedocumenteerd zodat het eenvoudiger is voor anderen om Zabbix toe te passen op hun servers.</w:t>
      </w:r>
    </w:p>
    <w:p w14:paraId="36B62803" w14:textId="77777777" w:rsidR="00EC3BA6" w:rsidRDefault="00720C67" w:rsidP="0065629C">
      <w:pPr>
        <w:rPr>
          <w:lang w:val="nl-NL"/>
        </w:rPr>
      </w:pPr>
      <w:r>
        <w:rPr>
          <w:lang w:val="nl-NL"/>
        </w:rPr>
        <w:t xml:space="preserve">Alternatieven zijn </w:t>
      </w:r>
      <w:r w:rsidR="0093502B">
        <w:rPr>
          <w:lang w:val="nl-NL"/>
        </w:rPr>
        <w:t xml:space="preserve">Solarwinds, Icinga en Atera. Atera is op veel vlakken beter dan Zabbix, maar is niet open-source en je moet maandelijks </w:t>
      </w:r>
      <w:r w:rsidR="00EC3BA6">
        <w:rPr>
          <w:lang w:val="nl-NL"/>
        </w:rPr>
        <w:t>een grote som betalen omdat dit eerder voor grote bedrijven is gemaakt. Solarwinds is gelijkaardig met Zabbix, maar dit ook is niet open-source waarbij je maandelijks moet betalen. Icinga is gelijkaardig met Zabbix en is wel open-source. Maar heeft minder features dan Zabbix.</w:t>
      </w:r>
    </w:p>
    <w:p w14:paraId="6DB0DEE7" w14:textId="77777777" w:rsidR="00192CF5" w:rsidRDefault="00EC3BA6" w:rsidP="0065629C">
      <w:pPr>
        <w:rPr>
          <w:lang w:val="nl-NL"/>
        </w:rPr>
      </w:pPr>
      <w:r>
        <w:rPr>
          <w:lang w:val="nl-NL"/>
        </w:rPr>
        <w:t>Mijn voorkeur gaat uit naar Zabbix omdat er geen andere open-source self-hosting netwerk monitoring software is met het aantal features dat Zabbix heeft.</w:t>
      </w:r>
      <w:r w:rsidR="00EB7A04">
        <w:rPr>
          <w:lang w:val="nl-NL"/>
        </w:rPr>
        <w:t xml:space="preserve"> Hierdoor raad</w:t>
      </w:r>
      <w:r w:rsidR="00FC4B82">
        <w:rPr>
          <w:lang w:val="nl-NL"/>
        </w:rPr>
        <w:t xml:space="preserve"> </w:t>
      </w:r>
      <w:r w:rsidR="00EB7A04">
        <w:rPr>
          <w:lang w:val="nl-NL"/>
        </w:rPr>
        <w:t>ik Zabbix sterk aan.</w:t>
      </w:r>
    </w:p>
    <w:p w14:paraId="564D2325" w14:textId="77777777" w:rsidR="00192CF5" w:rsidRDefault="00192CF5" w:rsidP="0065629C">
      <w:pPr>
        <w:rPr>
          <w:lang w:val="nl-NL"/>
        </w:rPr>
      </w:pPr>
      <w:r>
        <w:rPr>
          <w:lang w:val="nl-NL"/>
        </w:rPr>
        <w:t>Door de duidelijke documentatie op hun website heb ik geen problemen gehad bij het installeren van Zabbix. Soms heb ik wel het probleem dat de webpagina niet te bereiken is, hier is de oplossing voor om de Zabbix agent of Zabbix server service op je server te reloaden of herstarten.</w:t>
      </w:r>
    </w:p>
    <w:p w14:paraId="4E800F2D" w14:textId="0354CBCB" w:rsidR="001C084F" w:rsidRPr="00EF6BA7" w:rsidRDefault="00EF6BA7" w:rsidP="00EF6BA7">
      <w:pPr>
        <w:rPr>
          <w:lang w:val="nl-NL"/>
        </w:rPr>
      </w:pPr>
      <w:r>
        <w:rPr>
          <w:noProof/>
        </w:rPr>
        <w:drawing>
          <wp:anchor distT="0" distB="0" distL="114300" distR="114300" simplePos="0" relativeHeight="251663360" behindDoc="0" locked="0" layoutInCell="1" allowOverlap="1" wp14:anchorId="5CF4EFBE" wp14:editId="46B83CEA">
            <wp:simplePos x="0" y="0"/>
            <wp:positionH relativeFrom="column">
              <wp:posOffset>-60960</wp:posOffset>
            </wp:positionH>
            <wp:positionV relativeFrom="paragraph">
              <wp:posOffset>1074849</wp:posOffset>
            </wp:positionV>
            <wp:extent cx="5617845" cy="1466850"/>
            <wp:effectExtent l="0" t="0" r="1905" b="0"/>
            <wp:wrapTopAndBottom/>
            <wp:docPr id="95" name="Picture 95" descr="A red sign with white let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red sign with white letters&#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784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CF5">
        <w:rPr>
          <w:lang w:val="nl-NL"/>
        </w:rPr>
        <w:t>Omwille dat het een van de beste open-source netwerk monitoring software is dat eenvoudig te installeren is op een Linux server, is het perfect voor ons project en installeren we Zabbix server op Server 2 om zo Server 1 te monitoren. Hierbij installeren we ook Zabbix agent op Server 1 om ze te kunnen verbinden.</w:t>
      </w:r>
    </w:p>
    <w:p w14:paraId="253D786C" w14:textId="055445D4" w:rsidR="002E351F" w:rsidRDefault="00B762D5" w:rsidP="002E351F">
      <w:pPr>
        <w:pStyle w:val="Heading1"/>
      </w:pPr>
      <w:bookmarkStart w:id="4" w:name="_Toc136373762"/>
      <w:r>
        <w:lastRenderedPageBreak/>
        <w:t>DNS</w:t>
      </w:r>
      <w:bookmarkEnd w:id="4"/>
    </w:p>
    <w:p w14:paraId="129BA214" w14:textId="77A588A6" w:rsidR="00B762D5" w:rsidRDefault="00B762D5" w:rsidP="00B762D5"/>
    <w:p w14:paraId="1517DFEC" w14:textId="6B740548" w:rsidR="00194CC3" w:rsidRDefault="00194CC3" w:rsidP="00B762D5">
      <w:r>
        <w:t>De eerste stap van het project is het installeren en configureren van DNS op Server1. Hierdoor kunnen we webpagina’s maken en verbinden aan hostnames om zo later onze webpagina’s te bereiken (bedrijfs website, Nextcloud en Rocket.chat).</w:t>
      </w:r>
    </w:p>
    <w:p w14:paraId="24784FC2" w14:textId="17438A28" w:rsidR="00B762D5" w:rsidRDefault="000714FD" w:rsidP="00B762D5">
      <w:r>
        <w:t xml:space="preserve">1=&gt; </w:t>
      </w:r>
      <w:r w:rsidR="00534E3B">
        <w:t>installeer bind9 en dnsutils</w:t>
      </w:r>
    </w:p>
    <w:p w14:paraId="0BA3D812" w14:textId="2262AB60" w:rsidR="00534E3B" w:rsidRDefault="00196E20" w:rsidP="00B762D5">
      <w:pPr>
        <w:rPr>
          <w:lang w:val="en-US"/>
        </w:rPr>
      </w:pPr>
      <w:r>
        <w:rPr>
          <w:b/>
          <w:bCs w:val="0"/>
          <w:lang w:val="en-US"/>
        </w:rPr>
        <w:t>- s</w:t>
      </w:r>
      <w:r w:rsidR="00534E3B" w:rsidRPr="00067B50">
        <w:rPr>
          <w:b/>
          <w:bCs w:val="0"/>
          <w:lang w:val="en-US"/>
        </w:rPr>
        <w:t>udo apt install bind9</w:t>
      </w:r>
      <w:r w:rsidR="00534E3B">
        <w:rPr>
          <w:lang w:val="en-US"/>
        </w:rPr>
        <w:br/>
      </w:r>
      <w:r>
        <w:rPr>
          <w:b/>
          <w:bCs w:val="0"/>
          <w:lang w:val="en-US"/>
        </w:rPr>
        <w:t xml:space="preserve">- </w:t>
      </w:r>
      <w:r w:rsidR="00534E3B" w:rsidRPr="00067B50">
        <w:rPr>
          <w:b/>
          <w:bCs w:val="0"/>
          <w:lang w:val="en-US"/>
        </w:rPr>
        <w:t>sudo apt install dnsutils</w:t>
      </w:r>
    </w:p>
    <w:p w14:paraId="51EF3E03" w14:textId="263E7710" w:rsidR="00534E3B" w:rsidRDefault="00052245" w:rsidP="00B762D5">
      <w:pPr>
        <w:rPr>
          <w:lang w:val="en-US"/>
        </w:rPr>
      </w:pPr>
      <w:r w:rsidRPr="00052245">
        <w:rPr>
          <w:noProof/>
          <w:lang w:val="en-US"/>
        </w:rPr>
        <w:drawing>
          <wp:inline distT="0" distB="0" distL="0" distR="0" wp14:anchorId="568A6F43" wp14:editId="4C16EAE7">
            <wp:extent cx="4454309" cy="24444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9876" cy="246396"/>
                    </a:xfrm>
                    <a:prstGeom prst="rect">
                      <a:avLst/>
                    </a:prstGeom>
                  </pic:spPr>
                </pic:pic>
              </a:graphicData>
            </a:graphic>
          </wp:inline>
        </w:drawing>
      </w:r>
    </w:p>
    <w:p w14:paraId="456A5DCE" w14:textId="00D8A855" w:rsidR="00052245" w:rsidRDefault="006D2A55" w:rsidP="00B762D5">
      <w:pPr>
        <w:rPr>
          <w:lang w:val="en-US"/>
        </w:rPr>
      </w:pPr>
      <w:r w:rsidRPr="006D2A55">
        <w:rPr>
          <w:noProof/>
          <w:lang w:val="en-US"/>
        </w:rPr>
        <w:drawing>
          <wp:inline distT="0" distB="0" distL="0" distR="0" wp14:anchorId="17594420" wp14:editId="0CE9CFE1">
            <wp:extent cx="4461103" cy="24444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4769" cy="254508"/>
                    </a:xfrm>
                    <a:prstGeom prst="rect">
                      <a:avLst/>
                    </a:prstGeom>
                  </pic:spPr>
                </pic:pic>
              </a:graphicData>
            </a:graphic>
          </wp:inline>
        </w:drawing>
      </w:r>
    </w:p>
    <w:p w14:paraId="12BE8432" w14:textId="721A515C" w:rsidR="006D2A55" w:rsidRPr="00CB7572" w:rsidRDefault="000714FD" w:rsidP="00B762D5">
      <w:pPr>
        <w:rPr>
          <w:lang w:val="nl-NL"/>
        </w:rPr>
      </w:pPr>
      <w:r w:rsidRPr="00CB7572">
        <w:rPr>
          <w:lang w:val="nl-NL"/>
        </w:rPr>
        <w:t xml:space="preserve">2=&gt; </w:t>
      </w:r>
      <w:r w:rsidR="00057335" w:rsidRPr="00CB7572">
        <w:rPr>
          <w:lang w:val="nl-NL"/>
        </w:rPr>
        <w:t>maak Server 1 de global DNS</w:t>
      </w:r>
    </w:p>
    <w:p w14:paraId="76B03C77" w14:textId="5455F986" w:rsidR="00067B50" w:rsidRPr="00067B50" w:rsidRDefault="00067B50" w:rsidP="00B762D5">
      <w:pPr>
        <w:rPr>
          <w:lang w:val="nl-NL"/>
        </w:rPr>
      </w:pPr>
      <w:r w:rsidRPr="00067B50">
        <w:rPr>
          <w:lang w:val="nl-NL"/>
        </w:rPr>
        <w:t>Van zichzelf gaa</w:t>
      </w:r>
      <w:r>
        <w:rPr>
          <w:lang w:val="nl-NL"/>
        </w:rPr>
        <w:t>t de server nooit weten wie de DNS server is. Door dit te configureren weet het dat de DNS server zichzelf is.</w:t>
      </w:r>
    </w:p>
    <w:p w14:paraId="544CB388" w14:textId="22912C76" w:rsidR="00057335" w:rsidRPr="00067B50" w:rsidRDefault="00013FDD" w:rsidP="00B762D5">
      <w:pPr>
        <w:rPr>
          <w:lang w:val="nl-NL"/>
        </w:rPr>
      </w:pPr>
      <w:r>
        <w:rPr>
          <w:lang w:val="nl-NL"/>
        </w:rPr>
        <w:t xml:space="preserve">- </w:t>
      </w:r>
      <w:r w:rsidR="00067B50">
        <w:rPr>
          <w:lang w:val="nl-NL"/>
        </w:rPr>
        <w:t xml:space="preserve">Ga naar de configuratie bestand </w:t>
      </w:r>
      <w:r w:rsidR="00057335" w:rsidRPr="00067B50">
        <w:rPr>
          <w:i/>
          <w:iCs/>
          <w:lang w:val="nl-NL"/>
        </w:rPr>
        <w:t>/etc/systemd/resolved.conf</w:t>
      </w:r>
    </w:p>
    <w:p w14:paraId="71F02BE6" w14:textId="08CCF91D" w:rsidR="00057335" w:rsidRPr="00067B50" w:rsidRDefault="00013FDD" w:rsidP="00B762D5">
      <w:pPr>
        <w:rPr>
          <w:lang w:val="nl-NL"/>
        </w:rPr>
      </w:pPr>
      <w:r>
        <w:rPr>
          <w:lang w:val="nl-NL"/>
        </w:rPr>
        <w:t xml:space="preserve">- </w:t>
      </w:r>
      <w:r w:rsidR="00067B50" w:rsidRPr="00067B50">
        <w:rPr>
          <w:lang w:val="nl-NL"/>
        </w:rPr>
        <w:t xml:space="preserve">Verander de volgende variabel naar </w:t>
      </w:r>
      <w:r w:rsidR="00057335" w:rsidRPr="00067B50">
        <w:rPr>
          <w:i/>
          <w:iCs/>
          <w:lang w:val="nl-NL"/>
        </w:rPr>
        <w:t xml:space="preserve">DNS= </w:t>
      </w:r>
      <w:r w:rsidR="00067B50">
        <w:rPr>
          <w:i/>
          <w:iCs/>
          <w:lang w:val="nl-NL"/>
        </w:rPr>
        <w:t>[IP van Server 1]</w:t>
      </w:r>
    </w:p>
    <w:p w14:paraId="7E495A74" w14:textId="6B44D1CE" w:rsidR="00F70D04" w:rsidRDefault="00013FDD" w:rsidP="00B762D5">
      <w:pPr>
        <w:rPr>
          <w:i/>
          <w:iCs/>
          <w:lang w:val="en-US"/>
        </w:rPr>
      </w:pPr>
      <w:r>
        <w:rPr>
          <w:lang w:val="en-US"/>
        </w:rPr>
        <w:t xml:space="preserve">- </w:t>
      </w:r>
      <w:r w:rsidR="001D6AA9">
        <w:rPr>
          <w:lang w:val="en-US"/>
        </w:rPr>
        <w:t>Herstart de service</w:t>
      </w:r>
      <w:r w:rsidR="00F70D04" w:rsidRPr="00F70D04">
        <w:rPr>
          <w:lang w:val="en-US"/>
        </w:rPr>
        <w:t xml:space="preserve"> : </w:t>
      </w:r>
      <w:r w:rsidR="00F70D04" w:rsidRPr="00F70D04">
        <w:rPr>
          <w:i/>
          <w:iCs/>
          <w:lang w:val="en-US"/>
        </w:rPr>
        <w:t>sudo service system</w:t>
      </w:r>
      <w:r w:rsidR="00A31F9B">
        <w:rPr>
          <w:i/>
          <w:iCs/>
          <w:lang w:val="en-US"/>
        </w:rPr>
        <w:t>d</w:t>
      </w:r>
      <w:r w:rsidR="00F70D04" w:rsidRPr="00F70D04">
        <w:rPr>
          <w:i/>
          <w:iCs/>
          <w:lang w:val="en-US"/>
        </w:rPr>
        <w:t>-resolved restart</w:t>
      </w:r>
    </w:p>
    <w:p w14:paraId="1A084BD2" w14:textId="7298B6F2" w:rsidR="00B02890" w:rsidRPr="009C5B19" w:rsidRDefault="00013FDD" w:rsidP="00B762D5">
      <w:pPr>
        <w:rPr>
          <w:lang w:val="nl-NL"/>
        </w:rPr>
      </w:pPr>
      <w:r>
        <w:rPr>
          <w:lang w:val="nl-NL"/>
        </w:rPr>
        <w:t xml:space="preserve">- </w:t>
      </w:r>
      <w:r w:rsidR="001D6AA9" w:rsidRPr="009C5B19">
        <w:rPr>
          <w:lang w:val="nl-NL"/>
        </w:rPr>
        <w:t>Kijk of het werkt</w:t>
      </w:r>
      <w:r w:rsidR="00B02890" w:rsidRPr="009C5B19">
        <w:rPr>
          <w:lang w:val="nl-NL"/>
        </w:rPr>
        <w:t xml:space="preserve"> :</w:t>
      </w:r>
      <w:r w:rsidR="00B02890" w:rsidRPr="009C5B19">
        <w:rPr>
          <w:i/>
          <w:iCs/>
          <w:lang w:val="nl-NL"/>
        </w:rPr>
        <w:t xml:space="preserve"> resolvectl</w:t>
      </w:r>
    </w:p>
    <w:p w14:paraId="2A952FA0" w14:textId="5B6C39A3" w:rsidR="00057335" w:rsidRDefault="00F42310" w:rsidP="00B762D5">
      <w:pPr>
        <w:rPr>
          <w:lang w:val="nl-NL"/>
        </w:rPr>
      </w:pPr>
      <w:r w:rsidRPr="00F42310">
        <w:rPr>
          <w:noProof/>
          <w:lang w:val="nl-NL"/>
        </w:rPr>
        <w:drawing>
          <wp:inline distT="0" distB="0" distL="0" distR="0" wp14:anchorId="61EC136E" wp14:editId="282E916F">
            <wp:extent cx="1524000" cy="1033518"/>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24"/>
                    <a:stretch>
                      <a:fillRect/>
                    </a:stretch>
                  </pic:blipFill>
                  <pic:spPr>
                    <a:xfrm>
                      <a:off x="0" y="0"/>
                      <a:ext cx="1531321" cy="1038483"/>
                    </a:xfrm>
                    <a:prstGeom prst="rect">
                      <a:avLst/>
                    </a:prstGeom>
                  </pic:spPr>
                </pic:pic>
              </a:graphicData>
            </a:graphic>
          </wp:inline>
        </w:drawing>
      </w:r>
    </w:p>
    <w:p w14:paraId="3C6B88FF" w14:textId="2ACEB072" w:rsidR="00F70D04" w:rsidRDefault="00A31F9B" w:rsidP="00B762D5">
      <w:pPr>
        <w:rPr>
          <w:lang w:val="nl-NL"/>
        </w:rPr>
      </w:pPr>
      <w:r w:rsidRPr="00A31F9B">
        <w:rPr>
          <w:noProof/>
          <w:lang w:val="nl-NL"/>
        </w:rPr>
        <w:drawing>
          <wp:inline distT="0" distB="0" distL="0" distR="0" wp14:anchorId="5E5279F1" wp14:editId="1D1D03C5">
            <wp:extent cx="3962604" cy="1587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2604" cy="158758"/>
                    </a:xfrm>
                    <a:prstGeom prst="rect">
                      <a:avLst/>
                    </a:prstGeom>
                  </pic:spPr>
                </pic:pic>
              </a:graphicData>
            </a:graphic>
          </wp:inline>
        </w:drawing>
      </w:r>
    </w:p>
    <w:p w14:paraId="5653C195" w14:textId="3FAEDB67" w:rsidR="00205DFB" w:rsidRDefault="00205DFB" w:rsidP="00B762D5">
      <w:pPr>
        <w:rPr>
          <w:lang w:val="nl-NL"/>
        </w:rPr>
      </w:pPr>
      <w:r w:rsidRPr="00205DFB">
        <w:rPr>
          <w:noProof/>
          <w:lang w:val="nl-NL"/>
        </w:rPr>
        <w:drawing>
          <wp:inline distT="0" distB="0" distL="0" distR="0" wp14:anchorId="3223D5A3" wp14:editId="23C7922D">
            <wp:extent cx="3835597" cy="666784"/>
            <wp:effectExtent l="0" t="0" r="0" b="0"/>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26"/>
                    <a:stretch>
                      <a:fillRect/>
                    </a:stretch>
                  </pic:blipFill>
                  <pic:spPr>
                    <a:xfrm>
                      <a:off x="0" y="0"/>
                      <a:ext cx="3835597" cy="666784"/>
                    </a:xfrm>
                    <a:prstGeom prst="rect">
                      <a:avLst/>
                    </a:prstGeom>
                  </pic:spPr>
                </pic:pic>
              </a:graphicData>
            </a:graphic>
          </wp:inline>
        </w:drawing>
      </w:r>
    </w:p>
    <w:p w14:paraId="171BFD2F" w14:textId="77777777" w:rsidR="009C5B19" w:rsidRDefault="009C5B19">
      <w:pPr>
        <w:spacing w:after="0"/>
        <w:rPr>
          <w:lang w:val="nl-NL"/>
        </w:rPr>
      </w:pPr>
      <w:r>
        <w:rPr>
          <w:lang w:val="nl-NL"/>
        </w:rPr>
        <w:br w:type="page"/>
      </w:r>
    </w:p>
    <w:p w14:paraId="38D192CD" w14:textId="5ED9B3FF" w:rsidR="006E0744" w:rsidRDefault="006E0744" w:rsidP="00B762D5">
      <w:pPr>
        <w:rPr>
          <w:lang w:val="nl-NL"/>
        </w:rPr>
      </w:pPr>
      <w:r>
        <w:rPr>
          <w:lang w:val="nl-NL"/>
        </w:rPr>
        <w:lastRenderedPageBreak/>
        <w:t xml:space="preserve">3=&gt; </w:t>
      </w:r>
      <w:r w:rsidR="001B65FC">
        <w:rPr>
          <w:lang w:val="nl-NL"/>
        </w:rPr>
        <w:t xml:space="preserve">definieer de zone in het </w:t>
      </w:r>
      <w:r w:rsidR="00013C1B">
        <w:rPr>
          <w:lang w:val="nl-NL"/>
        </w:rPr>
        <w:t>/etc/bind/named.conf.local configuratie bestand</w:t>
      </w:r>
    </w:p>
    <w:p w14:paraId="6050F906" w14:textId="03E000C4" w:rsidR="002620D9" w:rsidRDefault="00013C1B" w:rsidP="00B762D5">
      <w:pPr>
        <w:rPr>
          <w:lang w:val="nl-NL"/>
        </w:rPr>
      </w:pPr>
      <w:r>
        <w:rPr>
          <w:lang w:val="nl-NL"/>
        </w:rPr>
        <w:t xml:space="preserve">Er moet een zone gemaakt worden in de lokale DNS configuratie </w:t>
      </w:r>
      <w:r w:rsidR="00F9580F">
        <w:rPr>
          <w:lang w:val="nl-NL"/>
        </w:rPr>
        <w:t>bestand</w:t>
      </w:r>
      <w:r>
        <w:rPr>
          <w:lang w:val="nl-NL"/>
        </w:rPr>
        <w:t xml:space="preserve"> om te </w:t>
      </w:r>
      <w:r w:rsidR="00B10437">
        <w:rPr>
          <w:lang w:val="nl-NL"/>
        </w:rPr>
        <w:t>definiëren</w:t>
      </w:r>
      <w:r>
        <w:rPr>
          <w:lang w:val="nl-NL"/>
        </w:rPr>
        <w:t xml:space="preserve"> </w:t>
      </w:r>
      <w:r w:rsidR="00B10437">
        <w:rPr>
          <w:lang w:val="nl-NL"/>
        </w:rPr>
        <w:t xml:space="preserve">wat het domein is van de zone. Hier configureren we dat de zone </w:t>
      </w:r>
      <w:r w:rsidR="00B10437" w:rsidRPr="00B10437">
        <w:rPr>
          <w:i/>
          <w:iCs/>
          <w:lang w:val="nl-NL"/>
        </w:rPr>
        <w:t>nvpinguins.net</w:t>
      </w:r>
      <w:r w:rsidR="00B10437">
        <w:rPr>
          <w:lang w:val="nl-NL"/>
        </w:rPr>
        <w:t xml:space="preserve"> is.</w:t>
      </w:r>
      <w:r>
        <w:rPr>
          <w:lang w:val="nl-NL"/>
        </w:rPr>
        <w:t xml:space="preserve"> </w:t>
      </w:r>
      <w:r w:rsidR="00B10437">
        <w:rPr>
          <w:lang w:val="nl-NL"/>
        </w:rPr>
        <w:t xml:space="preserve">Zodat elke webpagina van ons op dit netwerk eindigt met </w:t>
      </w:r>
      <w:r w:rsidR="00B10437" w:rsidRPr="00B10437">
        <w:rPr>
          <w:i/>
          <w:iCs/>
          <w:lang w:val="nl-NL"/>
        </w:rPr>
        <w:t>nvpinguins.net</w:t>
      </w:r>
      <w:r w:rsidR="00B10437" w:rsidRPr="00B10437">
        <w:rPr>
          <w:lang w:val="nl-NL"/>
        </w:rPr>
        <w:t xml:space="preserve"> </w:t>
      </w:r>
      <w:r w:rsidR="00B10437">
        <w:rPr>
          <w:lang w:val="nl-NL"/>
        </w:rPr>
        <w:t>als hostname</w:t>
      </w:r>
      <w:r w:rsidR="00B10437" w:rsidRPr="00B10437">
        <w:rPr>
          <w:lang w:val="nl-NL"/>
        </w:rPr>
        <w:t>.</w:t>
      </w:r>
      <w:r w:rsidR="002620D9">
        <w:rPr>
          <w:lang w:val="nl-NL"/>
        </w:rPr>
        <w:br/>
      </w:r>
    </w:p>
    <w:p w14:paraId="1EB7E9AC" w14:textId="0D78109B" w:rsidR="00CA2958" w:rsidRPr="00013C1B" w:rsidRDefault="0088292A" w:rsidP="00B762D5">
      <w:pPr>
        <w:rPr>
          <w:i/>
          <w:iCs/>
          <w:lang w:val="nl-NL"/>
        </w:rPr>
      </w:pPr>
      <w:r>
        <w:rPr>
          <w:lang w:val="nl-NL"/>
        </w:rPr>
        <w:t xml:space="preserve">- </w:t>
      </w:r>
      <w:r w:rsidR="001163B6" w:rsidRPr="00013C1B">
        <w:rPr>
          <w:lang w:val="nl-NL"/>
        </w:rPr>
        <w:t xml:space="preserve">Pas </w:t>
      </w:r>
      <w:r w:rsidR="00F9580F">
        <w:rPr>
          <w:lang w:val="nl-NL"/>
        </w:rPr>
        <w:t xml:space="preserve">het bestand </w:t>
      </w:r>
      <w:r w:rsidR="001163B6" w:rsidRPr="00013C1B">
        <w:rPr>
          <w:lang w:val="nl-NL"/>
        </w:rPr>
        <w:t xml:space="preserve">‘named.conf.local’ aan : </w:t>
      </w:r>
      <w:r w:rsidR="001163B6" w:rsidRPr="002620D9">
        <w:rPr>
          <w:b/>
          <w:bCs w:val="0"/>
          <w:i/>
          <w:iCs/>
          <w:lang w:val="nl-NL"/>
        </w:rPr>
        <w:t>sudo nano /etc/bind/named.conf.local</w:t>
      </w:r>
    </w:p>
    <w:p w14:paraId="44107FB8" w14:textId="1BE357F1" w:rsidR="001B65FC" w:rsidRDefault="004A3571" w:rsidP="00B762D5">
      <w:pPr>
        <w:rPr>
          <w:lang w:val="nl-NL"/>
        </w:rPr>
      </w:pPr>
      <w:r w:rsidRPr="004A3571">
        <w:rPr>
          <w:noProof/>
          <w:lang w:val="nl-NL"/>
        </w:rPr>
        <w:drawing>
          <wp:inline distT="0" distB="0" distL="0" distR="0" wp14:anchorId="34CEFA2E" wp14:editId="036082C4">
            <wp:extent cx="3873699" cy="1397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3699" cy="139707"/>
                    </a:xfrm>
                    <a:prstGeom prst="rect">
                      <a:avLst/>
                    </a:prstGeom>
                  </pic:spPr>
                </pic:pic>
              </a:graphicData>
            </a:graphic>
          </wp:inline>
        </w:drawing>
      </w:r>
    </w:p>
    <w:p w14:paraId="7BB17C35" w14:textId="7419344F" w:rsidR="00282816" w:rsidRDefault="0088292A" w:rsidP="009C5B19">
      <w:pPr>
        <w:spacing w:after="0"/>
        <w:rPr>
          <w:lang w:val="nl-NL"/>
        </w:rPr>
      </w:pPr>
      <w:r>
        <w:rPr>
          <w:lang w:val="nl-NL"/>
        </w:rPr>
        <w:t xml:space="preserve">- </w:t>
      </w:r>
      <w:r w:rsidR="00282816">
        <w:rPr>
          <w:lang w:val="nl-NL"/>
        </w:rPr>
        <w:t>Zet het volgende in de config</w:t>
      </w:r>
      <w:r w:rsidR="0046372E">
        <w:rPr>
          <w:lang w:val="nl-NL"/>
        </w:rPr>
        <w:t xml:space="preserve">uratie bestand </w:t>
      </w:r>
      <w:r w:rsidR="00282816">
        <w:rPr>
          <w:lang w:val="nl-NL"/>
        </w:rPr>
        <w:t>:</w:t>
      </w:r>
      <w:r w:rsidR="009C5B19">
        <w:rPr>
          <w:lang w:val="nl-NL"/>
        </w:rPr>
        <w:br/>
      </w:r>
    </w:p>
    <w:p w14:paraId="3AC01A94" w14:textId="5A971AFF" w:rsidR="00282816" w:rsidRDefault="008D7D3B" w:rsidP="00B762D5">
      <w:pPr>
        <w:rPr>
          <w:lang w:val="nl-NL"/>
        </w:rPr>
      </w:pPr>
      <w:r w:rsidRPr="008D7D3B">
        <w:rPr>
          <w:noProof/>
          <w:lang w:val="nl-NL"/>
        </w:rPr>
        <w:drawing>
          <wp:inline distT="0" distB="0" distL="0" distR="0" wp14:anchorId="71F38518" wp14:editId="2645EF78">
            <wp:extent cx="4502381" cy="1886047"/>
            <wp:effectExtent l="0" t="0" r="0" b="0"/>
            <wp:docPr id="19" name="Picture 19" descr="A computer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mputer screen with white text&#10;&#10;Description automatically generated with low confidence"/>
                    <pic:cNvPicPr/>
                  </pic:nvPicPr>
                  <pic:blipFill>
                    <a:blip r:embed="rId28"/>
                    <a:stretch>
                      <a:fillRect/>
                    </a:stretch>
                  </pic:blipFill>
                  <pic:spPr>
                    <a:xfrm>
                      <a:off x="0" y="0"/>
                      <a:ext cx="4502381" cy="1886047"/>
                    </a:xfrm>
                    <a:prstGeom prst="rect">
                      <a:avLst/>
                    </a:prstGeom>
                  </pic:spPr>
                </pic:pic>
              </a:graphicData>
            </a:graphic>
          </wp:inline>
        </w:drawing>
      </w:r>
    </w:p>
    <w:p w14:paraId="53B0814C" w14:textId="2E33D815" w:rsidR="00282816" w:rsidRDefault="003D51A5" w:rsidP="00B762D5">
      <w:pPr>
        <w:rPr>
          <w:lang w:val="nl-NL"/>
        </w:rPr>
      </w:pPr>
      <w:r>
        <w:rPr>
          <w:lang w:val="nl-NL"/>
        </w:rPr>
        <w:t xml:space="preserve">4=&gt; maak een zone </w:t>
      </w:r>
      <w:r w:rsidR="0019236F">
        <w:rPr>
          <w:lang w:val="nl-NL"/>
        </w:rPr>
        <w:t>bestand</w:t>
      </w:r>
    </w:p>
    <w:p w14:paraId="54D092C8" w14:textId="44DA1B9B" w:rsidR="002620D9" w:rsidRDefault="002620D9" w:rsidP="00B762D5">
      <w:pPr>
        <w:rPr>
          <w:lang w:val="nl-NL"/>
        </w:rPr>
      </w:pPr>
      <w:r>
        <w:rPr>
          <w:lang w:val="nl-NL"/>
        </w:rPr>
        <w:t xml:space="preserve">Nu maak je de primary zone </w:t>
      </w:r>
      <w:r w:rsidR="0019236F">
        <w:rPr>
          <w:lang w:val="nl-NL"/>
        </w:rPr>
        <w:t>bestand</w:t>
      </w:r>
      <w:r>
        <w:rPr>
          <w:lang w:val="nl-NL"/>
        </w:rPr>
        <w:t>. Hier zeg je welke namen gekoppeld zijn aan welk IP. Hier kan je ook zeggen dat meerdere namen gekoppeld zijn aan hetzelfde IP. Dit gaan wij doen.</w:t>
      </w:r>
    </w:p>
    <w:p w14:paraId="5B527533" w14:textId="66318452" w:rsidR="003D51A5" w:rsidRDefault="0088292A" w:rsidP="00B762D5">
      <w:pPr>
        <w:rPr>
          <w:lang w:val="nl-NL"/>
        </w:rPr>
      </w:pPr>
      <w:r>
        <w:rPr>
          <w:lang w:val="nl-NL"/>
        </w:rPr>
        <w:t xml:space="preserve">- </w:t>
      </w:r>
      <w:r w:rsidR="002332C3">
        <w:rPr>
          <w:lang w:val="nl-NL"/>
        </w:rPr>
        <w:t xml:space="preserve">Kopieer een bestaande zone </w:t>
      </w:r>
      <w:r w:rsidR="00DD4420">
        <w:rPr>
          <w:lang w:val="nl-NL"/>
        </w:rPr>
        <w:t>bestand</w:t>
      </w:r>
      <w:r w:rsidR="002332C3">
        <w:rPr>
          <w:lang w:val="nl-NL"/>
        </w:rPr>
        <w:t xml:space="preserve"> en pas deze aan gebaseerd op jouw zone gegevens</w:t>
      </w:r>
      <w:r w:rsidR="00EA16CE">
        <w:rPr>
          <w:lang w:val="nl-NL"/>
        </w:rPr>
        <w:t xml:space="preserve"> : </w:t>
      </w:r>
      <w:r w:rsidR="00EA16CE">
        <w:rPr>
          <w:lang w:val="nl-NL"/>
        </w:rPr>
        <w:br/>
      </w:r>
      <w:r w:rsidR="00EA16CE">
        <w:rPr>
          <w:lang w:val="nl-NL"/>
        </w:rPr>
        <w:br/>
      </w:r>
      <w:r w:rsidR="00EA16CE" w:rsidRPr="00EA16CE">
        <w:rPr>
          <w:i/>
          <w:iCs/>
          <w:lang w:val="nl-NL"/>
        </w:rPr>
        <w:t>sudo cp /etc/bind/db.local /etc/bind/nvpinguins.net</w:t>
      </w:r>
    </w:p>
    <w:p w14:paraId="0420F159" w14:textId="79237DC4" w:rsidR="00EA16CE" w:rsidRDefault="007D64B9" w:rsidP="00B762D5">
      <w:pPr>
        <w:rPr>
          <w:lang w:val="nl-NL"/>
        </w:rPr>
      </w:pPr>
      <w:r w:rsidRPr="007D64B9">
        <w:rPr>
          <w:noProof/>
          <w:lang w:val="nl-NL"/>
        </w:rPr>
        <w:drawing>
          <wp:inline distT="0" distB="0" distL="0" distR="0" wp14:anchorId="6C6DE1DE" wp14:editId="4E7EFFAD">
            <wp:extent cx="4711942" cy="1397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1942" cy="139707"/>
                    </a:xfrm>
                    <a:prstGeom prst="rect">
                      <a:avLst/>
                    </a:prstGeom>
                  </pic:spPr>
                </pic:pic>
              </a:graphicData>
            </a:graphic>
          </wp:inline>
        </w:drawing>
      </w:r>
    </w:p>
    <w:p w14:paraId="619CB3F3" w14:textId="353AD5E2" w:rsidR="007D64B9" w:rsidRPr="000004D9" w:rsidRDefault="000004D9" w:rsidP="00B762D5">
      <w:pPr>
        <w:rPr>
          <w:i/>
          <w:iCs/>
          <w:lang w:val="fr-BE"/>
        </w:rPr>
      </w:pPr>
      <w:r w:rsidRPr="000004D9">
        <w:rPr>
          <w:i/>
          <w:iCs/>
          <w:lang w:val="fr-BE"/>
        </w:rPr>
        <w:t>Sudo nano /etc/bind/nvpinguins.net</w:t>
      </w:r>
    </w:p>
    <w:p w14:paraId="2D2C00AA" w14:textId="6CDA7A55" w:rsidR="000004D9" w:rsidRDefault="008823C9" w:rsidP="00B762D5">
      <w:pPr>
        <w:rPr>
          <w:lang w:val="fr-BE"/>
        </w:rPr>
      </w:pPr>
      <w:r w:rsidRPr="008823C9">
        <w:rPr>
          <w:noProof/>
          <w:lang w:val="fr-BE"/>
        </w:rPr>
        <w:drawing>
          <wp:inline distT="0" distB="0" distL="0" distR="0" wp14:anchorId="4D248E89" wp14:editId="0E7D02A0">
            <wp:extent cx="3829247" cy="1587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9247" cy="158758"/>
                    </a:xfrm>
                    <a:prstGeom prst="rect">
                      <a:avLst/>
                    </a:prstGeom>
                  </pic:spPr>
                </pic:pic>
              </a:graphicData>
            </a:graphic>
          </wp:inline>
        </w:drawing>
      </w:r>
    </w:p>
    <w:p w14:paraId="4B6F7E3C" w14:textId="77777777" w:rsidR="002620D9" w:rsidRDefault="002620D9">
      <w:pPr>
        <w:spacing w:after="0"/>
        <w:rPr>
          <w:lang w:val="nl-NL"/>
        </w:rPr>
      </w:pPr>
      <w:r>
        <w:rPr>
          <w:lang w:val="nl-NL"/>
        </w:rPr>
        <w:br w:type="page"/>
      </w:r>
    </w:p>
    <w:p w14:paraId="1493F04A" w14:textId="0562A5B7" w:rsidR="008823C9" w:rsidRDefault="00B41BF8" w:rsidP="00B762D5">
      <w:pPr>
        <w:rPr>
          <w:lang w:val="nl-NL"/>
        </w:rPr>
      </w:pPr>
      <w:r>
        <w:rPr>
          <w:lang w:val="nl-NL"/>
        </w:rPr>
        <w:lastRenderedPageBreak/>
        <w:t xml:space="preserve">- </w:t>
      </w:r>
      <w:r w:rsidR="007744B2" w:rsidRPr="007744B2">
        <w:rPr>
          <w:lang w:val="nl-NL"/>
        </w:rPr>
        <w:t>Pas het aan gebaseerd o</w:t>
      </w:r>
      <w:r w:rsidR="007744B2">
        <w:rPr>
          <w:lang w:val="nl-NL"/>
        </w:rPr>
        <w:t xml:space="preserve">p deze </w:t>
      </w:r>
      <w:r w:rsidR="00350B2E">
        <w:rPr>
          <w:lang w:val="nl-NL"/>
        </w:rPr>
        <w:t>gegevens</w:t>
      </w:r>
      <w:r w:rsidR="007744B2">
        <w:rPr>
          <w:lang w:val="nl-NL"/>
        </w:rPr>
        <w:t>:</w:t>
      </w:r>
    </w:p>
    <w:p w14:paraId="7A179E4A" w14:textId="52C03A2B" w:rsidR="007744B2" w:rsidRDefault="002C360E" w:rsidP="00B762D5">
      <w:pPr>
        <w:rPr>
          <w:lang w:val="nl-NL"/>
        </w:rPr>
      </w:pPr>
      <w:r w:rsidRPr="002C360E">
        <w:rPr>
          <w:noProof/>
          <w:lang w:val="nl-NL"/>
        </w:rPr>
        <w:drawing>
          <wp:inline distT="0" distB="0" distL="0" distR="0" wp14:anchorId="6D1D5873" wp14:editId="19D7187C">
            <wp:extent cx="4235668" cy="25591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35668" cy="2559182"/>
                    </a:xfrm>
                    <a:prstGeom prst="rect">
                      <a:avLst/>
                    </a:prstGeom>
                  </pic:spPr>
                </pic:pic>
              </a:graphicData>
            </a:graphic>
          </wp:inline>
        </w:drawing>
      </w:r>
    </w:p>
    <w:p w14:paraId="33846A59" w14:textId="0B048E96" w:rsidR="002620D9" w:rsidRPr="002F7CEA" w:rsidRDefault="002620D9" w:rsidP="00B762D5">
      <w:pPr>
        <w:rPr>
          <w:lang w:val="nl-NL"/>
        </w:rPr>
      </w:pPr>
      <w:r>
        <w:rPr>
          <w:lang w:val="nl-NL"/>
        </w:rPr>
        <w:t xml:space="preserve">Bij SOA zeggen we dat de hostname moet eindigen met nvpinguins.net. Bij NS zeggen we dat de DNS server die alle conversies doen server 1 moet zijn. Dit is omdat het de enige DNS server is. </w:t>
      </w:r>
      <w:r w:rsidR="002F7CEA">
        <w:rPr>
          <w:lang w:val="nl-NL"/>
        </w:rPr>
        <w:t xml:space="preserve">Bij A duiden we aan dat de hostnaam server1 moet gekoppeld worden aan het IP van server 1. Bij CNAME maken we hostnames voor de </w:t>
      </w:r>
      <w:r w:rsidR="00032CD6">
        <w:rPr>
          <w:lang w:val="nl-NL"/>
        </w:rPr>
        <w:t xml:space="preserve">bedrijf ‘s </w:t>
      </w:r>
      <w:r w:rsidR="002F7CEA">
        <w:rPr>
          <w:lang w:val="nl-NL"/>
        </w:rPr>
        <w:t xml:space="preserve"> website en software die we gaan gebruiken en koppelen we dit aan server 1. </w:t>
      </w:r>
      <w:r w:rsidR="002F7CEA" w:rsidRPr="002F7CEA">
        <w:rPr>
          <w:lang w:val="nl-NL"/>
        </w:rPr>
        <w:t>Hierdoor al</w:t>
      </w:r>
      <w:r w:rsidR="002F7CEA">
        <w:rPr>
          <w:lang w:val="nl-NL"/>
        </w:rPr>
        <w:t>s we nextcloud.nvpinguins.net opzoeken, gaan we naar het het IP adres dat gekoppeld is aan server 1.</w:t>
      </w:r>
    </w:p>
    <w:p w14:paraId="5BC661C1" w14:textId="62E4076E" w:rsidR="00A814A3" w:rsidRPr="002F7CEA" w:rsidRDefault="00B41BF8" w:rsidP="00B762D5">
      <w:pPr>
        <w:rPr>
          <w:lang w:val="nl-NL"/>
        </w:rPr>
      </w:pPr>
      <w:r>
        <w:rPr>
          <w:lang w:val="nl-NL"/>
        </w:rPr>
        <w:t xml:space="preserve">- </w:t>
      </w:r>
      <w:r w:rsidR="00BF15AD" w:rsidRPr="002F7CEA">
        <w:rPr>
          <w:lang w:val="nl-NL"/>
        </w:rPr>
        <w:t xml:space="preserve">Herstart de DNS server : </w:t>
      </w:r>
      <w:r w:rsidR="00BF15AD" w:rsidRPr="002F7CEA">
        <w:rPr>
          <w:b/>
          <w:bCs w:val="0"/>
          <w:i/>
          <w:iCs/>
          <w:lang w:val="nl-NL"/>
        </w:rPr>
        <w:t>sudo systemctl restart bind9.service</w:t>
      </w:r>
    </w:p>
    <w:p w14:paraId="090E8F17" w14:textId="1253C81A" w:rsidR="00BF15AD" w:rsidRDefault="00CF37F0" w:rsidP="00B762D5">
      <w:pPr>
        <w:rPr>
          <w:lang w:val="nl-NL"/>
        </w:rPr>
      </w:pPr>
      <w:r w:rsidRPr="00CF37F0">
        <w:rPr>
          <w:noProof/>
          <w:lang w:val="nl-NL"/>
        </w:rPr>
        <w:drawing>
          <wp:inline distT="0" distB="0" distL="0" distR="0" wp14:anchorId="4F6887B2" wp14:editId="782A8596">
            <wp:extent cx="3930852" cy="1587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0852" cy="158758"/>
                    </a:xfrm>
                    <a:prstGeom prst="rect">
                      <a:avLst/>
                    </a:prstGeom>
                  </pic:spPr>
                </pic:pic>
              </a:graphicData>
            </a:graphic>
          </wp:inline>
        </w:drawing>
      </w:r>
    </w:p>
    <w:p w14:paraId="3330439F" w14:textId="59ADCD6B" w:rsidR="00CF37F0" w:rsidRDefault="00B41BF8" w:rsidP="002620D9">
      <w:pPr>
        <w:spacing w:after="0"/>
        <w:rPr>
          <w:lang w:val="nl-NL"/>
        </w:rPr>
      </w:pPr>
      <w:r>
        <w:rPr>
          <w:lang w:val="nl-NL"/>
        </w:rPr>
        <w:t xml:space="preserve">- </w:t>
      </w:r>
      <w:r w:rsidR="00BE5B4A">
        <w:rPr>
          <w:lang w:val="nl-NL"/>
        </w:rPr>
        <w:t>Check of DNS werkt :</w:t>
      </w:r>
      <w:r w:rsidR="002620D9">
        <w:rPr>
          <w:lang w:val="nl-NL"/>
        </w:rPr>
        <w:br/>
      </w:r>
    </w:p>
    <w:p w14:paraId="734338E3" w14:textId="4382EB0C" w:rsidR="00BE5B4A" w:rsidRDefault="00667006" w:rsidP="00B762D5">
      <w:pPr>
        <w:rPr>
          <w:lang w:val="nl-NL"/>
        </w:rPr>
      </w:pPr>
      <w:r w:rsidRPr="00667006">
        <w:rPr>
          <w:noProof/>
          <w:lang w:val="nl-NL"/>
        </w:rPr>
        <w:drawing>
          <wp:inline distT="0" distB="0" distL="0" distR="0" wp14:anchorId="0A3577AE" wp14:editId="26C73682">
            <wp:extent cx="4441130" cy="1314450"/>
            <wp:effectExtent l="0" t="0" r="0" b="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33"/>
                    <a:stretch>
                      <a:fillRect/>
                    </a:stretch>
                  </pic:blipFill>
                  <pic:spPr>
                    <a:xfrm>
                      <a:off x="0" y="0"/>
                      <a:ext cx="4444117" cy="1315334"/>
                    </a:xfrm>
                    <a:prstGeom prst="rect">
                      <a:avLst/>
                    </a:prstGeom>
                  </pic:spPr>
                </pic:pic>
              </a:graphicData>
            </a:graphic>
          </wp:inline>
        </w:drawing>
      </w:r>
    </w:p>
    <w:p w14:paraId="108012B0" w14:textId="1C59AFEC" w:rsidR="00667006" w:rsidRDefault="00667006" w:rsidP="00B762D5">
      <w:pPr>
        <w:rPr>
          <w:lang w:val="nl-NL"/>
        </w:rPr>
      </w:pPr>
    </w:p>
    <w:p w14:paraId="39231F9A" w14:textId="77777777" w:rsidR="002F7CEA" w:rsidRDefault="002F7CEA">
      <w:pPr>
        <w:spacing w:after="0"/>
        <w:rPr>
          <w:lang w:val="nl-NL"/>
        </w:rPr>
      </w:pPr>
      <w:r>
        <w:rPr>
          <w:lang w:val="nl-NL"/>
        </w:rPr>
        <w:br w:type="page"/>
      </w:r>
    </w:p>
    <w:p w14:paraId="091A3428" w14:textId="1FA15BE8" w:rsidR="00B130E6" w:rsidRPr="00D40311" w:rsidRDefault="00181B84" w:rsidP="00D40311">
      <w:pPr>
        <w:pStyle w:val="Heading1"/>
      </w:pPr>
      <w:bookmarkStart w:id="5" w:name="_Toc136373763"/>
      <w:r w:rsidRPr="00D40311">
        <w:lastRenderedPageBreak/>
        <w:t>NGINX</w:t>
      </w:r>
      <w:bookmarkEnd w:id="5"/>
    </w:p>
    <w:p w14:paraId="0C4F9838" w14:textId="2D7920CB" w:rsidR="00181B84" w:rsidRDefault="00181B84" w:rsidP="00B762D5">
      <w:pPr>
        <w:rPr>
          <w:lang w:val="nl-NL"/>
        </w:rPr>
      </w:pPr>
    </w:p>
    <w:p w14:paraId="15B1CB69" w14:textId="75FED9D1" w:rsidR="008D56D4" w:rsidRDefault="00A76797" w:rsidP="00B762D5">
      <w:pPr>
        <w:rPr>
          <w:lang w:val="nl-NL"/>
        </w:rPr>
      </w:pPr>
      <w:r>
        <w:rPr>
          <w:lang w:val="nl-NL"/>
        </w:rPr>
        <w:t>De volgende stap</w:t>
      </w:r>
      <w:r w:rsidR="00D60C26">
        <w:rPr>
          <w:lang w:val="nl-NL"/>
        </w:rPr>
        <w:t xml:space="preserve"> is het installeren en configureren van de webserver dat alle websites gaat hosten (</w:t>
      </w:r>
      <w:r w:rsidR="00CE1995">
        <w:rPr>
          <w:lang w:val="nl-NL"/>
        </w:rPr>
        <w:t>bedrijf ‘s</w:t>
      </w:r>
      <w:r w:rsidR="00D60C26">
        <w:rPr>
          <w:lang w:val="nl-NL"/>
        </w:rPr>
        <w:t xml:space="preserve"> website</w:t>
      </w:r>
      <w:r>
        <w:rPr>
          <w:lang w:val="nl-NL"/>
        </w:rPr>
        <w:t xml:space="preserve"> en</w:t>
      </w:r>
      <w:r w:rsidR="00D60C26">
        <w:rPr>
          <w:lang w:val="nl-NL"/>
        </w:rPr>
        <w:t xml:space="preserve"> Nextclou</w:t>
      </w:r>
      <w:r w:rsidR="00D51009">
        <w:rPr>
          <w:lang w:val="nl-NL"/>
        </w:rPr>
        <w:t>d</w:t>
      </w:r>
      <w:r w:rsidR="00D60C26">
        <w:rPr>
          <w:lang w:val="nl-NL"/>
        </w:rPr>
        <w:t>).</w:t>
      </w:r>
      <w:r w:rsidR="00D51009">
        <w:rPr>
          <w:lang w:val="nl-NL"/>
        </w:rPr>
        <w:t xml:space="preserve"> Ook is NGINX van belang voor de reverse proxy van Rocket.chat.</w:t>
      </w:r>
      <w:r w:rsidR="00D60C26">
        <w:rPr>
          <w:lang w:val="nl-NL"/>
        </w:rPr>
        <w:t xml:space="preserve"> </w:t>
      </w:r>
      <w:r w:rsidR="002F14A2">
        <w:rPr>
          <w:lang w:val="nl-NL"/>
        </w:rPr>
        <w:t xml:space="preserve">Zonder NGINX is het niet mogelijk voor de </w:t>
      </w:r>
      <w:r w:rsidR="00326496">
        <w:rPr>
          <w:lang w:val="nl-NL"/>
        </w:rPr>
        <w:t xml:space="preserve">andere </w:t>
      </w:r>
      <w:r w:rsidR="002F14A2">
        <w:rPr>
          <w:lang w:val="nl-NL"/>
        </w:rPr>
        <w:t>software om te werken.</w:t>
      </w:r>
    </w:p>
    <w:p w14:paraId="1AEBC957" w14:textId="42F39542" w:rsidR="007B79FC" w:rsidRDefault="007B79FC" w:rsidP="00B762D5">
      <w:pPr>
        <w:rPr>
          <w:lang w:val="nl-NL"/>
        </w:rPr>
      </w:pPr>
      <w:r>
        <w:rPr>
          <w:lang w:val="nl-NL"/>
        </w:rPr>
        <w:t>1=&gt; installeer nginx</w:t>
      </w:r>
    </w:p>
    <w:p w14:paraId="65DD5EE2" w14:textId="1B484C0F" w:rsidR="00D40311" w:rsidRDefault="009F7132" w:rsidP="00B762D5">
      <w:pPr>
        <w:rPr>
          <w:lang w:val="nl-NL"/>
        </w:rPr>
      </w:pPr>
      <w:r w:rsidRPr="009F7132">
        <w:rPr>
          <w:noProof/>
          <w:lang w:val="nl-NL"/>
        </w:rPr>
        <w:drawing>
          <wp:inline distT="0" distB="0" distL="0" distR="0" wp14:anchorId="292170EC" wp14:editId="50EC7B70">
            <wp:extent cx="3431023" cy="16856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39230" cy="1689709"/>
                    </a:xfrm>
                    <a:prstGeom prst="rect">
                      <a:avLst/>
                    </a:prstGeom>
                  </pic:spPr>
                </pic:pic>
              </a:graphicData>
            </a:graphic>
          </wp:inline>
        </w:drawing>
      </w:r>
    </w:p>
    <w:p w14:paraId="398C08A4" w14:textId="1C7B03FD" w:rsidR="00B130E6" w:rsidRDefault="00633566" w:rsidP="00B762D5">
      <w:pPr>
        <w:rPr>
          <w:lang w:val="nl-NL"/>
        </w:rPr>
      </w:pPr>
      <w:r>
        <w:rPr>
          <w:lang w:val="nl-NL"/>
        </w:rPr>
        <w:t>2</w:t>
      </w:r>
      <w:r w:rsidR="00E9121F">
        <w:rPr>
          <w:lang w:val="nl-NL"/>
        </w:rPr>
        <w:t xml:space="preserve">=&gt; </w:t>
      </w:r>
      <w:r w:rsidR="00AD1EEF">
        <w:rPr>
          <w:lang w:val="nl-NL"/>
        </w:rPr>
        <w:t xml:space="preserve">Maak een </w:t>
      </w:r>
      <w:r w:rsidR="000552CE">
        <w:rPr>
          <w:lang w:val="nl-NL"/>
        </w:rPr>
        <w:t xml:space="preserve">virtual host </w:t>
      </w:r>
      <w:r w:rsidR="00AD1EEF">
        <w:rPr>
          <w:lang w:val="nl-NL"/>
        </w:rPr>
        <w:t xml:space="preserve">configuratie </w:t>
      </w:r>
      <w:r w:rsidR="00DD4420">
        <w:rPr>
          <w:lang w:val="nl-NL"/>
        </w:rPr>
        <w:t>bestand</w:t>
      </w:r>
      <w:r w:rsidR="00AD1EEF">
        <w:rPr>
          <w:lang w:val="nl-NL"/>
        </w:rPr>
        <w:t xml:space="preserve"> om een webpagina te maken.</w:t>
      </w:r>
    </w:p>
    <w:p w14:paraId="00EC301C" w14:textId="4D52CC06" w:rsidR="00E81520" w:rsidRPr="007031C9" w:rsidRDefault="007031C9" w:rsidP="00B762D5">
      <w:pPr>
        <w:rPr>
          <w:i/>
          <w:iCs/>
          <w:lang w:val="fr-BE"/>
        </w:rPr>
      </w:pPr>
      <w:r w:rsidRPr="007031C9">
        <w:rPr>
          <w:i/>
          <w:iCs/>
          <w:lang w:val="fr-BE"/>
        </w:rPr>
        <w:t>Sudo nano /etc/nginx/sites-available/nvpinguins.net</w:t>
      </w:r>
    </w:p>
    <w:p w14:paraId="7C69F0EC" w14:textId="187F90CF" w:rsidR="007031C9" w:rsidRDefault="00D92490" w:rsidP="00B762D5">
      <w:pPr>
        <w:rPr>
          <w:lang w:val="fr-BE"/>
        </w:rPr>
      </w:pPr>
      <w:r w:rsidRPr="00D92490">
        <w:rPr>
          <w:noProof/>
          <w:lang w:val="fr-BE"/>
        </w:rPr>
        <w:drawing>
          <wp:inline distT="0" distB="0" distL="0" distR="0" wp14:anchorId="287444F2" wp14:editId="0F85BBBA">
            <wp:extent cx="5531134" cy="2349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31134" cy="234962"/>
                    </a:xfrm>
                    <a:prstGeom prst="rect">
                      <a:avLst/>
                    </a:prstGeom>
                  </pic:spPr>
                </pic:pic>
              </a:graphicData>
            </a:graphic>
          </wp:inline>
        </w:drawing>
      </w:r>
    </w:p>
    <w:p w14:paraId="53D35DFF" w14:textId="003D2FD4" w:rsidR="00D92490" w:rsidRDefault="00633566" w:rsidP="00633566">
      <w:pPr>
        <w:spacing w:after="0"/>
        <w:rPr>
          <w:lang w:val="nl-NL"/>
        </w:rPr>
      </w:pPr>
      <w:r>
        <w:rPr>
          <w:lang w:val="nl-NL"/>
        </w:rPr>
        <w:t>3</w:t>
      </w:r>
      <w:r w:rsidR="001E74DE" w:rsidRPr="001E74DE">
        <w:rPr>
          <w:lang w:val="nl-NL"/>
        </w:rPr>
        <w:t>=&gt; Voeg volgende configuratie toe a</w:t>
      </w:r>
      <w:r w:rsidR="001E74DE">
        <w:rPr>
          <w:lang w:val="nl-NL"/>
        </w:rPr>
        <w:t xml:space="preserve">an </w:t>
      </w:r>
      <w:r w:rsidR="00DD4420">
        <w:rPr>
          <w:lang w:val="nl-NL"/>
        </w:rPr>
        <w:t>het bestand</w:t>
      </w:r>
    </w:p>
    <w:p w14:paraId="2F26837D" w14:textId="77777777" w:rsidR="00633566" w:rsidRPr="00633566" w:rsidRDefault="00633566" w:rsidP="00633566">
      <w:pPr>
        <w:spacing w:after="0"/>
        <w:rPr>
          <w:lang w:val="nl-NL"/>
        </w:rPr>
      </w:pPr>
    </w:p>
    <w:p w14:paraId="60AD70A5" w14:textId="538EA87A" w:rsidR="00AD1EEF" w:rsidRDefault="005631E7" w:rsidP="00B762D5">
      <w:pPr>
        <w:rPr>
          <w:lang w:val="nl-NL"/>
        </w:rPr>
      </w:pPr>
      <w:r w:rsidRPr="005631E7">
        <w:rPr>
          <w:noProof/>
          <w:lang w:val="nl-NL"/>
        </w:rPr>
        <w:drawing>
          <wp:inline distT="0" distB="0" distL="0" distR="0" wp14:anchorId="22E22ECF" wp14:editId="5A2A708C">
            <wp:extent cx="3924502" cy="1568531"/>
            <wp:effectExtent l="0" t="0" r="0" b="0"/>
            <wp:docPr id="103" name="Picture 10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 screenshot, font&#10;&#10;Description automatically generated"/>
                    <pic:cNvPicPr/>
                  </pic:nvPicPr>
                  <pic:blipFill>
                    <a:blip r:embed="rId36"/>
                    <a:stretch>
                      <a:fillRect/>
                    </a:stretch>
                  </pic:blipFill>
                  <pic:spPr>
                    <a:xfrm>
                      <a:off x="0" y="0"/>
                      <a:ext cx="3924502" cy="1568531"/>
                    </a:xfrm>
                    <a:prstGeom prst="rect">
                      <a:avLst/>
                    </a:prstGeom>
                  </pic:spPr>
                </pic:pic>
              </a:graphicData>
            </a:graphic>
          </wp:inline>
        </w:drawing>
      </w:r>
    </w:p>
    <w:p w14:paraId="35C43CF8" w14:textId="4DC558D3" w:rsidR="00AD1EEF" w:rsidRDefault="005631E7" w:rsidP="005631E7">
      <w:pPr>
        <w:rPr>
          <w:lang w:val="nl-NL"/>
        </w:rPr>
      </w:pPr>
      <w:r>
        <w:rPr>
          <w:lang w:val="nl-NL"/>
        </w:rPr>
        <w:t xml:space="preserve">Hier zeg je dat je </w:t>
      </w:r>
      <w:r w:rsidR="00851FBE">
        <w:rPr>
          <w:lang w:val="nl-NL"/>
        </w:rPr>
        <w:t xml:space="preserve">dat de webpagina draait op poort 80. Dat de map waar het moet kijken voor de bestanden om de website te maken </w:t>
      </w:r>
      <w:r w:rsidR="00851FBE" w:rsidRPr="00851FBE">
        <w:rPr>
          <w:i/>
          <w:iCs/>
          <w:lang w:val="nl-NL"/>
        </w:rPr>
        <w:t>/var/www/nvpinguins.net</w:t>
      </w:r>
      <w:r w:rsidR="00851FBE">
        <w:rPr>
          <w:lang w:val="nl-NL"/>
        </w:rPr>
        <w:t xml:space="preserve"> noemt (Dit bestaat momenteel nog niet maar wordt gemaakt in de volgende stap). Dat </w:t>
      </w:r>
      <w:r w:rsidR="00851FBE" w:rsidRPr="00851FBE">
        <w:rPr>
          <w:i/>
          <w:iCs/>
          <w:lang w:val="nl-NL"/>
        </w:rPr>
        <w:t>index.html</w:t>
      </w:r>
      <w:r w:rsidR="00851FBE">
        <w:rPr>
          <w:lang w:val="nl-NL"/>
        </w:rPr>
        <w:t xml:space="preserve"> de pagina is dat het moet tonen als je naar de webpagina gaat en de </w:t>
      </w:r>
      <w:r w:rsidR="00DE485C">
        <w:rPr>
          <w:lang w:val="nl-NL"/>
        </w:rPr>
        <w:t>host</w:t>
      </w:r>
      <w:r w:rsidR="00851FBE">
        <w:rPr>
          <w:lang w:val="nl-NL"/>
        </w:rPr>
        <w:t>naam</w:t>
      </w:r>
      <w:r w:rsidR="00DE485C">
        <w:rPr>
          <w:lang w:val="nl-NL"/>
        </w:rPr>
        <w:t xml:space="preserve"> </w:t>
      </w:r>
      <w:r w:rsidR="00851FBE">
        <w:rPr>
          <w:lang w:val="nl-NL"/>
        </w:rPr>
        <w:t xml:space="preserve">ervan </w:t>
      </w:r>
      <w:r w:rsidR="00851FBE" w:rsidRPr="00851FBE">
        <w:rPr>
          <w:i/>
          <w:iCs/>
          <w:lang w:val="nl-NL"/>
        </w:rPr>
        <w:t>www.nvpinguins.net</w:t>
      </w:r>
      <w:r w:rsidR="00851FBE">
        <w:rPr>
          <w:lang w:val="nl-NL"/>
        </w:rPr>
        <w:t xml:space="preserve"> noemt (Dit hebben we bij de DNS stap gedefinieerd</w:t>
      </w:r>
      <w:r w:rsidR="00F65D9C">
        <w:rPr>
          <w:lang w:val="nl-NL"/>
        </w:rPr>
        <w:t xml:space="preserve"> in DNS</w:t>
      </w:r>
      <w:r w:rsidR="00851FBE">
        <w:rPr>
          <w:lang w:val="nl-NL"/>
        </w:rPr>
        <w:t>). Ook zeggen we op het laatste dat het een 404 error moet geven als de website niet bestaat.</w:t>
      </w:r>
      <w:r w:rsidR="00AD1EEF">
        <w:rPr>
          <w:lang w:val="nl-NL"/>
        </w:rPr>
        <w:br w:type="page"/>
      </w:r>
    </w:p>
    <w:p w14:paraId="26CD5BC3" w14:textId="1F6926CE" w:rsidR="009C713B" w:rsidRDefault="00633566" w:rsidP="00B762D5">
      <w:pPr>
        <w:rPr>
          <w:lang w:val="nl-NL"/>
        </w:rPr>
      </w:pPr>
      <w:r>
        <w:rPr>
          <w:lang w:val="nl-NL"/>
        </w:rPr>
        <w:lastRenderedPageBreak/>
        <w:t>4</w:t>
      </w:r>
      <w:r w:rsidR="001E5DE8">
        <w:rPr>
          <w:lang w:val="nl-NL"/>
        </w:rPr>
        <w:t xml:space="preserve">=&gt; </w:t>
      </w:r>
      <w:r>
        <w:rPr>
          <w:lang w:val="nl-NL"/>
        </w:rPr>
        <w:t xml:space="preserve">Maak de map </w:t>
      </w:r>
      <w:r w:rsidR="00764F4A">
        <w:rPr>
          <w:lang w:val="nl-NL"/>
        </w:rPr>
        <w:t>voor je website bestanden en maak een index pagina</w:t>
      </w:r>
    </w:p>
    <w:p w14:paraId="563C82B1" w14:textId="3E89F328" w:rsidR="00353C9B" w:rsidRDefault="00353C9B" w:rsidP="00B762D5">
      <w:pPr>
        <w:rPr>
          <w:lang w:val="nl-NL"/>
        </w:rPr>
      </w:pPr>
      <w:r w:rsidRPr="00353C9B">
        <w:rPr>
          <w:noProof/>
          <w:lang w:val="nl-NL"/>
        </w:rPr>
        <w:drawing>
          <wp:inline distT="0" distB="0" distL="0" distR="0" wp14:anchorId="1455D210" wp14:editId="3B686670">
            <wp:extent cx="5169166" cy="3492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69166" cy="349268"/>
                    </a:xfrm>
                    <a:prstGeom prst="rect">
                      <a:avLst/>
                    </a:prstGeom>
                  </pic:spPr>
                </pic:pic>
              </a:graphicData>
            </a:graphic>
          </wp:inline>
        </w:drawing>
      </w:r>
    </w:p>
    <w:p w14:paraId="4D4213C2" w14:textId="39581377" w:rsidR="002C273B" w:rsidRDefault="002C273B" w:rsidP="00B762D5">
      <w:pPr>
        <w:rPr>
          <w:lang w:val="nl-NL"/>
        </w:rPr>
      </w:pPr>
      <w:r w:rsidRPr="002C273B">
        <w:rPr>
          <w:noProof/>
          <w:lang w:val="nl-NL"/>
        </w:rPr>
        <w:drawing>
          <wp:inline distT="0" distB="0" distL="0" distR="0" wp14:anchorId="3E2C7AE4" wp14:editId="4B734462">
            <wp:extent cx="5435879" cy="1358970"/>
            <wp:effectExtent l="0" t="0" r="0" b="0"/>
            <wp:docPr id="23" name="Picture 2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creenshot, font&#10;&#10;Description automatically generated"/>
                    <pic:cNvPicPr/>
                  </pic:nvPicPr>
                  <pic:blipFill>
                    <a:blip r:embed="rId38"/>
                    <a:stretch>
                      <a:fillRect/>
                    </a:stretch>
                  </pic:blipFill>
                  <pic:spPr>
                    <a:xfrm>
                      <a:off x="0" y="0"/>
                      <a:ext cx="5435879" cy="1358970"/>
                    </a:xfrm>
                    <a:prstGeom prst="rect">
                      <a:avLst/>
                    </a:prstGeom>
                  </pic:spPr>
                </pic:pic>
              </a:graphicData>
            </a:graphic>
          </wp:inline>
        </w:drawing>
      </w:r>
    </w:p>
    <w:p w14:paraId="1FD7EAD1" w14:textId="4B82A74F" w:rsidR="002C273B" w:rsidRDefault="00285754" w:rsidP="00B67F67">
      <w:pPr>
        <w:spacing w:after="0"/>
        <w:rPr>
          <w:lang w:val="nl-NL"/>
        </w:rPr>
      </w:pPr>
      <w:r>
        <w:rPr>
          <w:lang w:val="nl-NL"/>
        </w:rPr>
        <w:t xml:space="preserve">5=&gt; zet </w:t>
      </w:r>
      <w:r w:rsidR="00B67F67">
        <w:rPr>
          <w:lang w:val="nl-NL"/>
        </w:rPr>
        <w:t>permissies</w:t>
      </w:r>
      <w:r>
        <w:rPr>
          <w:lang w:val="nl-NL"/>
        </w:rPr>
        <w:t xml:space="preserve"> op deze map</w:t>
      </w:r>
      <w:r w:rsidR="00B67F67">
        <w:rPr>
          <w:lang w:val="nl-NL"/>
        </w:rPr>
        <w:br/>
      </w:r>
    </w:p>
    <w:p w14:paraId="248CD7B3" w14:textId="5991B837" w:rsidR="00285754" w:rsidRDefault="00285754" w:rsidP="00B762D5">
      <w:pPr>
        <w:rPr>
          <w:lang w:val="nl-NL"/>
        </w:rPr>
      </w:pPr>
      <w:r w:rsidRPr="00285754">
        <w:rPr>
          <w:noProof/>
          <w:lang w:val="nl-NL"/>
        </w:rPr>
        <w:drawing>
          <wp:inline distT="0" distB="0" distL="0" distR="0" wp14:anchorId="4439561C" wp14:editId="09CD72FD">
            <wp:extent cx="5652135" cy="2349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2135" cy="234950"/>
                    </a:xfrm>
                    <a:prstGeom prst="rect">
                      <a:avLst/>
                    </a:prstGeom>
                  </pic:spPr>
                </pic:pic>
              </a:graphicData>
            </a:graphic>
          </wp:inline>
        </w:drawing>
      </w:r>
    </w:p>
    <w:p w14:paraId="465509BF" w14:textId="59853BD2" w:rsidR="00B67F67" w:rsidRDefault="00B67F67" w:rsidP="00B762D5">
      <w:pPr>
        <w:rPr>
          <w:lang w:val="nl-NL"/>
        </w:rPr>
      </w:pPr>
      <w:r>
        <w:rPr>
          <w:lang w:val="nl-NL"/>
        </w:rPr>
        <w:t>Om errors te vermijden is het belangrijk om permissies te zetten op de map.</w:t>
      </w:r>
    </w:p>
    <w:p w14:paraId="6F2AFCC7" w14:textId="22ABBEB6" w:rsidR="00285754" w:rsidRDefault="00C67DEA" w:rsidP="00B762D5">
      <w:pPr>
        <w:rPr>
          <w:lang w:val="nl-NL"/>
        </w:rPr>
      </w:pPr>
      <w:r>
        <w:rPr>
          <w:lang w:val="nl-NL"/>
        </w:rPr>
        <w:t>6=&gt; activeer de nieuwe website</w:t>
      </w:r>
    </w:p>
    <w:p w14:paraId="31C0115A" w14:textId="1439676F" w:rsidR="00B91E72" w:rsidRDefault="00B91E72" w:rsidP="00B762D5">
      <w:pPr>
        <w:rPr>
          <w:lang w:val="nl-NL"/>
        </w:rPr>
      </w:pPr>
      <w:r>
        <w:rPr>
          <w:lang w:val="nl-NL"/>
        </w:rPr>
        <w:t xml:space="preserve">Na het maken van de virtual host </w:t>
      </w:r>
      <w:r w:rsidR="00266B6E">
        <w:rPr>
          <w:lang w:val="nl-NL"/>
        </w:rPr>
        <w:t>bestand</w:t>
      </w:r>
      <w:r>
        <w:rPr>
          <w:lang w:val="nl-NL"/>
        </w:rPr>
        <w:t xml:space="preserve"> springt de webpagina niet van zichzelf online. Dit moeten we, wanneer we alle vorige NGINX stappen gedaan hebben, zelf doen.</w:t>
      </w:r>
    </w:p>
    <w:p w14:paraId="5FFEF621" w14:textId="25C772E5" w:rsidR="00C67DEA" w:rsidRPr="00C67DEA" w:rsidRDefault="006440F4" w:rsidP="00B762D5">
      <w:pPr>
        <w:rPr>
          <w:i/>
          <w:iCs/>
          <w:lang w:val="nl-NL"/>
        </w:rPr>
      </w:pPr>
      <w:r>
        <w:rPr>
          <w:lang w:val="nl-NL"/>
        </w:rPr>
        <w:t xml:space="preserve">- </w:t>
      </w:r>
      <w:r w:rsidR="00005594" w:rsidRPr="00005594">
        <w:rPr>
          <w:lang w:val="nl-NL"/>
        </w:rPr>
        <w:t>Maak een symbolic link van</w:t>
      </w:r>
      <w:r w:rsidR="00005594">
        <w:rPr>
          <w:lang w:val="nl-NL"/>
        </w:rPr>
        <w:t xml:space="preserve"> onze virtual host </w:t>
      </w:r>
      <w:r w:rsidR="00266B6E">
        <w:rPr>
          <w:lang w:val="nl-NL"/>
        </w:rPr>
        <w:t>bestand</w:t>
      </w:r>
      <w:r w:rsidR="00005594">
        <w:rPr>
          <w:lang w:val="nl-NL"/>
        </w:rPr>
        <w:t xml:space="preserve"> in </w:t>
      </w:r>
      <w:r w:rsidR="00005594" w:rsidRPr="00005594">
        <w:rPr>
          <w:i/>
          <w:iCs/>
          <w:lang w:val="nl-NL"/>
        </w:rPr>
        <w:t>sites-available</w:t>
      </w:r>
      <w:r w:rsidR="00005594">
        <w:rPr>
          <w:lang w:val="nl-NL"/>
        </w:rPr>
        <w:t xml:space="preserve"> naar on</w:t>
      </w:r>
      <w:r w:rsidR="00266B6E">
        <w:rPr>
          <w:lang w:val="nl-NL"/>
        </w:rPr>
        <w:t>s bestand</w:t>
      </w:r>
      <w:r w:rsidR="00005594">
        <w:rPr>
          <w:lang w:val="nl-NL"/>
        </w:rPr>
        <w:t xml:space="preserve"> in </w:t>
      </w:r>
      <w:r w:rsidR="00005594" w:rsidRPr="00005594">
        <w:rPr>
          <w:i/>
          <w:iCs/>
          <w:lang w:val="nl-NL"/>
        </w:rPr>
        <w:t>sites-enabled</w:t>
      </w:r>
      <w:r w:rsidR="00005594" w:rsidRPr="00005594">
        <w:rPr>
          <w:lang w:val="nl-NL"/>
        </w:rPr>
        <w:t xml:space="preserve"> :</w:t>
      </w:r>
      <w:r w:rsidR="00005594">
        <w:rPr>
          <w:i/>
          <w:iCs/>
          <w:lang w:val="nl-NL"/>
        </w:rPr>
        <w:t xml:space="preserve">  </w:t>
      </w:r>
      <w:r w:rsidR="006805C7">
        <w:rPr>
          <w:i/>
          <w:iCs/>
          <w:lang w:val="nl-NL"/>
        </w:rPr>
        <w:br/>
      </w:r>
      <w:r w:rsidR="006805C7">
        <w:rPr>
          <w:i/>
          <w:iCs/>
          <w:lang w:val="nl-NL"/>
        </w:rPr>
        <w:br/>
      </w:r>
      <w:r w:rsidR="00C67DEA" w:rsidRPr="00005594">
        <w:rPr>
          <w:b/>
          <w:bCs w:val="0"/>
          <w:i/>
          <w:iCs/>
          <w:lang w:val="nl-NL"/>
        </w:rPr>
        <w:t>Sudo ln -s /etc/nginx/sites-available/nvpinguins.net /etc/nginx/sites-enabled/nvpinguins.net</w:t>
      </w:r>
    </w:p>
    <w:p w14:paraId="7B645924" w14:textId="75F95ADE" w:rsidR="00C67DEA" w:rsidRDefault="00C67DEA" w:rsidP="00B762D5">
      <w:pPr>
        <w:rPr>
          <w:lang w:val="nl-NL"/>
        </w:rPr>
      </w:pPr>
      <w:r w:rsidRPr="00C67DEA">
        <w:rPr>
          <w:noProof/>
          <w:lang w:val="nl-NL"/>
        </w:rPr>
        <w:drawing>
          <wp:inline distT="0" distB="0" distL="0" distR="0" wp14:anchorId="6C6C2E83" wp14:editId="7E56C05A">
            <wp:extent cx="5652135" cy="24828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2135" cy="248285"/>
                    </a:xfrm>
                    <a:prstGeom prst="rect">
                      <a:avLst/>
                    </a:prstGeom>
                  </pic:spPr>
                </pic:pic>
              </a:graphicData>
            </a:graphic>
          </wp:inline>
        </w:drawing>
      </w:r>
    </w:p>
    <w:p w14:paraId="7A1FF559" w14:textId="0E91F112" w:rsidR="00C67DEA" w:rsidRPr="000A0563" w:rsidRDefault="00D46A6F" w:rsidP="00B762D5">
      <w:pPr>
        <w:rPr>
          <w:lang w:val="en-US"/>
        </w:rPr>
      </w:pPr>
      <w:r w:rsidRPr="000A0563">
        <w:rPr>
          <w:lang w:val="en-US"/>
        </w:rPr>
        <w:t>7=&gt; herstart nginx</w:t>
      </w:r>
    </w:p>
    <w:p w14:paraId="0FD9E562" w14:textId="57189961" w:rsidR="00D46A6F" w:rsidRPr="000A0563" w:rsidRDefault="007D38CB" w:rsidP="00B762D5">
      <w:pPr>
        <w:rPr>
          <w:i/>
          <w:iCs/>
          <w:lang w:val="en-US"/>
        </w:rPr>
      </w:pPr>
      <w:r>
        <w:rPr>
          <w:i/>
          <w:iCs/>
          <w:lang w:val="en-US"/>
        </w:rPr>
        <w:t xml:space="preserve">- </w:t>
      </w:r>
      <w:r w:rsidR="00D46A6F" w:rsidRPr="007D38CB">
        <w:rPr>
          <w:b/>
          <w:bCs w:val="0"/>
          <w:i/>
          <w:iCs/>
          <w:lang w:val="en-US"/>
        </w:rPr>
        <w:t>Sudo systemctl reload nginx</w:t>
      </w:r>
    </w:p>
    <w:p w14:paraId="3519604E" w14:textId="14193FFB" w:rsidR="00D46A6F" w:rsidRDefault="00BE7895" w:rsidP="00B762D5">
      <w:pPr>
        <w:rPr>
          <w:lang w:val="nl-NL"/>
        </w:rPr>
      </w:pPr>
      <w:r w:rsidRPr="00BE7895">
        <w:rPr>
          <w:noProof/>
          <w:lang w:val="nl-NL"/>
        </w:rPr>
        <w:drawing>
          <wp:inline distT="0" distB="0" distL="0" distR="0" wp14:anchorId="4BFE7F6C" wp14:editId="7D6B2FE4">
            <wp:extent cx="4064209" cy="2095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4209" cy="209561"/>
                    </a:xfrm>
                    <a:prstGeom prst="rect">
                      <a:avLst/>
                    </a:prstGeom>
                  </pic:spPr>
                </pic:pic>
              </a:graphicData>
            </a:graphic>
          </wp:inline>
        </w:drawing>
      </w:r>
    </w:p>
    <w:p w14:paraId="27B8474B" w14:textId="4E7FE6F5" w:rsidR="00BE7895" w:rsidRDefault="00EA3B71" w:rsidP="00B762D5">
      <w:pPr>
        <w:rPr>
          <w:lang w:val="nl-NL"/>
        </w:rPr>
      </w:pPr>
      <w:r>
        <w:rPr>
          <w:lang w:val="nl-NL"/>
        </w:rPr>
        <w:t>8=&gt; surf naar de website om te testen of het werkt</w:t>
      </w:r>
    </w:p>
    <w:p w14:paraId="1BCC345A" w14:textId="0D12AEBE" w:rsidR="002C192A" w:rsidRDefault="002C192A" w:rsidP="00B762D5">
      <w:pPr>
        <w:rPr>
          <w:lang w:val="nl-NL"/>
        </w:rPr>
      </w:pPr>
      <w:r w:rsidRPr="002C192A">
        <w:rPr>
          <w:noProof/>
          <w:lang w:val="nl-NL"/>
        </w:rPr>
        <w:drawing>
          <wp:inline distT="0" distB="0" distL="0" distR="0" wp14:anchorId="356E478B" wp14:editId="62BB7AFB">
            <wp:extent cx="4743694" cy="12827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43694" cy="1282766"/>
                    </a:xfrm>
                    <a:prstGeom prst="rect">
                      <a:avLst/>
                    </a:prstGeom>
                  </pic:spPr>
                </pic:pic>
              </a:graphicData>
            </a:graphic>
          </wp:inline>
        </w:drawing>
      </w:r>
    </w:p>
    <w:p w14:paraId="20C67A2E" w14:textId="401E8663" w:rsidR="002C192A" w:rsidRDefault="005C41AE">
      <w:pPr>
        <w:spacing w:after="0"/>
        <w:rPr>
          <w:lang w:val="nl-NL"/>
        </w:rPr>
      </w:pPr>
      <w:r>
        <w:rPr>
          <w:lang w:val="nl-NL"/>
        </w:rPr>
        <w:t>Nu dat het werkt is de volgende stap om het te beveiligen met HTTPS. Hiervoor hebben we eerste een SSL certificaat voor nodig.</w:t>
      </w:r>
      <w:r w:rsidR="002C192A">
        <w:rPr>
          <w:lang w:val="nl-NL"/>
        </w:rPr>
        <w:br w:type="page"/>
      </w:r>
    </w:p>
    <w:p w14:paraId="72D268FD" w14:textId="065B7A01" w:rsidR="00EA3B71" w:rsidRPr="002C6510" w:rsidRDefault="00E545F5" w:rsidP="00E545F5">
      <w:pPr>
        <w:pStyle w:val="Heading1"/>
      </w:pPr>
      <w:bookmarkStart w:id="6" w:name="_Toc136373764"/>
      <w:r w:rsidRPr="002C6510">
        <w:lastRenderedPageBreak/>
        <w:t>SSL certificaat</w:t>
      </w:r>
      <w:bookmarkEnd w:id="6"/>
    </w:p>
    <w:p w14:paraId="7E641BE0" w14:textId="081B337C" w:rsidR="00E545F5" w:rsidRDefault="00E545F5" w:rsidP="00B762D5">
      <w:pPr>
        <w:rPr>
          <w:lang w:val="nl-NL"/>
        </w:rPr>
      </w:pPr>
    </w:p>
    <w:p w14:paraId="2F75AA12" w14:textId="5320DDEE" w:rsidR="001F31C1" w:rsidRDefault="001F31C1" w:rsidP="00B762D5">
      <w:pPr>
        <w:rPr>
          <w:lang w:val="nl-NL"/>
        </w:rPr>
      </w:pPr>
      <w:r>
        <w:rPr>
          <w:lang w:val="nl-NL"/>
        </w:rPr>
        <w:t>Om onze websites te beveiligen met HTTPS, moeten we eerst SSL certificaten maken en in de juiste directory steken.</w:t>
      </w:r>
    </w:p>
    <w:p w14:paraId="2EEEE6A1" w14:textId="65A63322" w:rsidR="001F31C1" w:rsidRPr="001F31C1" w:rsidRDefault="001F31C1" w:rsidP="00B762D5">
      <w:pPr>
        <w:rPr>
          <w:lang w:val="nl-NL"/>
        </w:rPr>
      </w:pPr>
      <w:r w:rsidRPr="001F31C1">
        <w:rPr>
          <w:lang w:val="nl-NL"/>
        </w:rPr>
        <w:t>Self-signed certifica</w:t>
      </w:r>
      <w:r w:rsidR="00A96AE1">
        <w:rPr>
          <w:lang w:val="nl-NL"/>
        </w:rPr>
        <w:t>at</w:t>
      </w:r>
      <w:r w:rsidRPr="001F31C1">
        <w:rPr>
          <w:lang w:val="nl-NL"/>
        </w:rPr>
        <w:t xml:space="preserve"> bestanden</w:t>
      </w:r>
      <w:r w:rsidR="00926B48">
        <w:rPr>
          <w:lang w:val="nl-NL"/>
        </w:rPr>
        <w:t xml:space="preserve"> </w:t>
      </w:r>
      <w:r w:rsidRPr="001F31C1">
        <w:rPr>
          <w:lang w:val="nl-NL"/>
        </w:rPr>
        <w:t>dienen</w:t>
      </w:r>
      <w:r>
        <w:rPr>
          <w:lang w:val="nl-NL"/>
        </w:rPr>
        <w:t xml:space="preserve"> als een soort van digitaal paspoort.</w:t>
      </w:r>
      <w:r w:rsidR="0078379F">
        <w:rPr>
          <w:lang w:val="nl-NL"/>
        </w:rPr>
        <w:t xml:space="preserve"> Wanneer een website beveiligd wordt met encryptie</w:t>
      </w:r>
      <w:r w:rsidR="00782841">
        <w:rPr>
          <w:lang w:val="nl-NL"/>
        </w:rPr>
        <w:t xml:space="preserve"> beveiliging</w:t>
      </w:r>
      <w:r w:rsidR="0078379F">
        <w:rPr>
          <w:lang w:val="nl-NL"/>
        </w:rPr>
        <w:t>,</w:t>
      </w:r>
      <w:r w:rsidR="00782841">
        <w:rPr>
          <w:lang w:val="nl-NL"/>
        </w:rPr>
        <w:t xml:space="preserve"> is</w:t>
      </w:r>
      <w:r w:rsidR="00BB4742">
        <w:rPr>
          <w:lang w:val="nl-NL"/>
        </w:rPr>
        <w:t xml:space="preserve"> het</w:t>
      </w:r>
      <w:r w:rsidR="00782841">
        <w:rPr>
          <w:lang w:val="nl-NL"/>
        </w:rPr>
        <w:t xml:space="preserve"> </w:t>
      </w:r>
      <w:r w:rsidR="0078379F">
        <w:rPr>
          <w:lang w:val="nl-NL"/>
        </w:rPr>
        <w:t xml:space="preserve">dankzij jouw digitaal paspoort </w:t>
      </w:r>
      <w:r w:rsidR="00815B9A">
        <w:rPr>
          <w:lang w:val="nl-NL"/>
        </w:rPr>
        <w:t>dat</w:t>
      </w:r>
      <w:r w:rsidR="0078379F">
        <w:rPr>
          <w:lang w:val="nl-NL"/>
        </w:rPr>
        <w:t xml:space="preserve"> jij verbonden</w:t>
      </w:r>
      <w:r w:rsidR="008147A6">
        <w:rPr>
          <w:lang w:val="nl-NL"/>
        </w:rPr>
        <w:t xml:space="preserve"> bent</w:t>
      </w:r>
      <w:r w:rsidR="0078379F">
        <w:rPr>
          <w:lang w:val="nl-NL"/>
        </w:rPr>
        <w:t xml:space="preserve"> met de website zonder dat hackers kunnen meekijken. Dit is noodzakelijk voor HTTPS websites.</w:t>
      </w:r>
      <w:r w:rsidR="006828B1">
        <w:rPr>
          <w:lang w:val="nl-NL"/>
        </w:rPr>
        <w:t xml:space="preserve"> </w:t>
      </w:r>
      <w:r w:rsidR="0078379F">
        <w:rPr>
          <w:lang w:val="nl-NL"/>
        </w:rPr>
        <w:t>HTTPS</w:t>
      </w:r>
      <w:r w:rsidR="006828B1">
        <w:rPr>
          <w:lang w:val="nl-NL"/>
        </w:rPr>
        <w:t xml:space="preserve"> </w:t>
      </w:r>
      <w:r w:rsidR="0078379F">
        <w:rPr>
          <w:lang w:val="nl-NL"/>
        </w:rPr>
        <w:t>beveiligd alle info van en naar de website</w:t>
      </w:r>
      <w:r w:rsidR="006828B1">
        <w:rPr>
          <w:lang w:val="nl-NL"/>
        </w:rPr>
        <w:t>.</w:t>
      </w:r>
      <w:r w:rsidR="00243874">
        <w:rPr>
          <w:lang w:val="nl-NL"/>
        </w:rPr>
        <w:t xml:space="preserve"> Als HTTPS een deur is tussen </w:t>
      </w:r>
      <w:r w:rsidR="009A28F5">
        <w:rPr>
          <w:lang w:val="nl-NL"/>
        </w:rPr>
        <w:t>jou</w:t>
      </w:r>
      <w:r w:rsidR="00243874">
        <w:rPr>
          <w:lang w:val="nl-NL"/>
        </w:rPr>
        <w:t xml:space="preserve"> en je website, is een SSL certificaat de sleutel.</w:t>
      </w:r>
    </w:p>
    <w:p w14:paraId="1692D286" w14:textId="02D75F2A" w:rsidR="00E545F5" w:rsidRDefault="0089516D" w:rsidP="00B762D5">
      <w:pPr>
        <w:rPr>
          <w:lang w:val="nl-NL"/>
        </w:rPr>
      </w:pPr>
      <w:r>
        <w:rPr>
          <w:lang w:val="nl-NL"/>
        </w:rPr>
        <w:t xml:space="preserve">1=&gt; Voer deze commando uit om de self signed SSL </w:t>
      </w:r>
      <w:r w:rsidR="00801046">
        <w:rPr>
          <w:lang w:val="nl-NL"/>
        </w:rPr>
        <w:t>certificaat</w:t>
      </w:r>
      <w:r>
        <w:rPr>
          <w:lang w:val="nl-NL"/>
        </w:rPr>
        <w:t xml:space="preserve"> </w:t>
      </w:r>
      <w:r w:rsidR="00801046">
        <w:rPr>
          <w:lang w:val="nl-NL"/>
        </w:rPr>
        <w:t>bestanden</w:t>
      </w:r>
      <w:r>
        <w:rPr>
          <w:lang w:val="nl-NL"/>
        </w:rPr>
        <w:t xml:space="preserve"> </w:t>
      </w:r>
      <w:r w:rsidR="00801046">
        <w:rPr>
          <w:lang w:val="nl-NL"/>
        </w:rPr>
        <w:t xml:space="preserve">te </w:t>
      </w:r>
      <w:r>
        <w:rPr>
          <w:lang w:val="nl-NL"/>
        </w:rPr>
        <w:t>maken</w:t>
      </w:r>
    </w:p>
    <w:p w14:paraId="3B2B7B9F" w14:textId="73A1C15A" w:rsidR="0089516D" w:rsidRDefault="00BD2484" w:rsidP="00B762D5">
      <w:pPr>
        <w:rPr>
          <w:lang w:val="nl-NL"/>
        </w:rPr>
      </w:pPr>
      <w:r w:rsidRPr="00BD2484">
        <w:rPr>
          <w:noProof/>
          <w:lang w:val="nl-NL"/>
        </w:rPr>
        <w:drawing>
          <wp:inline distT="0" distB="0" distL="0" distR="0" wp14:anchorId="55546E48" wp14:editId="7683B676">
            <wp:extent cx="5652135" cy="2857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2135" cy="285750"/>
                    </a:xfrm>
                    <a:prstGeom prst="rect">
                      <a:avLst/>
                    </a:prstGeom>
                  </pic:spPr>
                </pic:pic>
              </a:graphicData>
            </a:graphic>
          </wp:inline>
        </w:drawing>
      </w:r>
    </w:p>
    <w:p w14:paraId="7812D0F3" w14:textId="4F2B51B2" w:rsidR="00102DCE" w:rsidRDefault="00A04CDB" w:rsidP="00B762D5">
      <w:pPr>
        <w:rPr>
          <w:lang w:val="nl-NL"/>
        </w:rPr>
      </w:pPr>
      <w:r>
        <w:rPr>
          <w:lang w:val="nl-NL"/>
        </w:rPr>
        <w:t xml:space="preserve">- </w:t>
      </w:r>
      <w:r w:rsidR="00102DCE">
        <w:rPr>
          <w:lang w:val="nl-NL"/>
        </w:rPr>
        <w:t>Vul dit in wanneer gevraagd :</w:t>
      </w:r>
      <w:r w:rsidR="00102DCE">
        <w:rPr>
          <w:lang w:val="nl-NL"/>
        </w:rPr>
        <w:br/>
        <w:t>land : B</w:t>
      </w:r>
      <w:r w:rsidR="00DB0AD7">
        <w:rPr>
          <w:lang w:val="nl-NL"/>
        </w:rPr>
        <w:t>E</w:t>
      </w:r>
      <w:r w:rsidR="00102DCE">
        <w:rPr>
          <w:lang w:val="nl-NL"/>
        </w:rPr>
        <w:br/>
        <w:t>state : Vlaanderen</w:t>
      </w:r>
      <w:r w:rsidR="00102DCE">
        <w:rPr>
          <w:lang w:val="nl-NL"/>
        </w:rPr>
        <w:br/>
        <w:t>locally : Geel</w:t>
      </w:r>
      <w:r w:rsidR="00102DCE">
        <w:rPr>
          <w:lang w:val="nl-NL"/>
        </w:rPr>
        <w:br/>
        <w:t>business : NV Pinguins</w:t>
      </w:r>
      <w:r w:rsidR="00102DCE">
        <w:rPr>
          <w:lang w:val="nl-NL"/>
        </w:rPr>
        <w:br/>
        <w:t>common name : nvpinguins</w:t>
      </w:r>
      <w:r w:rsidR="00102DCE">
        <w:rPr>
          <w:lang w:val="nl-NL"/>
        </w:rPr>
        <w:br/>
        <w:t>FQDN : nvpinguins.net</w:t>
      </w:r>
      <w:r w:rsidR="00102DCE">
        <w:rPr>
          <w:lang w:val="nl-NL"/>
        </w:rPr>
        <w:br/>
        <w:t>email : .</w:t>
      </w:r>
    </w:p>
    <w:p w14:paraId="47450AF6" w14:textId="42F837C8" w:rsidR="00E33D22" w:rsidRDefault="00E33D22" w:rsidP="00B762D5">
      <w:pPr>
        <w:rPr>
          <w:lang w:val="nl-NL"/>
        </w:rPr>
      </w:pPr>
      <w:r>
        <w:rPr>
          <w:lang w:val="nl-NL"/>
        </w:rPr>
        <w:t>Dat zijn de gegevens die op de certificaat komen. Het is belangrijk dat deze info correct is. Anders moet jij je certificaten deleten en opnieuw maken.</w:t>
      </w:r>
    </w:p>
    <w:p w14:paraId="607B9F24" w14:textId="6E346ED9" w:rsidR="00C53759" w:rsidRDefault="0018792E" w:rsidP="00B762D5">
      <w:pPr>
        <w:rPr>
          <w:lang w:val="nl-NL"/>
        </w:rPr>
      </w:pPr>
      <w:r>
        <w:rPr>
          <w:lang w:val="nl-NL"/>
        </w:rPr>
        <w:t xml:space="preserve">2=&gt; zet de gemaakte </w:t>
      </w:r>
      <w:r w:rsidR="00C73D9B">
        <w:rPr>
          <w:lang w:val="nl-NL"/>
        </w:rPr>
        <w:t>sleutels</w:t>
      </w:r>
      <w:r>
        <w:rPr>
          <w:lang w:val="nl-NL"/>
        </w:rPr>
        <w:t xml:space="preserve"> in de </w:t>
      </w:r>
      <w:r w:rsidR="00372B6D">
        <w:rPr>
          <w:lang w:val="nl-NL"/>
        </w:rPr>
        <w:t>NGINX</w:t>
      </w:r>
      <w:r w:rsidR="00566F8B">
        <w:rPr>
          <w:lang w:val="nl-NL"/>
        </w:rPr>
        <w:t xml:space="preserve"> </w:t>
      </w:r>
      <w:r w:rsidR="00AA5866">
        <w:rPr>
          <w:lang w:val="nl-NL"/>
        </w:rPr>
        <w:t>folder.</w:t>
      </w:r>
      <w:r>
        <w:rPr>
          <w:lang w:val="nl-NL"/>
        </w:rPr>
        <w:br/>
      </w:r>
      <w:r>
        <w:rPr>
          <w:lang w:val="nl-NL"/>
        </w:rPr>
        <w:br/>
      </w:r>
      <w:r w:rsidR="00A81E39" w:rsidRPr="00A81E39">
        <w:rPr>
          <w:noProof/>
          <w:lang w:val="nl-NL"/>
        </w:rPr>
        <w:drawing>
          <wp:inline distT="0" distB="0" distL="0" distR="0" wp14:anchorId="2CC0A8BB" wp14:editId="7615D3D7">
            <wp:extent cx="5035809" cy="1587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5809" cy="158758"/>
                    </a:xfrm>
                    <a:prstGeom prst="rect">
                      <a:avLst/>
                    </a:prstGeom>
                  </pic:spPr>
                </pic:pic>
              </a:graphicData>
            </a:graphic>
          </wp:inline>
        </w:drawing>
      </w:r>
      <w:r w:rsidR="00A81E39">
        <w:rPr>
          <w:lang w:val="nl-NL"/>
        </w:rPr>
        <w:br/>
      </w:r>
      <w:r w:rsidR="00A81E39">
        <w:rPr>
          <w:lang w:val="nl-NL"/>
        </w:rPr>
        <w:br/>
      </w:r>
      <w:r w:rsidR="00A81E39" w:rsidRPr="00A81E39">
        <w:rPr>
          <w:noProof/>
          <w:lang w:val="nl-NL"/>
        </w:rPr>
        <w:drawing>
          <wp:inline distT="0" distB="0" distL="0" distR="0" wp14:anchorId="790231AA" wp14:editId="64384A2E">
            <wp:extent cx="4953255" cy="1968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3255" cy="196860"/>
                    </a:xfrm>
                    <a:prstGeom prst="rect">
                      <a:avLst/>
                    </a:prstGeom>
                  </pic:spPr>
                </pic:pic>
              </a:graphicData>
            </a:graphic>
          </wp:inline>
        </w:drawing>
      </w:r>
    </w:p>
    <w:p w14:paraId="77CE7E6B" w14:textId="31499B78" w:rsidR="00BE4A95" w:rsidRDefault="00BE4A95" w:rsidP="00B762D5">
      <w:pPr>
        <w:rPr>
          <w:lang w:val="nl-NL"/>
        </w:rPr>
      </w:pPr>
      <w:r>
        <w:rPr>
          <w:lang w:val="nl-NL"/>
        </w:rPr>
        <w:t xml:space="preserve">In orde voor NGINX om te zien waar je sleutels staan, moet je beide sleutels verplaatsen naar de </w:t>
      </w:r>
      <w:r w:rsidRPr="00C73D9B">
        <w:rPr>
          <w:i/>
          <w:iCs/>
          <w:lang w:val="nl-NL"/>
        </w:rPr>
        <w:t xml:space="preserve">/etc/nginx </w:t>
      </w:r>
      <w:r>
        <w:rPr>
          <w:lang w:val="nl-NL"/>
        </w:rPr>
        <w:t>folder.</w:t>
      </w:r>
    </w:p>
    <w:p w14:paraId="6FDE0928" w14:textId="2A1BA7B0" w:rsidR="003972DC" w:rsidRDefault="003972DC" w:rsidP="00B762D5">
      <w:pPr>
        <w:rPr>
          <w:lang w:val="nl-NL"/>
        </w:rPr>
      </w:pPr>
      <w:r>
        <w:rPr>
          <w:lang w:val="nl-NL"/>
        </w:rPr>
        <w:t xml:space="preserve">Het certificaat is </w:t>
      </w:r>
      <w:r w:rsidR="005706A2">
        <w:rPr>
          <w:lang w:val="nl-NL"/>
        </w:rPr>
        <w:t>opgesplitst</w:t>
      </w:r>
      <w:r>
        <w:rPr>
          <w:lang w:val="nl-NL"/>
        </w:rPr>
        <w:t xml:space="preserve"> in 2 delen. De .crt </w:t>
      </w:r>
      <w:r w:rsidR="00734DA7">
        <w:rPr>
          <w:lang w:val="nl-NL"/>
        </w:rPr>
        <w:t>bestand</w:t>
      </w:r>
      <w:r>
        <w:rPr>
          <w:lang w:val="nl-NL"/>
        </w:rPr>
        <w:t xml:space="preserve"> is een </w:t>
      </w:r>
      <w:r w:rsidR="001F2B6C">
        <w:rPr>
          <w:lang w:val="nl-NL"/>
        </w:rPr>
        <w:t>publieke sleutel</w:t>
      </w:r>
      <w:r>
        <w:rPr>
          <w:lang w:val="nl-NL"/>
        </w:rPr>
        <w:t xml:space="preserve"> en de .key </w:t>
      </w:r>
      <w:r w:rsidR="00734DA7">
        <w:rPr>
          <w:lang w:val="nl-NL"/>
        </w:rPr>
        <w:t>bestand</w:t>
      </w:r>
      <w:r>
        <w:rPr>
          <w:lang w:val="nl-NL"/>
        </w:rPr>
        <w:t xml:space="preserve"> is een private </w:t>
      </w:r>
      <w:r w:rsidR="001F2B6C">
        <w:rPr>
          <w:lang w:val="nl-NL"/>
        </w:rPr>
        <w:t>sleuel</w:t>
      </w:r>
      <w:r>
        <w:rPr>
          <w:lang w:val="nl-NL"/>
        </w:rPr>
        <w:t>.</w:t>
      </w:r>
      <w:r w:rsidR="001F2D51">
        <w:rPr>
          <w:lang w:val="nl-NL"/>
        </w:rPr>
        <w:t xml:space="preserve"> Deze </w:t>
      </w:r>
      <w:r w:rsidR="001F2B6C">
        <w:rPr>
          <w:lang w:val="nl-NL"/>
        </w:rPr>
        <w:t>sleutels</w:t>
      </w:r>
      <w:r w:rsidR="001F2D51">
        <w:rPr>
          <w:lang w:val="nl-NL"/>
        </w:rPr>
        <w:t xml:space="preserve"> moeten ingegeven worden in de virtual host </w:t>
      </w:r>
      <w:r w:rsidR="00734DA7">
        <w:rPr>
          <w:lang w:val="nl-NL"/>
        </w:rPr>
        <w:t>bestand</w:t>
      </w:r>
      <w:r w:rsidR="001F2D51">
        <w:rPr>
          <w:lang w:val="nl-NL"/>
        </w:rPr>
        <w:t xml:space="preserve"> om het certificaat te koppelen aan de webpagina</w:t>
      </w:r>
      <w:r w:rsidR="00F32272">
        <w:rPr>
          <w:lang w:val="nl-NL"/>
        </w:rPr>
        <w:t>.</w:t>
      </w:r>
    </w:p>
    <w:p w14:paraId="6EACE231" w14:textId="77777777" w:rsidR="00255240" w:rsidRDefault="00255240" w:rsidP="00B762D5">
      <w:pPr>
        <w:rPr>
          <w:lang w:val="nl-NL"/>
        </w:rPr>
      </w:pPr>
    </w:p>
    <w:p w14:paraId="19726C38" w14:textId="333056B8" w:rsidR="00BD2484" w:rsidRPr="00C53759" w:rsidRDefault="00C53759" w:rsidP="00E5508B">
      <w:pPr>
        <w:pStyle w:val="Heading1"/>
      </w:pPr>
      <w:bookmarkStart w:id="7" w:name="_Toc136373765"/>
      <w:r w:rsidRPr="00C53759">
        <w:lastRenderedPageBreak/>
        <w:t>HTTPS</w:t>
      </w:r>
      <w:bookmarkEnd w:id="7"/>
    </w:p>
    <w:p w14:paraId="52AE829D" w14:textId="77777777" w:rsidR="00C53759" w:rsidRDefault="00C53759" w:rsidP="00B762D5">
      <w:pPr>
        <w:rPr>
          <w:lang w:val="nl-NL"/>
        </w:rPr>
      </w:pPr>
    </w:p>
    <w:p w14:paraId="3C4EEC5F" w14:textId="0BAF1469" w:rsidR="009E0CA9" w:rsidRDefault="00EA0DC1" w:rsidP="00B762D5">
      <w:pPr>
        <w:rPr>
          <w:lang w:val="nl-NL"/>
        </w:rPr>
      </w:pPr>
      <w:r>
        <w:rPr>
          <w:lang w:val="nl-NL"/>
        </w:rPr>
        <w:t xml:space="preserve">Nu dat we </w:t>
      </w:r>
      <w:r w:rsidR="005C1E20">
        <w:rPr>
          <w:lang w:val="nl-NL"/>
        </w:rPr>
        <w:t>het</w:t>
      </w:r>
      <w:r>
        <w:rPr>
          <w:lang w:val="nl-NL"/>
        </w:rPr>
        <w:t xml:space="preserve"> certificaat hebben, kunnen we HTTPS toepassen op onze website. HTTPS beveiligd alle info van en naar de website. Vandaag de dag is dit op elke website noodzakelijk.</w:t>
      </w:r>
    </w:p>
    <w:p w14:paraId="29DB8363" w14:textId="187B9ED2" w:rsidR="00353C9B" w:rsidRPr="00CD2F3F" w:rsidRDefault="00DE5D12" w:rsidP="00B762D5">
      <w:pPr>
        <w:rPr>
          <w:lang w:val="nl-NL"/>
        </w:rPr>
      </w:pPr>
      <w:r w:rsidRPr="00CD2F3F">
        <w:rPr>
          <w:lang w:val="nl-NL"/>
        </w:rPr>
        <w:t xml:space="preserve">1=&gt; </w:t>
      </w:r>
      <w:r w:rsidR="00CD2F3F" w:rsidRPr="00CD2F3F">
        <w:rPr>
          <w:lang w:val="nl-NL"/>
        </w:rPr>
        <w:t xml:space="preserve">pas </w:t>
      </w:r>
      <w:r w:rsidR="00CD2F3F" w:rsidRPr="003F6602">
        <w:rPr>
          <w:i/>
          <w:iCs/>
          <w:lang w:val="nl-NL"/>
        </w:rPr>
        <w:t>/etc/nginx/sites-available/nvpinguins.net</w:t>
      </w:r>
      <w:r w:rsidR="00CD2F3F" w:rsidRPr="00CD2F3F">
        <w:rPr>
          <w:lang w:val="nl-NL"/>
        </w:rPr>
        <w:t xml:space="preserve"> aan zodat het HTTPS gebruik</w:t>
      </w:r>
      <w:r w:rsidR="00CD2F3F">
        <w:rPr>
          <w:lang w:val="nl-NL"/>
        </w:rPr>
        <w:t>t</w:t>
      </w:r>
    </w:p>
    <w:p w14:paraId="65AC7F1F" w14:textId="4F26880A" w:rsidR="00DE5D12" w:rsidRDefault="000252F4" w:rsidP="00B762D5">
      <w:pPr>
        <w:rPr>
          <w:lang w:val="nl-NL"/>
        </w:rPr>
      </w:pPr>
      <w:r w:rsidRPr="000252F4">
        <w:rPr>
          <w:noProof/>
          <w:lang w:val="nl-NL"/>
        </w:rPr>
        <w:drawing>
          <wp:inline distT="0" distB="0" distL="0" distR="0" wp14:anchorId="15445260" wp14:editId="7918FB3F">
            <wp:extent cx="4572235" cy="3892750"/>
            <wp:effectExtent l="0" t="0" r="0" b="0"/>
            <wp:docPr id="67" name="Picture 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shot of a computer&#10;&#10;Description automatically generated"/>
                    <pic:cNvPicPr/>
                  </pic:nvPicPr>
                  <pic:blipFill>
                    <a:blip r:embed="rId46"/>
                    <a:stretch>
                      <a:fillRect/>
                    </a:stretch>
                  </pic:blipFill>
                  <pic:spPr>
                    <a:xfrm>
                      <a:off x="0" y="0"/>
                      <a:ext cx="4572235" cy="3892750"/>
                    </a:xfrm>
                    <a:prstGeom prst="rect">
                      <a:avLst/>
                    </a:prstGeom>
                  </pic:spPr>
                </pic:pic>
              </a:graphicData>
            </a:graphic>
          </wp:inline>
        </w:drawing>
      </w:r>
    </w:p>
    <w:p w14:paraId="143DD2A2" w14:textId="3F6E5641" w:rsidR="00E21928" w:rsidRPr="008556AF" w:rsidRDefault="008556AF" w:rsidP="00B762D5">
      <w:pPr>
        <w:rPr>
          <w:lang w:val="nl-NL"/>
        </w:rPr>
      </w:pPr>
      <w:r>
        <w:rPr>
          <w:lang w:val="nl-NL"/>
        </w:rPr>
        <w:t xml:space="preserve">In de plaats dat we </w:t>
      </w:r>
      <w:r w:rsidR="00E01409">
        <w:rPr>
          <w:lang w:val="nl-NL"/>
        </w:rPr>
        <w:t>het bestand</w:t>
      </w:r>
      <w:r>
        <w:rPr>
          <w:lang w:val="nl-NL"/>
        </w:rPr>
        <w:t xml:space="preserve"> aanpassen, voegen we hier een nieuw server blok aan toe voor HTTPS toepassing.</w:t>
      </w:r>
      <w:r w:rsidR="00E21928">
        <w:rPr>
          <w:lang w:val="nl-NL"/>
        </w:rPr>
        <w:t xml:space="preserve"> </w:t>
      </w:r>
      <w:r w:rsidR="00E21928" w:rsidRPr="00E21928">
        <w:rPr>
          <w:lang w:val="nl-NL"/>
        </w:rPr>
        <w:t>Hier zeggen we dat h</w:t>
      </w:r>
      <w:r w:rsidR="00E21928">
        <w:rPr>
          <w:lang w:val="nl-NL"/>
        </w:rPr>
        <w:t xml:space="preserve">et </w:t>
      </w:r>
      <w:r>
        <w:rPr>
          <w:lang w:val="nl-NL"/>
        </w:rPr>
        <w:t xml:space="preserve">moet draaien op poort 443. Dat de map waar het moet kijken voor de bestanden om de website te maken </w:t>
      </w:r>
      <w:r w:rsidRPr="00851FBE">
        <w:rPr>
          <w:i/>
          <w:iCs/>
          <w:lang w:val="nl-NL"/>
        </w:rPr>
        <w:t>/var/www/nvpinguins.net</w:t>
      </w:r>
      <w:r>
        <w:rPr>
          <w:lang w:val="nl-NL"/>
        </w:rPr>
        <w:t xml:space="preserve"> noemt</w:t>
      </w:r>
      <w:r w:rsidR="00B70BE4">
        <w:rPr>
          <w:lang w:val="nl-NL"/>
        </w:rPr>
        <w:t xml:space="preserve">. </w:t>
      </w:r>
      <w:r>
        <w:rPr>
          <w:lang w:val="nl-NL"/>
        </w:rPr>
        <w:t xml:space="preserve">Dat </w:t>
      </w:r>
      <w:r w:rsidRPr="00851FBE">
        <w:rPr>
          <w:i/>
          <w:iCs/>
          <w:lang w:val="nl-NL"/>
        </w:rPr>
        <w:t>index.html</w:t>
      </w:r>
      <w:r>
        <w:rPr>
          <w:lang w:val="nl-NL"/>
        </w:rPr>
        <w:t xml:space="preserve"> de pagina is dat het moet tonen als je naar de webpagina gaat en de hostnaam ervan </w:t>
      </w:r>
      <w:r w:rsidRPr="00851FBE">
        <w:rPr>
          <w:i/>
          <w:iCs/>
          <w:lang w:val="nl-NL"/>
        </w:rPr>
        <w:t>www.nvpinguins.net</w:t>
      </w:r>
      <w:r>
        <w:rPr>
          <w:lang w:val="nl-NL"/>
        </w:rPr>
        <w:t xml:space="preserve"> noemt (Dit hebben we bij de DNS stap gedefinieerd in DNS). Dan zeggen we welk </w:t>
      </w:r>
      <w:r w:rsidR="007D2CEA">
        <w:rPr>
          <w:lang w:val="nl-NL"/>
        </w:rPr>
        <w:t xml:space="preserve">SSL </w:t>
      </w:r>
      <w:r>
        <w:rPr>
          <w:lang w:val="nl-NL"/>
        </w:rPr>
        <w:t xml:space="preserve">certificaat verbonden is aan onze </w:t>
      </w:r>
      <w:r w:rsidR="00860766">
        <w:rPr>
          <w:lang w:val="nl-NL"/>
        </w:rPr>
        <w:t>webpagina</w:t>
      </w:r>
      <w:r>
        <w:rPr>
          <w:lang w:val="nl-NL"/>
        </w:rPr>
        <w:t xml:space="preserve"> en op welke SSL protocollen dit moet werken. </w:t>
      </w:r>
      <w:r w:rsidR="00591FD5">
        <w:rPr>
          <w:lang w:val="nl-NL"/>
        </w:rPr>
        <w:t>Ook zeggen we op het laatste dat het een 404 error moet geven als de website niet bestaat.</w:t>
      </w:r>
      <w:r>
        <w:rPr>
          <w:lang w:val="nl-NL"/>
        </w:rPr>
        <w:t xml:space="preserve"> </w:t>
      </w:r>
    </w:p>
    <w:p w14:paraId="203B5FE4" w14:textId="77777777" w:rsidR="001721A2" w:rsidRDefault="001721A2">
      <w:pPr>
        <w:spacing w:after="0"/>
        <w:rPr>
          <w:lang w:val="nl-NL"/>
        </w:rPr>
      </w:pPr>
      <w:r>
        <w:rPr>
          <w:lang w:val="nl-NL"/>
        </w:rPr>
        <w:br w:type="page"/>
      </w:r>
    </w:p>
    <w:p w14:paraId="4487EB3B" w14:textId="2D97F9D4" w:rsidR="00BC0CC7" w:rsidRPr="008556AF" w:rsidRDefault="00BC0CC7">
      <w:pPr>
        <w:spacing w:after="0"/>
        <w:rPr>
          <w:lang w:val="nl-NL"/>
        </w:rPr>
      </w:pPr>
      <w:r w:rsidRPr="008556AF">
        <w:rPr>
          <w:lang w:val="nl-NL"/>
        </w:rPr>
        <w:lastRenderedPageBreak/>
        <w:t xml:space="preserve">2=&gt; </w:t>
      </w:r>
      <w:r w:rsidR="00865598" w:rsidRPr="00865598">
        <w:rPr>
          <w:lang w:val="nl-NL"/>
        </w:rPr>
        <w:t>verifieer</w:t>
      </w:r>
      <w:r w:rsidR="00865598">
        <w:rPr>
          <w:lang w:val="nl-NL"/>
        </w:rPr>
        <w:t xml:space="preserve"> de NGINX </w:t>
      </w:r>
      <w:r w:rsidR="001D50E6">
        <w:rPr>
          <w:lang w:val="nl-NL"/>
        </w:rPr>
        <w:t>bestanden</w:t>
      </w:r>
      <w:r w:rsidR="00865598">
        <w:rPr>
          <w:lang w:val="nl-NL"/>
        </w:rPr>
        <w:t xml:space="preserve"> en herstart NGINX</w:t>
      </w:r>
    </w:p>
    <w:p w14:paraId="271EB779" w14:textId="77777777" w:rsidR="00BC0CC7" w:rsidRPr="008556AF" w:rsidRDefault="00BC0CC7">
      <w:pPr>
        <w:spacing w:after="0"/>
        <w:rPr>
          <w:lang w:val="nl-NL"/>
        </w:rPr>
      </w:pPr>
    </w:p>
    <w:p w14:paraId="3AA0B0EE" w14:textId="36941880" w:rsidR="00BC0CC7" w:rsidRPr="00BC0CC7" w:rsidRDefault="00EA5B49">
      <w:pPr>
        <w:spacing w:after="0"/>
        <w:rPr>
          <w:b/>
          <w:lang w:val="en-US"/>
        </w:rPr>
      </w:pPr>
      <w:r>
        <w:rPr>
          <w:b/>
          <w:lang w:val="en-US"/>
        </w:rPr>
        <w:t xml:space="preserve">- </w:t>
      </w:r>
      <w:r w:rsidR="00BC0CC7" w:rsidRPr="00BC0CC7">
        <w:rPr>
          <w:b/>
          <w:lang w:val="en-US"/>
        </w:rPr>
        <w:t>Sudo nginx -t</w:t>
      </w:r>
    </w:p>
    <w:p w14:paraId="0FB8AA9C" w14:textId="3B1AEAE6" w:rsidR="001721A2" w:rsidRDefault="00EA5B49" w:rsidP="001721A2">
      <w:pPr>
        <w:spacing w:after="0"/>
        <w:rPr>
          <w:b/>
          <w:lang w:val="en-US"/>
        </w:rPr>
      </w:pPr>
      <w:r>
        <w:rPr>
          <w:b/>
          <w:lang w:val="en-US"/>
        </w:rPr>
        <w:t xml:space="preserve">- </w:t>
      </w:r>
      <w:r w:rsidR="00BC0CC7" w:rsidRPr="00BC0CC7">
        <w:rPr>
          <w:b/>
          <w:lang w:val="en-US"/>
        </w:rPr>
        <w:t xml:space="preserve">Sudo systemctl </w:t>
      </w:r>
      <w:r w:rsidR="00984C8D">
        <w:rPr>
          <w:b/>
          <w:lang w:val="en-US"/>
        </w:rPr>
        <w:t>restart</w:t>
      </w:r>
      <w:r w:rsidR="00BC0CC7" w:rsidRPr="00BC0CC7">
        <w:rPr>
          <w:b/>
          <w:lang w:val="en-US"/>
        </w:rPr>
        <w:t xml:space="preserve"> nginx</w:t>
      </w:r>
    </w:p>
    <w:p w14:paraId="12B25E90" w14:textId="5FE26818" w:rsidR="00C31DA3" w:rsidRDefault="00C31DA3" w:rsidP="001721A2">
      <w:pPr>
        <w:spacing w:after="0"/>
        <w:rPr>
          <w:b/>
          <w:lang w:val="en-US"/>
        </w:rPr>
      </w:pPr>
    </w:p>
    <w:p w14:paraId="0BC039E3" w14:textId="48C0F299" w:rsidR="00C31DA3" w:rsidRPr="00C31DA3" w:rsidRDefault="00C31DA3" w:rsidP="001721A2">
      <w:pPr>
        <w:spacing w:after="0"/>
        <w:rPr>
          <w:bCs w:val="0"/>
          <w:lang w:val="nl-NL"/>
        </w:rPr>
      </w:pPr>
      <w:r w:rsidRPr="00C31DA3">
        <w:rPr>
          <w:bCs w:val="0"/>
          <w:lang w:val="nl-NL"/>
        </w:rPr>
        <w:t xml:space="preserve">Wanneer je </w:t>
      </w:r>
      <w:r w:rsidRPr="00397625">
        <w:rPr>
          <w:bCs w:val="0"/>
          <w:i/>
          <w:iCs/>
          <w:lang w:val="nl-NL"/>
        </w:rPr>
        <w:t>nginx -t</w:t>
      </w:r>
      <w:r>
        <w:rPr>
          <w:bCs w:val="0"/>
          <w:lang w:val="nl-NL"/>
        </w:rPr>
        <w:t xml:space="preserve"> doet, moet alles ok zeggen voor je verdergaat</w:t>
      </w:r>
      <w:r w:rsidR="00707193">
        <w:rPr>
          <w:bCs w:val="0"/>
          <w:lang w:val="nl-NL"/>
        </w:rPr>
        <w:t>!</w:t>
      </w:r>
    </w:p>
    <w:p w14:paraId="5471AF50" w14:textId="77777777" w:rsidR="001721A2" w:rsidRPr="00C31DA3" w:rsidRDefault="001721A2" w:rsidP="001721A2">
      <w:pPr>
        <w:spacing w:after="0"/>
        <w:rPr>
          <w:lang w:val="nl-NL"/>
        </w:rPr>
      </w:pPr>
    </w:p>
    <w:p w14:paraId="051CF3D7" w14:textId="77777777" w:rsidR="00AA28AD" w:rsidRPr="00C31DA3" w:rsidRDefault="00AA28AD" w:rsidP="001721A2">
      <w:pPr>
        <w:spacing w:after="0"/>
        <w:rPr>
          <w:lang w:val="nl-NL"/>
        </w:rPr>
      </w:pPr>
    </w:p>
    <w:p w14:paraId="78C486FA" w14:textId="29177CD6" w:rsidR="00CD2F3F" w:rsidRDefault="00BC0CC7" w:rsidP="001721A2">
      <w:pPr>
        <w:spacing w:after="0"/>
        <w:rPr>
          <w:lang w:val="nl-NL"/>
        </w:rPr>
      </w:pPr>
      <w:r w:rsidRPr="00C31DA3">
        <w:rPr>
          <w:lang w:val="nl-NL"/>
        </w:rPr>
        <w:t>3</w:t>
      </w:r>
      <w:r w:rsidR="000D7322" w:rsidRPr="00C31DA3">
        <w:rPr>
          <w:lang w:val="nl-NL"/>
        </w:rPr>
        <w:t xml:space="preserve">=&gt; </w:t>
      </w:r>
      <w:r w:rsidR="000D7322" w:rsidRPr="00C415B2">
        <w:rPr>
          <w:lang w:val="nl-NL"/>
        </w:rPr>
        <w:t>test resultaat</w:t>
      </w:r>
    </w:p>
    <w:p w14:paraId="723494A5" w14:textId="77777777" w:rsidR="001721A2" w:rsidRPr="00C31DA3" w:rsidRDefault="001721A2" w:rsidP="001721A2">
      <w:pPr>
        <w:spacing w:after="0"/>
        <w:rPr>
          <w:lang w:val="nl-NL"/>
        </w:rPr>
      </w:pPr>
    </w:p>
    <w:p w14:paraId="6D514357" w14:textId="61CA39AE" w:rsidR="000D7322" w:rsidRDefault="000D7322" w:rsidP="00B762D5">
      <w:pPr>
        <w:rPr>
          <w:lang w:val="nl-NL"/>
        </w:rPr>
      </w:pPr>
      <w:r w:rsidRPr="000D7322">
        <w:rPr>
          <w:noProof/>
          <w:lang w:val="nl-NL"/>
        </w:rPr>
        <w:drawing>
          <wp:inline distT="0" distB="0" distL="0" distR="0" wp14:anchorId="60C924BA" wp14:editId="1F92E790">
            <wp:extent cx="4330923" cy="1435174"/>
            <wp:effectExtent l="0" t="0" r="0" b="0"/>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with medium confidence"/>
                    <pic:cNvPicPr/>
                  </pic:nvPicPr>
                  <pic:blipFill>
                    <a:blip r:embed="rId47"/>
                    <a:stretch>
                      <a:fillRect/>
                    </a:stretch>
                  </pic:blipFill>
                  <pic:spPr>
                    <a:xfrm>
                      <a:off x="0" y="0"/>
                      <a:ext cx="4330923" cy="1435174"/>
                    </a:xfrm>
                    <a:prstGeom prst="rect">
                      <a:avLst/>
                    </a:prstGeom>
                  </pic:spPr>
                </pic:pic>
              </a:graphicData>
            </a:graphic>
          </wp:inline>
        </w:drawing>
      </w:r>
    </w:p>
    <w:p w14:paraId="2613B529" w14:textId="4437D5D9" w:rsidR="000D7322" w:rsidRDefault="000D7322" w:rsidP="00B762D5">
      <w:pPr>
        <w:rPr>
          <w:lang w:val="nl-NL"/>
        </w:rPr>
      </w:pPr>
    </w:p>
    <w:p w14:paraId="65448B8C" w14:textId="71345710" w:rsidR="00FE6E4F" w:rsidRDefault="00FE6E4F">
      <w:pPr>
        <w:spacing w:after="0"/>
        <w:rPr>
          <w:lang w:val="nl-NL"/>
        </w:rPr>
      </w:pPr>
      <w:r>
        <w:rPr>
          <w:lang w:val="nl-NL"/>
        </w:rPr>
        <w:br w:type="page"/>
      </w:r>
    </w:p>
    <w:p w14:paraId="7FFD0236" w14:textId="3450A3DC" w:rsidR="000D7322" w:rsidRDefault="003748E6" w:rsidP="00FE6E4F">
      <w:pPr>
        <w:pStyle w:val="Heading1"/>
      </w:pPr>
      <w:bookmarkStart w:id="8" w:name="_Toc136373766"/>
      <w:r>
        <w:lastRenderedPageBreak/>
        <w:t>MariaDB</w:t>
      </w:r>
      <w:bookmarkEnd w:id="8"/>
    </w:p>
    <w:p w14:paraId="14AB0252" w14:textId="7F84BDA1" w:rsidR="003748E6" w:rsidRDefault="003748E6" w:rsidP="003748E6"/>
    <w:p w14:paraId="759D84C8" w14:textId="1118869D" w:rsidR="00C415B2" w:rsidRDefault="00C415B2" w:rsidP="003748E6">
      <w:r>
        <w:t>Voordat we Nextcloud installeren, moeten we eerst een MariaDB database hebben</w:t>
      </w:r>
      <w:r w:rsidR="00960301">
        <w:t xml:space="preserve"> en PHP geïnstalleerd hebben op onze server</w:t>
      </w:r>
      <w:r>
        <w:t>.</w:t>
      </w:r>
      <w:r w:rsidR="00960301">
        <w:t xml:space="preserve"> We beginnen eerst met het maken van onze MariaDB database.</w:t>
      </w:r>
    </w:p>
    <w:p w14:paraId="226BD262" w14:textId="6DD5AA76" w:rsidR="003748E6" w:rsidRDefault="00E218CE" w:rsidP="003748E6">
      <w:r>
        <w:t xml:space="preserve">1=&gt; </w:t>
      </w:r>
      <w:r w:rsidR="000064BB">
        <w:t>Installeer</w:t>
      </w:r>
      <w:r>
        <w:t xml:space="preserve"> MariaDB</w:t>
      </w:r>
    </w:p>
    <w:p w14:paraId="543FC146" w14:textId="0136F904" w:rsidR="00E218CE" w:rsidRDefault="00F3109C" w:rsidP="003748E6">
      <w:r w:rsidRPr="00F3109C">
        <w:rPr>
          <w:noProof/>
        </w:rPr>
        <w:drawing>
          <wp:inline distT="0" distB="0" distL="0" distR="0" wp14:anchorId="16FF2367" wp14:editId="54FDD6F8">
            <wp:extent cx="3619686" cy="13970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19686" cy="139707"/>
                    </a:xfrm>
                    <a:prstGeom prst="rect">
                      <a:avLst/>
                    </a:prstGeom>
                  </pic:spPr>
                </pic:pic>
              </a:graphicData>
            </a:graphic>
          </wp:inline>
        </w:drawing>
      </w:r>
    </w:p>
    <w:p w14:paraId="34FBAC5A" w14:textId="44C4B22B" w:rsidR="0043703C" w:rsidRDefault="0043703C" w:rsidP="003748E6">
      <w:pPr>
        <w:rPr>
          <w:lang w:val="en-US"/>
        </w:rPr>
      </w:pPr>
      <w:r w:rsidRPr="0043703C">
        <w:rPr>
          <w:lang w:val="en-US"/>
        </w:rPr>
        <w:t>2=&gt; check MariaDB s</w:t>
      </w:r>
      <w:r>
        <w:rPr>
          <w:lang w:val="en-US"/>
        </w:rPr>
        <w:t>tatus</w:t>
      </w:r>
    </w:p>
    <w:p w14:paraId="48F3EABF" w14:textId="758BE3A7" w:rsidR="0043703C" w:rsidRPr="0043703C" w:rsidRDefault="0043703C" w:rsidP="003748E6">
      <w:pPr>
        <w:rPr>
          <w:b/>
          <w:lang w:val="en-US"/>
        </w:rPr>
      </w:pPr>
      <w:r w:rsidRPr="0043703C">
        <w:rPr>
          <w:b/>
          <w:lang w:val="en-US"/>
        </w:rPr>
        <w:t>Sudo systemctl status mariadb</w:t>
      </w:r>
    </w:p>
    <w:p w14:paraId="392390F1" w14:textId="75521F9E" w:rsidR="00F3109C" w:rsidRPr="0043703C" w:rsidRDefault="0043703C" w:rsidP="003748E6">
      <w:pPr>
        <w:rPr>
          <w:lang w:val="en-US"/>
        </w:rPr>
      </w:pPr>
      <w:r>
        <w:rPr>
          <w:lang w:val="en-US"/>
        </w:rPr>
        <w:t>3</w:t>
      </w:r>
      <w:r w:rsidR="00AC73AD" w:rsidRPr="0043703C">
        <w:rPr>
          <w:lang w:val="en-US"/>
        </w:rPr>
        <w:t xml:space="preserve">=&gt; </w:t>
      </w:r>
      <w:r w:rsidR="00300E57">
        <w:rPr>
          <w:lang w:val="en-US"/>
        </w:rPr>
        <w:t>beveilig</w:t>
      </w:r>
      <w:r w:rsidR="00AC73AD" w:rsidRPr="0043703C">
        <w:rPr>
          <w:lang w:val="en-US"/>
        </w:rPr>
        <w:t xml:space="preserve"> MariaDB</w:t>
      </w:r>
    </w:p>
    <w:p w14:paraId="626DC867" w14:textId="6A93F71E" w:rsidR="00AC73AD" w:rsidRDefault="00AC73AD" w:rsidP="003748E6">
      <w:r w:rsidRPr="00AC73AD">
        <w:rPr>
          <w:noProof/>
        </w:rPr>
        <w:drawing>
          <wp:inline distT="0" distB="0" distL="0" distR="0" wp14:anchorId="70359C97" wp14:editId="53C53B4D">
            <wp:extent cx="3562533" cy="1333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62533" cy="133357"/>
                    </a:xfrm>
                    <a:prstGeom prst="rect">
                      <a:avLst/>
                    </a:prstGeom>
                  </pic:spPr>
                </pic:pic>
              </a:graphicData>
            </a:graphic>
          </wp:inline>
        </w:drawing>
      </w:r>
    </w:p>
    <w:p w14:paraId="497C2A84" w14:textId="24B9B69B" w:rsidR="00300E57" w:rsidRDefault="00300E57" w:rsidP="003748E6">
      <w:r>
        <w:t>Dit is een script om eenvoudig MariaDB te beveiligen. Het belangrijkste hieruit is dat je een ander root login wachtwoord pakt dan hetgeen dat hebt voor de Linux server.</w:t>
      </w:r>
    </w:p>
    <w:p w14:paraId="77A8D84D" w14:textId="630E4342" w:rsidR="00AC73AD" w:rsidRDefault="0087282B" w:rsidP="003748E6">
      <w:r w:rsidRPr="0087282B">
        <w:rPr>
          <w:noProof/>
        </w:rPr>
        <w:drawing>
          <wp:inline distT="0" distB="0" distL="0" distR="0" wp14:anchorId="0DBFA840" wp14:editId="0CA64E15">
            <wp:extent cx="4464279" cy="2197213"/>
            <wp:effectExtent l="0" t="0" r="0" b="0"/>
            <wp:docPr id="45" name="Picture 45"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 screen&#10;&#10;Description automatically generated with medium confidence"/>
                    <pic:cNvPicPr/>
                  </pic:nvPicPr>
                  <pic:blipFill>
                    <a:blip r:embed="rId50"/>
                    <a:stretch>
                      <a:fillRect/>
                    </a:stretch>
                  </pic:blipFill>
                  <pic:spPr>
                    <a:xfrm>
                      <a:off x="0" y="0"/>
                      <a:ext cx="4464279" cy="2197213"/>
                    </a:xfrm>
                    <a:prstGeom prst="rect">
                      <a:avLst/>
                    </a:prstGeom>
                  </pic:spPr>
                </pic:pic>
              </a:graphicData>
            </a:graphic>
          </wp:inline>
        </w:drawing>
      </w:r>
    </w:p>
    <w:p w14:paraId="35372DB1" w14:textId="49E6B2F3" w:rsidR="0087282B" w:rsidRDefault="0087282B" w:rsidP="003748E6">
      <w:r w:rsidRPr="0087282B">
        <w:rPr>
          <w:noProof/>
        </w:rPr>
        <w:drawing>
          <wp:inline distT="0" distB="0" distL="0" distR="0" wp14:anchorId="47B79C8E" wp14:editId="69FDD524">
            <wp:extent cx="4673840" cy="2311519"/>
            <wp:effectExtent l="0" t="0" r="0" b="0"/>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pic:nvPicPr>
                  <pic:blipFill>
                    <a:blip r:embed="rId51"/>
                    <a:stretch>
                      <a:fillRect/>
                    </a:stretch>
                  </pic:blipFill>
                  <pic:spPr>
                    <a:xfrm>
                      <a:off x="0" y="0"/>
                      <a:ext cx="4673840" cy="2311519"/>
                    </a:xfrm>
                    <a:prstGeom prst="rect">
                      <a:avLst/>
                    </a:prstGeom>
                  </pic:spPr>
                </pic:pic>
              </a:graphicData>
            </a:graphic>
          </wp:inline>
        </w:drawing>
      </w:r>
    </w:p>
    <w:p w14:paraId="326BEB32" w14:textId="2CB62F7C" w:rsidR="0087282B" w:rsidRDefault="0087282B" w:rsidP="003748E6">
      <w:r w:rsidRPr="0087282B">
        <w:rPr>
          <w:noProof/>
        </w:rPr>
        <w:lastRenderedPageBreak/>
        <w:drawing>
          <wp:inline distT="0" distB="0" distL="0" distR="0" wp14:anchorId="7FE69316" wp14:editId="4BA5A4F5">
            <wp:extent cx="4464279" cy="2590933"/>
            <wp:effectExtent l="0" t="0" r="0" b="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pic:nvPicPr>
                  <pic:blipFill>
                    <a:blip r:embed="rId52"/>
                    <a:stretch>
                      <a:fillRect/>
                    </a:stretch>
                  </pic:blipFill>
                  <pic:spPr>
                    <a:xfrm>
                      <a:off x="0" y="0"/>
                      <a:ext cx="4464279" cy="2590933"/>
                    </a:xfrm>
                    <a:prstGeom prst="rect">
                      <a:avLst/>
                    </a:prstGeom>
                  </pic:spPr>
                </pic:pic>
              </a:graphicData>
            </a:graphic>
          </wp:inline>
        </w:drawing>
      </w:r>
    </w:p>
    <w:p w14:paraId="644871C6" w14:textId="03A29518" w:rsidR="0087282B" w:rsidRDefault="0043703C" w:rsidP="003748E6">
      <w:r>
        <w:t>4</w:t>
      </w:r>
      <w:r w:rsidR="00D228AB">
        <w:t xml:space="preserve">=&gt; </w:t>
      </w:r>
      <w:r w:rsidR="00543211">
        <w:t>log aan op MariaDB met je root login</w:t>
      </w:r>
    </w:p>
    <w:p w14:paraId="42366CB7" w14:textId="63ECC4BC" w:rsidR="00D228AB" w:rsidRDefault="00D228AB" w:rsidP="003748E6">
      <w:r w:rsidRPr="00D228AB">
        <w:rPr>
          <w:noProof/>
        </w:rPr>
        <w:drawing>
          <wp:inline distT="0" distB="0" distL="0" distR="0" wp14:anchorId="30F2825D" wp14:editId="62800280">
            <wp:extent cx="4553184" cy="1339919"/>
            <wp:effectExtent l="0" t="0" r="0" b="0"/>
            <wp:docPr id="50" name="Picture 50"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 screen&#10;&#10;Description automatically generated with medium confidence"/>
                    <pic:cNvPicPr/>
                  </pic:nvPicPr>
                  <pic:blipFill>
                    <a:blip r:embed="rId53"/>
                    <a:stretch>
                      <a:fillRect/>
                    </a:stretch>
                  </pic:blipFill>
                  <pic:spPr>
                    <a:xfrm>
                      <a:off x="0" y="0"/>
                      <a:ext cx="4553184" cy="1339919"/>
                    </a:xfrm>
                    <a:prstGeom prst="rect">
                      <a:avLst/>
                    </a:prstGeom>
                  </pic:spPr>
                </pic:pic>
              </a:graphicData>
            </a:graphic>
          </wp:inline>
        </w:drawing>
      </w:r>
    </w:p>
    <w:p w14:paraId="0D445124" w14:textId="502F4827" w:rsidR="00D228AB" w:rsidRDefault="0043703C" w:rsidP="003748E6">
      <w:r>
        <w:t>5</w:t>
      </w:r>
      <w:r w:rsidR="000908D9">
        <w:t xml:space="preserve">=&gt; </w:t>
      </w:r>
      <w:r w:rsidR="00241777">
        <w:t>Maak een nieuwe MariaDB gebruiker aan</w:t>
      </w:r>
    </w:p>
    <w:p w14:paraId="51FFD7DF" w14:textId="40EFDC8E" w:rsidR="000908D9" w:rsidRDefault="00013ED5" w:rsidP="003748E6">
      <w:r w:rsidRPr="00013ED5">
        <w:rPr>
          <w:noProof/>
        </w:rPr>
        <w:drawing>
          <wp:inline distT="0" distB="0" distL="0" distR="0" wp14:anchorId="64FE0908" wp14:editId="00AD6980">
            <wp:extent cx="4464279" cy="615982"/>
            <wp:effectExtent l="0" t="0" r="0" b="0"/>
            <wp:docPr id="52" name="Picture 5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screenshot, font&#10;&#10;Description automatically generated"/>
                    <pic:cNvPicPr/>
                  </pic:nvPicPr>
                  <pic:blipFill>
                    <a:blip r:embed="rId54"/>
                    <a:stretch>
                      <a:fillRect/>
                    </a:stretch>
                  </pic:blipFill>
                  <pic:spPr>
                    <a:xfrm>
                      <a:off x="0" y="0"/>
                      <a:ext cx="4464279" cy="615982"/>
                    </a:xfrm>
                    <a:prstGeom prst="rect">
                      <a:avLst/>
                    </a:prstGeom>
                  </pic:spPr>
                </pic:pic>
              </a:graphicData>
            </a:graphic>
          </wp:inline>
        </w:drawing>
      </w:r>
    </w:p>
    <w:p w14:paraId="4CED0C00" w14:textId="7083D4F2" w:rsidR="00241777" w:rsidRDefault="00241777" w:rsidP="003748E6">
      <w:r>
        <w:t>Onthoud deze username en wachtwoord, dit ga je nodig hebben bij de Nextcloud setup stappen.</w:t>
      </w:r>
    </w:p>
    <w:p w14:paraId="18F5DE2F" w14:textId="4A581CE5" w:rsidR="00013ED5" w:rsidRDefault="0043703C" w:rsidP="003748E6">
      <w:r>
        <w:t>6</w:t>
      </w:r>
      <w:r w:rsidR="008919AA">
        <w:t xml:space="preserve">=&gt; </w:t>
      </w:r>
      <w:r w:rsidR="00F10643">
        <w:t>Maak een database</w:t>
      </w:r>
    </w:p>
    <w:p w14:paraId="4B199244" w14:textId="02913D40" w:rsidR="008919AA" w:rsidRDefault="00D16B05" w:rsidP="003748E6">
      <w:r w:rsidRPr="00D16B05">
        <w:rPr>
          <w:noProof/>
        </w:rPr>
        <w:drawing>
          <wp:inline distT="0" distB="0" distL="0" distR="0" wp14:anchorId="4FC158E3" wp14:editId="477BE7E9">
            <wp:extent cx="2597283" cy="2667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97283" cy="266714"/>
                    </a:xfrm>
                    <a:prstGeom prst="rect">
                      <a:avLst/>
                    </a:prstGeom>
                  </pic:spPr>
                </pic:pic>
              </a:graphicData>
            </a:graphic>
          </wp:inline>
        </w:drawing>
      </w:r>
    </w:p>
    <w:p w14:paraId="18E77441" w14:textId="6D0A5D96" w:rsidR="006B60EC" w:rsidRPr="006B60EC" w:rsidRDefault="006B60EC" w:rsidP="003748E6">
      <w:pPr>
        <w:rPr>
          <w:lang w:val="nl-NL"/>
        </w:rPr>
      </w:pPr>
      <w:r w:rsidRPr="006B60EC">
        <w:rPr>
          <w:lang w:val="nl-NL"/>
        </w:rPr>
        <w:t xml:space="preserve">Onthoud </w:t>
      </w:r>
      <w:r>
        <w:rPr>
          <w:lang w:val="nl-NL"/>
        </w:rPr>
        <w:t>pinguindb, dit ga de database zijn die je moet ingeven bij de Nextcloud setup stappen.</w:t>
      </w:r>
    </w:p>
    <w:p w14:paraId="081C9A6D" w14:textId="6675F927" w:rsidR="00D16B05" w:rsidRPr="001E191B" w:rsidRDefault="0043703C" w:rsidP="003748E6">
      <w:pPr>
        <w:rPr>
          <w:lang w:val="nl-NL"/>
        </w:rPr>
      </w:pPr>
      <w:r w:rsidRPr="001E191B">
        <w:rPr>
          <w:lang w:val="nl-NL"/>
        </w:rPr>
        <w:t>7</w:t>
      </w:r>
      <w:r w:rsidR="00D16B05" w:rsidRPr="001E191B">
        <w:rPr>
          <w:lang w:val="nl-NL"/>
        </w:rPr>
        <w:t xml:space="preserve">=&gt; </w:t>
      </w:r>
      <w:r w:rsidR="001E191B" w:rsidRPr="001E191B">
        <w:rPr>
          <w:lang w:val="nl-NL"/>
        </w:rPr>
        <w:t>Geef database permissies aan d</w:t>
      </w:r>
      <w:r w:rsidR="001E191B">
        <w:rPr>
          <w:lang w:val="nl-NL"/>
        </w:rPr>
        <w:t>e recent aangemaakte gebruiker</w:t>
      </w:r>
    </w:p>
    <w:p w14:paraId="51CC9C79" w14:textId="41B52FFD" w:rsidR="00D16B05" w:rsidRDefault="00D16B05" w:rsidP="003748E6">
      <w:pPr>
        <w:rPr>
          <w:lang w:val="en-US"/>
        </w:rPr>
      </w:pPr>
      <w:r w:rsidRPr="00D16B05">
        <w:rPr>
          <w:noProof/>
          <w:lang w:val="en-US"/>
        </w:rPr>
        <w:drawing>
          <wp:inline distT="0" distB="0" distL="0" distR="0" wp14:anchorId="10BBB238" wp14:editId="0BB0BEC0">
            <wp:extent cx="4178515" cy="2095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78515" cy="209561"/>
                    </a:xfrm>
                    <a:prstGeom prst="rect">
                      <a:avLst/>
                    </a:prstGeom>
                  </pic:spPr>
                </pic:pic>
              </a:graphicData>
            </a:graphic>
          </wp:inline>
        </w:drawing>
      </w:r>
    </w:p>
    <w:p w14:paraId="5EFED759" w14:textId="08141A50" w:rsidR="001721A2" w:rsidRDefault="006B60EC" w:rsidP="003748E6">
      <w:pPr>
        <w:rPr>
          <w:lang w:val="nl-NL"/>
        </w:rPr>
      </w:pPr>
      <w:r w:rsidRPr="006B60EC">
        <w:rPr>
          <w:lang w:val="nl-NL"/>
        </w:rPr>
        <w:t xml:space="preserve">Hier zeg je dat </w:t>
      </w:r>
      <w:r>
        <w:rPr>
          <w:lang w:val="nl-NL"/>
        </w:rPr>
        <w:t>de gebruiker die je recent hebt aangemaakt volledige rechten krijgt op de volledige pinguindb database.</w:t>
      </w:r>
    </w:p>
    <w:p w14:paraId="06421461" w14:textId="77777777" w:rsidR="001721A2" w:rsidRDefault="001721A2">
      <w:pPr>
        <w:spacing w:after="0"/>
        <w:rPr>
          <w:lang w:val="nl-NL"/>
        </w:rPr>
      </w:pPr>
      <w:r>
        <w:rPr>
          <w:lang w:val="nl-NL"/>
        </w:rPr>
        <w:br w:type="page"/>
      </w:r>
    </w:p>
    <w:p w14:paraId="046151A0" w14:textId="07E90D5B" w:rsidR="007C205D" w:rsidRPr="003075AC" w:rsidRDefault="0043703C">
      <w:pPr>
        <w:spacing w:after="0"/>
        <w:rPr>
          <w:lang w:val="nl-NL"/>
        </w:rPr>
      </w:pPr>
      <w:r w:rsidRPr="003075AC">
        <w:rPr>
          <w:lang w:val="nl-NL"/>
        </w:rPr>
        <w:lastRenderedPageBreak/>
        <w:t>8</w:t>
      </w:r>
      <w:r w:rsidR="007C205D" w:rsidRPr="003075AC">
        <w:rPr>
          <w:lang w:val="nl-NL"/>
        </w:rPr>
        <w:t xml:space="preserve">=&gt; </w:t>
      </w:r>
      <w:r w:rsidR="003075AC" w:rsidRPr="003075AC">
        <w:rPr>
          <w:lang w:val="nl-NL"/>
        </w:rPr>
        <w:t xml:space="preserve">Controleer </w:t>
      </w:r>
      <w:r w:rsidR="003075AC">
        <w:rPr>
          <w:lang w:val="nl-NL"/>
        </w:rPr>
        <w:t>of de database pinguindb is aangemaakt</w:t>
      </w:r>
    </w:p>
    <w:p w14:paraId="216B96D8" w14:textId="77777777" w:rsidR="007C205D" w:rsidRPr="003075AC" w:rsidRDefault="007C205D">
      <w:pPr>
        <w:spacing w:after="0"/>
        <w:rPr>
          <w:lang w:val="nl-NL"/>
        </w:rPr>
      </w:pPr>
    </w:p>
    <w:p w14:paraId="0F1BCF3E" w14:textId="2BE9D210" w:rsidR="002A2192" w:rsidRDefault="007C205D">
      <w:pPr>
        <w:spacing w:after="0"/>
        <w:rPr>
          <w:lang w:val="en-US"/>
        </w:rPr>
      </w:pPr>
      <w:r w:rsidRPr="007C205D">
        <w:rPr>
          <w:noProof/>
          <w:lang w:val="en-US"/>
        </w:rPr>
        <w:drawing>
          <wp:inline distT="0" distB="0" distL="0" distR="0" wp14:anchorId="442C8CB9" wp14:editId="7C1F7809">
            <wp:extent cx="1987652" cy="1511378"/>
            <wp:effectExtent l="0" t="0" r="0" b="0"/>
            <wp:docPr id="56" name="Picture 56"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 program&#10;&#10;Description automatically generated with medium confidence"/>
                    <pic:cNvPicPr/>
                  </pic:nvPicPr>
                  <pic:blipFill>
                    <a:blip r:embed="rId57"/>
                    <a:stretch>
                      <a:fillRect/>
                    </a:stretch>
                  </pic:blipFill>
                  <pic:spPr>
                    <a:xfrm>
                      <a:off x="0" y="0"/>
                      <a:ext cx="1987652" cy="1511378"/>
                    </a:xfrm>
                    <a:prstGeom prst="rect">
                      <a:avLst/>
                    </a:prstGeom>
                  </pic:spPr>
                </pic:pic>
              </a:graphicData>
            </a:graphic>
          </wp:inline>
        </w:drawing>
      </w:r>
      <w:r w:rsidR="002A2192">
        <w:rPr>
          <w:lang w:val="en-US"/>
        </w:rPr>
        <w:br w:type="page"/>
      </w:r>
    </w:p>
    <w:p w14:paraId="6F156E52" w14:textId="79EC856C" w:rsidR="00D16B05" w:rsidRPr="00DE6C32" w:rsidRDefault="005D24BD" w:rsidP="00DE6C32">
      <w:pPr>
        <w:pStyle w:val="Heading1"/>
      </w:pPr>
      <w:bookmarkStart w:id="9" w:name="_Toc136373767"/>
      <w:r w:rsidRPr="00DE6C32">
        <w:lastRenderedPageBreak/>
        <w:t>PHP</w:t>
      </w:r>
      <w:bookmarkEnd w:id="9"/>
    </w:p>
    <w:p w14:paraId="01C789BB" w14:textId="77777777" w:rsidR="005D24BD" w:rsidRPr="00D16B05" w:rsidRDefault="005D24BD" w:rsidP="003748E6">
      <w:pPr>
        <w:rPr>
          <w:lang w:val="en-US"/>
        </w:rPr>
      </w:pPr>
    </w:p>
    <w:p w14:paraId="12C0C258" w14:textId="3CB96EBF" w:rsidR="000810AE" w:rsidRPr="00685086" w:rsidRDefault="000810AE" w:rsidP="003748E6">
      <w:pPr>
        <w:rPr>
          <w:lang w:val="nl-NL"/>
        </w:rPr>
      </w:pPr>
      <w:r w:rsidRPr="00685086">
        <w:rPr>
          <w:lang w:val="nl-NL"/>
        </w:rPr>
        <w:t>Voor we beginnen aan de Nextcloud installatie, is het van belang dat we eerst PHP en al zijn extra modules installeren.</w:t>
      </w:r>
      <w:r w:rsidR="00685086" w:rsidRPr="00685086">
        <w:rPr>
          <w:lang w:val="nl-NL"/>
        </w:rPr>
        <w:t xml:space="preserve"> Anders gaat Nextcloud foutmelding</w:t>
      </w:r>
      <w:r w:rsidR="00685086">
        <w:rPr>
          <w:lang w:val="nl-NL"/>
        </w:rPr>
        <w:t>en</w:t>
      </w:r>
      <w:r w:rsidR="00685086" w:rsidRPr="00685086">
        <w:rPr>
          <w:lang w:val="nl-NL"/>
        </w:rPr>
        <w:t xml:space="preserve"> geven bij de installatie.</w:t>
      </w:r>
    </w:p>
    <w:p w14:paraId="7D03D8A9" w14:textId="66F97865" w:rsidR="00013ED5" w:rsidRPr="005A695C" w:rsidRDefault="006F31D2" w:rsidP="003748E6">
      <w:pPr>
        <w:rPr>
          <w:lang w:val="nl-NL"/>
        </w:rPr>
      </w:pPr>
      <w:r w:rsidRPr="005A695C">
        <w:rPr>
          <w:lang w:val="nl-NL"/>
        </w:rPr>
        <w:t xml:space="preserve">1=&gt; </w:t>
      </w:r>
      <w:r w:rsidR="005A695C" w:rsidRPr="005A695C">
        <w:rPr>
          <w:lang w:val="nl-NL"/>
        </w:rPr>
        <w:t>Installeer P</w:t>
      </w:r>
      <w:r w:rsidR="005A695C">
        <w:rPr>
          <w:lang w:val="nl-NL"/>
        </w:rPr>
        <w:t>HP en alle extra modules</w:t>
      </w:r>
    </w:p>
    <w:p w14:paraId="6AA8F9F3" w14:textId="5D105DEF" w:rsidR="006F31D2" w:rsidRDefault="00C62540" w:rsidP="003748E6">
      <w:pPr>
        <w:rPr>
          <w:lang w:val="en-US"/>
        </w:rPr>
      </w:pPr>
      <w:r w:rsidRPr="00C62540">
        <w:rPr>
          <w:noProof/>
          <w:lang w:val="en-US"/>
        </w:rPr>
        <w:drawing>
          <wp:inline distT="0" distB="0" distL="0" distR="0" wp14:anchorId="059FF1C0" wp14:editId="640A1057">
            <wp:extent cx="4140413" cy="1587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40413" cy="158758"/>
                    </a:xfrm>
                    <a:prstGeom prst="rect">
                      <a:avLst/>
                    </a:prstGeom>
                  </pic:spPr>
                </pic:pic>
              </a:graphicData>
            </a:graphic>
          </wp:inline>
        </w:drawing>
      </w:r>
    </w:p>
    <w:p w14:paraId="57F07D8D" w14:textId="07704A48" w:rsidR="005339FA" w:rsidRDefault="005339FA" w:rsidP="003748E6">
      <w:pPr>
        <w:rPr>
          <w:lang w:val="en-US"/>
        </w:rPr>
      </w:pPr>
      <w:r w:rsidRPr="005339FA">
        <w:rPr>
          <w:noProof/>
          <w:lang w:val="en-US"/>
        </w:rPr>
        <w:drawing>
          <wp:inline distT="0" distB="0" distL="0" distR="0" wp14:anchorId="79DE4F85" wp14:editId="609D9754">
            <wp:extent cx="2082907" cy="1047804"/>
            <wp:effectExtent l="0" t="0" r="0" b="0"/>
            <wp:docPr id="69" name="Picture 69" descr="A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 shot of a computer screen&#10;&#10;Description automatically generated with low confidence"/>
                    <pic:cNvPicPr/>
                  </pic:nvPicPr>
                  <pic:blipFill>
                    <a:blip r:embed="rId59"/>
                    <a:stretch>
                      <a:fillRect/>
                    </a:stretch>
                  </pic:blipFill>
                  <pic:spPr>
                    <a:xfrm>
                      <a:off x="0" y="0"/>
                      <a:ext cx="2082907" cy="1047804"/>
                    </a:xfrm>
                    <a:prstGeom prst="rect">
                      <a:avLst/>
                    </a:prstGeom>
                  </pic:spPr>
                </pic:pic>
              </a:graphicData>
            </a:graphic>
          </wp:inline>
        </w:drawing>
      </w:r>
    </w:p>
    <w:p w14:paraId="7A35F031" w14:textId="511F2B90" w:rsidR="00C62540" w:rsidRPr="0019247A" w:rsidRDefault="00001DDB" w:rsidP="003748E6">
      <w:pPr>
        <w:rPr>
          <w:b/>
          <w:bCs w:val="0"/>
          <w:lang w:val="en-US"/>
        </w:rPr>
      </w:pPr>
      <w:r>
        <w:rPr>
          <w:b/>
          <w:bCs w:val="0"/>
          <w:lang w:val="en-US"/>
        </w:rPr>
        <w:t xml:space="preserve">- </w:t>
      </w:r>
      <w:r w:rsidR="000B0095" w:rsidRPr="000B0095">
        <w:rPr>
          <w:b/>
          <w:bCs w:val="0"/>
          <w:lang w:val="en-US"/>
        </w:rPr>
        <w:t>Sudo apt install php8.1</w:t>
      </w:r>
    </w:p>
    <w:p w14:paraId="429BDE57" w14:textId="0DF48480" w:rsidR="00C62540" w:rsidRPr="00453A33" w:rsidRDefault="0019247A" w:rsidP="003748E6">
      <w:pPr>
        <w:rPr>
          <w:lang w:val="nl-NL"/>
        </w:rPr>
      </w:pPr>
      <w:r w:rsidRPr="00453A33">
        <w:rPr>
          <w:lang w:val="nl-NL"/>
        </w:rPr>
        <w:t>2</w:t>
      </w:r>
      <w:r w:rsidR="00C62540" w:rsidRPr="00453A33">
        <w:rPr>
          <w:lang w:val="nl-NL"/>
        </w:rPr>
        <w:t xml:space="preserve">=&gt; </w:t>
      </w:r>
      <w:r w:rsidR="00453A33" w:rsidRPr="00453A33">
        <w:rPr>
          <w:lang w:val="nl-NL"/>
        </w:rPr>
        <w:t xml:space="preserve">Zet PHP8.1-fpm aan </w:t>
      </w:r>
    </w:p>
    <w:p w14:paraId="161691F3" w14:textId="2F51B868" w:rsidR="00C62540" w:rsidRPr="00D16B05" w:rsidRDefault="007F3A0C" w:rsidP="003748E6">
      <w:pPr>
        <w:rPr>
          <w:lang w:val="en-US"/>
        </w:rPr>
      </w:pPr>
      <w:r w:rsidRPr="007F3A0C">
        <w:rPr>
          <w:noProof/>
          <w:lang w:val="en-US"/>
        </w:rPr>
        <w:drawing>
          <wp:inline distT="0" distB="0" distL="0" distR="0" wp14:anchorId="6D1C2C32" wp14:editId="6CD85FC4">
            <wp:extent cx="3683189" cy="13335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83189" cy="133357"/>
                    </a:xfrm>
                    <a:prstGeom prst="rect">
                      <a:avLst/>
                    </a:prstGeom>
                  </pic:spPr>
                </pic:pic>
              </a:graphicData>
            </a:graphic>
          </wp:inline>
        </w:drawing>
      </w:r>
    </w:p>
    <w:p w14:paraId="226CDFA9" w14:textId="4742D457" w:rsidR="00FE6E4F" w:rsidRDefault="007F3A0C" w:rsidP="00B762D5">
      <w:pPr>
        <w:rPr>
          <w:lang w:val="en-US"/>
        </w:rPr>
      </w:pPr>
      <w:r w:rsidRPr="007F3A0C">
        <w:rPr>
          <w:noProof/>
          <w:lang w:val="en-US"/>
        </w:rPr>
        <w:drawing>
          <wp:inline distT="0" distB="0" distL="0" distR="0" wp14:anchorId="285F1F78" wp14:editId="644704BA">
            <wp:extent cx="3657788" cy="1587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57788" cy="158758"/>
                    </a:xfrm>
                    <a:prstGeom prst="rect">
                      <a:avLst/>
                    </a:prstGeom>
                  </pic:spPr>
                </pic:pic>
              </a:graphicData>
            </a:graphic>
          </wp:inline>
        </w:drawing>
      </w:r>
    </w:p>
    <w:p w14:paraId="69D8D6E2" w14:textId="369E3B88" w:rsidR="0019247A" w:rsidRPr="00A0092A" w:rsidRDefault="0019247A" w:rsidP="00B762D5">
      <w:pPr>
        <w:rPr>
          <w:lang w:val="nl-NL"/>
        </w:rPr>
      </w:pPr>
      <w:r w:rsidRPr="00A0092A">
        <w:rPr>
          <w:lang w:val="nl-NL"/>
        </w:rPr>
        <w:t>3=&gt; Controleer of PHP werkt</w:t>
      </w:r>
    </w:p>
    <w:p w14:paraId="6F5EAC0A" w14:textId="788BD898" w:rsidR="0019247A" w:rsidRDefault="0019247A" w:rsidP="00B762D5">
      <w:pPr>
        <w:rPr>
          <w:lang w:val="en-US"/>
        </w:rPr>
      </w:pPr>
      <w:r w:rsidRPr="009E7CBC">
        <w:rPr>
          <w:noProof/>
          <w:lang w:val="en-US"/>
        </w:rPr>
        <w:drawing>
          <wp:inline distT="0" distB="0" distL="0" distR="0" wp14:anchorId="4173A8DD" wp14:editId="0D220B71">
            <wp:extent cx="3645087" cy="13970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45087" cy="139707"/>
                    </a:xfrm>
                    <a:prstGeom prst="rect">
                      <a:avLst/>
                    </a:prstGeom>
                  </pic:spPr>
                </pic:pic>
              </a:graphicData>
            </a:graphic>
          </wp:inline>
        </w:drawing>
      </w:r>
    </w:p>
    <w:p w14:paraId="3987D78A" w14:textId="2B648A8C" w:rsidR="00104FE6" w:rsidRPr="00453A33" w:rsidRDefault="00453A33" w:rsidP="00B762D5">
      <w:pPr>
        <w:rPr>
          <w:lang w:val="nl-NL"/>
        </w:rPr>
      </w:pPr>
      <w:r w:rsidRPr="00453A33">
        <w:rPr>
          <w:lang w:val="nl-NL"/>
        </w:rPr>
        <w:t xml:space="preserve">Voer eventueel de </w:t>
      </w:r>
      <w:r w:rsidRPr="00453A33">
        <w:rPr>
          <w:i/>
          <w:iCs/>
          <w:lang w:val="nl-NL"/>
        </w:rPr>
        <w:t>sudo systemctl restart php8.1-fpm</w:t>
      </w:r>
      <w:r>
        <w:rPr>
          <w:lang w:val="nl-NL"/>
        </w:rPr>
        <w:t xml:space="preserve"> commando uit indien dit nodig is.</w:t>
      </w:r>
    </w:p>
    <w:p w14:paraId="2A2AE5C9" w14:textId="37C861D1" w:rsidR="00DC5DE4" w:rsidRPr="00453A33" w:rsidRDefault="00DC5DE4">
      <w:pPr>
        <w:spacing w:after="0"/>
        <w:rPr>
          <w:lang w:val="nl-NL"/>
        </w:rPr>
      </w:pPr>
      <w:r w:rsidRPr="00453A33">
        <w:rPr>
          <w:lang w:val="nl-NL"/>
        </w:rPr>
        <w:br w:type="page"/>
      </w:r>
    </w:p>
    <w:p w14:paraId="1D5D6E76" w14:textId="3CA40D26" w:rsidR="007F3A0C" w:rsidRPr="00DC5DE4" w:rsidRDefault="00DC5DE4" w:rsidP="00DC5DE4">
      <w:pPr>
        <w:pStyle w:val="Heading1"/>
      </w:pPr>
      <w:bookmarkStart w:id="10" w:name="_Toc136373768"/>
      <w:r w:rsidRPr="00DC5DE4">
        <w:lastRenderedPageBreak/>
        <w:t>Nextcloud</w:t>
      </w:r>
      <w:bookmarkEnd w:id="10"/>
    </w:p>
    <w:p w14:paraId="7C9930B6" w14:textId="658024E3" w:rsidR="00DC5DE4" w:rsidRDefault="00DC5DE4" w:rsidP="00B762D5">
      <w:pPr>
        <w:rPr>
          <w:lang w:val="en-US"/>
        </w:rPr>
      </w:pPr>
    </w:p>
    <w:p w14:paraId="2F74744C" w14:textId="1C2A6266" w:rsidR="002A6E2A" w:rsidRPr="004A7DB7" w:rsidRDefault="004A7DB7" w:rsidP="00B762D5">
      <w:pPr>
        <w:rPr>
          <w:lang w:val="nl-NL"/>
        </w:rPr>
      </w:pPr>
      <w:r w:rsidRPr="004A7DB7">
        <w:rPr>
          <w:lang w:val="nl-NL"/>
        </w:rPr>
        <w:t>Bij deze stap g</w:t>
      </w:r>
      <w:r>
        <w:rPr>
          <w:lang w:val="nl-NL"/>
        </w:rPr>
        <w:t>aa</w:t>
      </w:r>
      <w:r w:rsidRPr="004A7DB7">
        <w:rPr>
          <w:lang w:val="nl-NL"/>
        </w:rPr>
        <w:t>n w</w:t>
      </w:r>
      <w:r>
        <w:rPr>
          <w:lang w:val="nl-NL"/>
        </w:rPr>
        <w:t xml:space="preserve">e Nextcloud installeren op Server 1. </w:t>
      </w:r>
      <w:r w:rsidR="007032EB">
        <w:rPr>
          <w:lang w:val="nl-NL"/>
        </w:rPr>
        <w:t>De installatie is voltooid</w:t>
      </w:r>
      <w:r>
        <w:rPr>
          <w:lang w:val="nl-NL"/>
        </w:rPr>
        <w:t xml:space="preserve"> wanneer we op Firefox kunnen surfen naar </w:t>
      </w:r>
      <w:r w:rsidRPr="004A7DB7">
        <w:rPr>
          <w:i/>
          <w:iCs/>
          <w:lang w:val="nl-NL"/>
        </w:rPr>
        <w:t>nextcloud.nvpinguins</w:t>
      </w:r>
      <w:r w:rsidRPr="00896AB7">
        <w:rPr>
          <w:i/>
          <w:iCs/>
          <w:lang w:val="nl-NL"/>
        </w:rPr>
        <w:t xml:space="preserve">.net </w:t>
      </w:r>
      <w:r>
        <w:rPr>
          <w:lang w:val="nl-NL"/>
        </w:rPr>
        <w:t>en op de Nextcloud home page komen.</w:t>
      </w:r>
    </w:p>
    <w:p w14:paraId="0013F442" w14:textId="0CB23B9A" w:rsidR="00DC5DE4" w:rsidRPr="004A7DB7" w:rsidRDefault="00EC428C" w:rsidP="00B762D5">
      <w:pPr>
        <w:rPr>
          <w:lang w:val="nl-NL"/>
        </w:rPr>
      </w:pPr>
      <w:r w:rsidRPr="004A7DB7">
        <w:rPr>
          <w:lang w:val="nl-NL"/>
        </w:rPr>
        <w:t>1=&gt; download Nextcloud</w:t>
      </w:r>
      <w:r w:rsidR="004A7DB7" w:rsidRPr="004A7DB7">
        <w:rPr>
          <w:lang w:val="nl-NL"/>
        </w:rPr>
        <w:t xml:space="preserve"> zip bestand van hun</w:t>
      </w:r>
      <w:r w:rsidR="004A7DB7">
        <w:rPr>
          <w:lang w:val="nl-NL"/>
        </w:rPr>
        <w:t xml:space="preserve"> website via deze commando</w:t>
      </w:r>
    </w:p>
    <w:p w14:paraId="32B57FCB" w14:textId="3DC6B6F6" w:rsidR="00EC428C" w:rsidRDefault="00EC428C" w:rsidP="00B762D5">
      <w:pPr>
        <w:rPr>
          <w:lang w:val="en-US"/>
        </w:rPr>
      </w:pPr>
      <w:r w:rsidRPr="00EC428C">
        <w:rPr>
          <w:noProof/>
          <w:lang w:val="en-US"/>
        </w:rPr>
        <w:drawing>
          <wp:inline distT="0" distB="0" distL="0" distR="0" wp14:anchorId="468B9D71" wp14:editId="4EDE35E7">
            <wp:extent cx="5652135" cy="1593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52135" cy="159385"/>
                    </a:xfrm>
                    <a:prstGeom prst="rect">
                      <a:avLst/>
                    </a:prstGeom>
                  </pic:spPr>
                </pic:pic>
              </a:graphicData>
            </a:graphic>
          </wp:inline>
        </w:drawing>
      </w:r>
    </w:p>
    <w:p w14:paraId="0B65BF41" w14:textId="0BDAB2FC" w:rsidR="00EC428C" w:rsidRDefault="00835AF6" w:rsidP="00B762D5">
      <w:pPr>
        <w:rPr>
          <w:lang w:val="nl-NL"/>
        </w:rPr>
      </w:pPr>
      <w:r w:rsidRPr="00835AF6">
        <w:rPr>
          <w:lang w:val="nl-NL"/>
        </w:rPr>
        <w:t>2=</w:t>
      </w:r>
      <w:r>
        <w:rPr>
          <w:lang w:val="nl-NL"/>
        </w:rPr>
        <w:t>&gt; unzip Nextcloud</w:t>
      </w:r>
    </w:p>
    <w:p w14:paraId="6011315B" w14:textId="52BCF075" w:rsidR="00835AF6" w:rsidRDefault="00835AF6" w:rsidP="00B762D5">
      <w:pPr>
        <w:rPr>
          <w:lang w:val="nl-NL"/>
        </w:rPr>
      </w:pPr>
      <w:r w:rsidRPr="00835AF6">
        <w:rPr>
          <w:noProof/>
          <w:lang w:val="nl-NL"/>
        </w:rPr>
        <w:drawing>
          <wp:inline distT="0" distB="0" distL="0" distR="0" wp14:anchorId="68E1FE22" wp14:editId="40DF5497">
            <wp:extent cx="3359323" cy="196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59323" cy="196860"/>
                    </a:xfrm>
                    <a:prstGeom prst="rect">
                      <a:avLst/>
                    </a:prstGeom>
                  </pic:spPr>
                </pic:pic>
              </a:graphicData>
            </a:graphic>
          </wp:inline>
        </w:drawing>
      </w:r>
    </w:p>
    <w:p w14:paraId="35619CE9" w14:textId="7053CC66" w:rsidR="00835AF6" w:rsidRPr="00800AA0" w:rsidRDefault="0059712E" w:rsidP="00B762D5">
      <w:pPr>
        <w:rPr>
          <w:lang w:val="nl-NL"/>
        </w:rPr>
      </w:pPr>
      <w:r w:rsidRPr="00800AA0">
        <w:rPr>
          <w:lang w:val="nl-NL"/>
        </w:rPr>
        <w:t xml:space="preserve">3=&gt; </w:t>
      </w:r>
      <w:r w:rsidR="00800AA0" w:rsidRPr="00800AA0">
        <w:rPr>
          <w:lang w:val="nl-NL"/>
        </w:rPr>
        <w:t xml:space="preserve">plaats deze map in </w:t>
      </w:r>
      <w:r w:rsidR="00800AA0" w:rsidRPr="00800AA0">
        <w:rPr>
          <w:i/>
          <w:iCs/>
          <w:lang w:val="nl-NL"/>
        </w:rPr>
        <w:t>/var/www</w:t>
      </w:r>
      <w:r w:rsidR="00800AA0">
        <w:rPr>
          <w:i/>
          <w:iCs/>
          <w:lang w:val="nl-NL"/>
        </w:rPr>
        <w:t xml:space="preserve"> </w:t>
      </w:r>
      <w:r w:rsidR="00800AA0" w:rsidRPr="00800AA0">
        <w:rPr>
          <w:lang w:val="nl-NL"/>
        </w:rPr>
        <w:t>folder</w:t>
      </w:r>
    </w:p>
    <w:p w14:paraId="5845B88A" w14:textId="62364F3C" w:rsidR="0059712E" w:rsidRDefault="0059712E" w:rsidP="00B762D5">
      <w:pPr>
        <w:rPr>
          <w:lang w:val="en-US"/>
        </w:rPr>
      </w:pPr>
      <w:r w:rsidRPr="0059712E">
        <w:rPr>
          <w:noProof/>
          <w:lang w:val="en-US"/>
        </w:rPr>
        <w:drawing>
          <wp:inline distT="0" distB="0" distL="0" distR="0" wp14:anchorId="018A548C" wp14:editId="32DA2154">
            <wp:extent cx="3372023" cy="1778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72023" cy="177809"/>
                    </a:xfrm>
                    <a:prstGeom prst="rect">
                      <a:avLst/>
                    </a:prstGeom>
                  </pic:spPr>
                </pic:pic>
              </a:graphicData>
            </a:graphic>
          </wp:inline>
        </w:drawing>
      </w:r>
    </w:p>
    <w:p w14:paraId="588AAB9A" w14:textId="73ECEF1B" w:rsidR="00537467" w:rsidRPr="00537467" w:rsidRDefault="00537467" w:rsidP="00B762D5">
      <w:pPr>
        <w:rPr>
          <w:lang w:val="nl-NL"/>
        </w:rPr>
      </w:pPr>
      <w:r w:rsidRPr="00537467">
        <w:rPr>
          <w:lang w:val="nl-NL"/>
        </w:rPr>
        <w:t xml:space="preserve">Net zoals </w:t>
      </w:r>
      <w:r w:rsidRPr="0000036B">
        <w:rPr>
          <w:i/>
          <w:iCs/>
          <w:lang w:val="nl-NL"/>
        </w:rPr>
        <w:t>/var/www/nvpinguins.net</w:t>
      </w:r>
      <w:r>
        <w:rPr>
          <w:lang w:val="nl-NL"/>
        </w:rPr>
        <w:t xml:space="preserve"> de website folder was voor de bedrijf ‘s website, is </w:t>
      </w:r>
      <w:r w:rsidRPr="0000036B">
        <w:rPr>
          <w:i/>
          <w:iCs/>
          <w:lang w:val="nl-NL"/>
        </w:rPr>
        <w:t>/var/www/nextcloud</w:t>
      </w:r>
      <w:r>
        <w:rPr>
          <w:lang w:val="nl-NL"/>
        </w:rPr>
        <w:t xml:space="preserve"> dit voor Nextcloud.</w:t>
      </w:r>
    </w:p>
    <w:p w14:paraId="4E09B6B8" w14:textId="4CFBCC92" w:rsidR="0059712E" w:rsidRPr="000344E7" w:rsidRDefault="00F33CE0" w:rsidP="00B762D5">
      <w:pPr>
        <w:rPr>
          <w:lang w:val="nl-NL"/>
        </w:rPr>
      </w:pPr>
      <w:r w:rsidRPr="000344E7">
        <w:rPr>
          <w:lang w:val="nl-NL"/>
        </w:rPr>
        <w:t xml:space="preserve">4=&gt; </w:t>
      </w:r>
      <w:r w:rsidR="000344E7" w:rsidRPr="000344E7">
        <w:rPr>
          <w:lang w:val="nl-NL"/>
        </w:rPr>
        <w:t>Pas de permissies aan v</w:t>
      </w:r>
      <w:r w:rsidR="000344E7">
        <w:rPr>
          <w:lang w:val="nl-NL"/>
        </w:rPr>
        <w:t>oor de Nextcloud website folde en NGINX folder</w:t>
      </w:r>
    </w:p>
    <w:p w14:paraId="5B7A1629" w14:textId="72E3D54D" w:rsidR="00F33CE0" w:rsidRDefault="00B70083" w:rsidP="00B762D5">
      <w:pPr>
        <w:rPr>
          <w:lang w:val="en-US"/>
        </w:rPr>
      </w:pPr>
      <w:r w:rsidRPr="00B70083">
        <w:rPr>
          <w:noProof/>
          <w:lang w:val="en-US"/>
        </w:rPr>
        <w:drawing>
          <wp:inline distT="0" distB="0" distL="0" distR="0" wp14:anchorId="5C5F96B5" wp14:editId="5A25829B">
            <wp:extent cx="4750044" cy="23496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50044" cy="234962"/>
                    </a:xfrm>
                    <a:prstGeom prst="rect">
                      <a:avLst/>
                    </a:prstGeom>
                  </pic:spPr>
                </pic:pic>
              </a:graphicData>
            </a:graphic>
          </wp:inline>
        </w:drawing>
      </w:r>
    </w:p>
    <w:p w14:paraId="297AEA21" w14:textId="4EF38847" w:rsidR="000344E7" w:rsidRPr="000344E7" w:rsidRDefault="000344E7" w:rsidP="00B762D5">
      <w:pPr>
        <w:rPr>
          <w:lang w:val="nl-NL"/>
        </w:rPr>
      </w:pPr>
      <w:r w:rsidRPr="000344E7">
        <w:rPr>
          <w:lang w:val="nl-NL"/>
        </w:rPr>
        <w:t xml:space="preserve">Het is belangrijk dat </w:t>
      </w:r>
      <w:r>
        <w:rPr>
          <w:lang w:val="nl-NL"/>
        </w:rPr>
        <w:t>je deze permissies geeft aan www-data in orde voor Nextcloud om te werken.</w:t>
      </w:r>
    </w:p>
    <w:p w14:paraId="0C4C59D9" w14:textId="7FCD2E59" w:rsidR="00F33CE0" w:rsidRPr="00AC7C1D" w:rsidRDefault="00423035" w:rsidP="00B762D5">
      <w:pPr>
        <w:rPr>
          <w:i/>
          <w:iCs/>
          <w:lang w:val="nl-NL"/>
        </w:rPr>
      </w:pPr>
      <w:r w:rsidRPr="00AC7C1D">
        <w:rPr>
          <w:lang w:val="nl-NL"/>
        </w:rPr>
        <w:t xml:space="preserve">5=&gt; </w:t>
      </w:r>
      <w:r w:rsidR="00DD7F23" w:rsidRPr="00AC7C1D">
        <w:rPr>
          <w:lang w:val="nl-NL"/>
        </w:rPr>
        <w:t xml:space="preserve">Maak een nieuwe virtual host configuratie </w:t>
      </w:r>
      <w:r w:rsidR="00AC7C1D" w:rsidRPr="00AC7C1D">
        <w:rPr>
          <w:lang w:val="nl-NL"/>
        </w:rPr>
        <w:t>besta</w:t>
      </w:r>
      <w:r w:rsidR="00AC7C1D">
        <w:rPr>
          <w:lang w:val="nl-NL"/>
        </w:rPr>
        <w:t>nd</w:t>
      </w:r>
      <w:r w:rsidR="00DD7F23" w:rsidRPr="00AC7C1D">
        <w:rPr>
          <w:lang w:val="nl-NL"/>
        </w:rPr>
        <w:t xml:space="preserve"> in</w:t>
      </w:r>
      <w:r w:rsidR="00DB10B9" w:rsidRPr="00AC7C1D">
        <w:rPr>
          <w:lang w:val="nl-NL"/>
        </w:rPr>
        <w:t xml:space="preserve"> </w:t>
      </w:r>
      <w:r w:rsidR="00DB10B9" w:rsidRPr="00AC7C1D">
        <w:rPr>
          <w:i/>
          <w:iCs/>
          <w:lang w:val="nl-NL"/>
        </w:rPr>
        <w:t>sites-available</w:t>
      </w:r>
    </w:p>
    <w:p w14:paraId="0D3F4D26" w14:textId="387DAE73" w:rsidR="00C563A7" w:rsidRDefault="00C563A7" w:rsidP="00B762D5">
      <w:pPr>
        <w:rPr>
          <w:i/>
          <w:iCs/>
          <w:lang w:val="en-US"/>
        </w:rPr>
      </w:pPr>
      <w:r w:rsidRPr="00C563A7">
        <w:rPr>
          <w:i/>
          <w:iCs/>
          <w:noProof/>
          <w:lang w:val="en-US"/>
        </w:rPr>
        <w:drawing>
          <wp:inline distT="0" distB="0" distL="0" distR="0" wp14:anchorId="489A48B2" wp14:editId="61E3A31D">
            <wp:extent cx="4921503" cy="1778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21503" cy="177809"/>
                    </a:xfrm>
                    <a:prstGeom prst="rect">
                      <a:avLst/>
                    </a:prstGeom>
                  </pic:spPr>
                </pic:pic>
              </a:graphicData>
            </a:graphic>
          </wp:inline>
        </w:drawing>
      </w:r>
    </w:p>
    <w:p w14:paraId="124E725B" w14:textId="77777777" w:rsidR="00DD7F23" w:rsidRDefault="00DD7F23">
      <w:pPr>
        <w:spacing w:after="0"/>
        <w:rPr>
          <w:lang w:val="nl-NL"/>
        </w:rPr>
      </w:pPr>
      <w:r>
        <w:rPr>
          <w:lang w:val="nl-NL"/>
        </w:rPr>
        <w:br w:type="page"/>
      </w:r>
    </w:p>
    <w:p w14:paraId="76F6264A" w14:textId="670CD63C" w:rsidR="00DB10B9" w:rsidRDefault="00DD7F23" w:rsidP="00B762D5">
      <w:pPr>
        <w:rPr>
          <w:lang w:val="nl-NL"/>
        </w:rPr>
      </w:pPr>
      <w:r>
        <w:rPr>
          <w:lang w:val="nl-NL"/>
        </w:rPr>
        <w:lastRenderedPageBreak/>
        <w:t xml:space="preserve">- </w:t>
      </w:r>
      <w:r w:rsidR="00CB6DA4" w:rsidRPr="00CB6DA4">
        <w:rPr>
          <w:lang w:val="nl-NL"/>
        </w:rPr>
        <w:t>En zet het volgende h</w:t>
      </w:r>
      <w:r w:rsidR="00CB6DA4">
        <w:rPr>
          <w:lang w:val="nl-NL"/>
        </w:rPr>
        <w:t>ierin :</w:t>
      </w:r>
    </w:p>
    <w:p w14:paraId="4C43273D" w14:textId="2E672EFD" w:rsidR="00CB6DA4" w:rsidRDefault="006278FF" w:rsidP="00B762D5">
      <w:pPr>
        <w:rPr>
          <w:lang w:val="nl-NL"/>
        </w:rPr>
      </w:pPr>
      <w:r>
        <w:rPr>
          <w:lang w:val="nl-NL"/>
        </w:rPr>
        <w:t>(Vanonder het document bij referenties kan je naar een Nextcloud installatie guide website gaan en deze code kopiëren.)</w:t>
      </w:r>
    </w:p>
    <w:p w14:paraId="4EE43BFE" w14:textId="6B79E629" w:rsidR="00646172" w:rsidRDefault="00646172" w:rsidP="00B762D5">
      <w:pPr>
        <w:rPr>
          <w:lang w:val="nl-NL"/>
        </w:rPr>
      </w:pPr>
      <w:r>
        <w:rPr>
          <w:lang w:val="nl-NL"/>
        </w:rPr>
        <w:t>Pas het volgende aan gebaseerd op jouw gegevens :</w:t>
      </w:r>
    </w:p>
    <w:p w14:paraId="69DDEA06" w14:textId="6BA5699F" w:rsidR="00646172" w:rsidRPr="00F213F1" w:rsidRDefault="00646172" w:rsidP="00B762D5">
      <w:pPr>
        <w:rPr>
          <w:lang w:val="nl-NL"/>
        </w:rPr>
      </w:pPr>
      <w:r w:rsidRPr="00EC19A0">
        <w:rPr>
          <w:b/>
          <w:bCs w:val="0"/>
          <w:lang w:val="nl-NL"/>
        </w:rPr>
        <w:t xml:space="preserve">Server_name </w:t>
      </w:r>
      <w:r w:rsidRPr="00F213F1">
        <w:rPr>
          <w:lang w:val="nl-NL"/>
        </w:rPr>
        <w:t>: [hostnaam van jouw nextcloud pagina]</w:t>
      </w:r>
      <w:r w:rsidRPr="00F213F1">
        <w:rPr>
          <w:lang w:val="nl-NL"/>
        </w:rPr>
        <w:br/>
      </w:r>
      <w:r w:rsidRPr="00EC19A0">
        <w:rPr>
          <w:b/>
          <w:bCs w:val="0"/>
          <w:lang w:val="nl-NL"/>
        </w:rPr>
        <w:t xml:space="preserve">ssl_certificate </w:t>
      </w:r>
      <w:r w:rsidRPr="00F213F1">
        <w:rPr>
          <w:lang w:val="nl-NL"/>
        </w:rPr>
        <w:t>: [jouw .crt bestand]</w:t>
      </w:r>
      <w:r w:rsidRPr="00F213F1">
        <w:rPr>
          <w:lang w:val="nl-NL"/>
        </w:rPr>
        <w:br/>
      </w:r>
      <w:r w:rsidRPr="00EC19A0">
        <w:rPr>
          <w:b/>
          <w:bCs w:val="0"/>
          <w:lang w:val="nl-NL"/>
        </w:rPr>
        <w:t xml:space="preserve">ssl_certificate key </w:t>
      </w:r>
      <w:r w:rsidRPr="00F213F1">
        <w:rPr>
          <w:lang w:val="nl-NL"/>
        </w:rPr>
        <w:t>: [jouw .key bestand]</w:t>
      </w:r>
      <w:r w:rsidRPr="00F213F1">
        <w:rPr>
          <w:lang w:val="nl-NL"/>
        </w:rPr>
        <w:br/>
      </w:r>
      <w:r w:rsidR="00F213F1" w:rsidRPr="00EC19A0">
        <w:rPr>
          <w:b/>
          <w:bCs w:val="0"/>
          <w:lang w:val="nl-NL"/>
        </w:rPr>
        <w:t>root</w:t>
      </w:r>
      <w:r w:rsidR="00F213F1" w:rsidRPr="00F213F1">
        <w:rPr>
          <w:lang w:val="nl-NL"/>
        </w:rPr>
        <w:t xml:space="preserve"> : /var/www/nextcloud [</w:t>
      </w:r>
      <w:r w:rsidR="00F213F1">
        <w:rPr>
          <w:lang w:val="nl-NL"/>
        </w:rPr>
        <w:t>of geef het pad hoe het bij jouw noemt]</w:t>
      </w:r>
      <w:r w:rsidR="00F213F1">
        <w:rPr>
          <w:lang w:val="nl-NL"/>
        </w:rPr>
        <w:br/>
      </w:r>
    </w:p>
    <w:p w14:paraId="792F2293" w14:textId="3E7F92F4" w:rsidR="00CB6DA4" w:rsidRPr="00F213F1" w:rsidRDefault="00646172" w:rsidP="00B762D5">
      <w:pPr>
        <w:rPr>
          <w:lang w:val="nl-NL"/>
        </w:rPr>
      </w:pPr>
      <w:r w:rsidRPr="00333411">
        <w:rPr>
          <w:noProof/>
          <w:lang w:val="nl-NL"/>
        </w:rPr>
        <w:drawing>
          <wp:anchor distT="0" distB="0" distL="114300" distR="114300" simplePos="0" relativeHeight="251664384" behindDoc="0" locked="0" layoutInCell="1" allowOverlap="1" wp14:anchorId="451A2176" wp14:editId="56A947C5">
            <wp:simplePos x="0" y="0"/>
            <wp:positionH relativeFrom="column">
              <wp:posOffset>2540</wp:posOffset>
            </wp:positionH>
            <wp:positionV relativeFrom="paragraph">
              <wp:posOffset>558874</wp:posOffset>
            </wp:positionV>
            <wp:extent cx="4678045" cy="4216400"/>
            <wp:effectExtent l="0" t="0" r="8255" b="0"/>
            <wp:wrapTopAndBottom/>
            <wp:docPr id="62" name="Picture 62"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 program&#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4678045" cy="4216400"/>
                    </a:xfrm>
                    <a:prstGeom prst="rect">
                      <a:avLst/>
                    </a:prstGeom>
                  </pic:spPr>
                </pic:pic>
              </a:graphicData>
            </a:graphic>
          </wp:anchor>
        </w:drawing>
      </w:r>
    </w:p>
    <w:p w14:paraId="0443ADE9" w14:textId="42C1D163" w:rsidR="00DE28C6" w:rsidRPr="00F213F1" w:rsidRDefault="001B6168" w:rsidP="00B762D5">
      <w:pPr>
        <w:rPr>
          <w:lang w:val="nl-NL"/>
        </w:rPr>
      </w:pPr>
      <w:r w:rsidRPr="00290EC3">
        <w:rPr>
          <w:noProof/>
          <w:lang w:val="nl-NL"/>
        </w:rPr>
        <w:lastRenderedPageBreak/>
        <w:drawing>
          <wp:anchor distT="0" distB="0" distL="114300" distR="114300" simplePos="0" relativeHeight="251666432" behindDoc="0" locked="0" layoutInCell="1" allowOverlap="1" wp14:anchorId="17523786" wp14:editId="2CA4CD66">
            <wp:simplePos x="0" y="0"/>
            <wp:positionH relativeFrom="column">
              <wp:posOffset>1743</wp:posOffset>
            </wp:positionH>
            <wp:positionV relativeFrom="paragraph">
              <wp:posOffset>4446004</wp:posOffset>
            </wp:positionV>
            <wp:extent cx="4670472" cy="4306186"/>
            <wp:effectExtent l="0" t="0" r="0" b="0"/>
            <wp:wrapTopAndBottom/>
            <wp:docPr id="64"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4670472" cy="4306186"/>
                    </a:xfrm>
                    <a:prstGeom prst="rect">
                      <a:avLst/>
                    </a:prstGeom>
                  </pic:spPr>
                </pic:pic>
              </a:graphicData>
            </a:graphic>
          </wp:anchor>
        </w:drawing>
      </w:r>
      <w:r w:rsidRPr="00B2633C">
        <w:rPr>
          <w:noProof/>
          <w:lang w:val="nl-NL"/>
        </w:rPr>
        <w:drawing>
          <wp:anchor distT="0" distB="0" distL="114300" distR="114300" simplePos="0" relativeHeight="251665408" behindDoc="0" locked="0" layoutInCell="1" allowOverlap="1" wp14:anchorId="43266C63" wp14:editId="1714C1AB">
            <wp:simplePos x="0" y="0"/>
            <wp:positionH relativeFrom="column">
              <wp:posOffset>2540</wp:posOffset>
            </wp:positionH>
            <wp:positionV relativeFrom="paragraph">
              <wp:posOffset>517</wp:posOffset>
            </wp:positionV>
            <wp:extent cx="4646427" cy="4270574"/>
            <wp:effectExtent l="0" t="0" r="1905" b="0"/>
            <wp:wrapTopAndBottom/>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4646427" cy="4270574"/>
                    </a:xfrm>
                    <a:prstGeom prst="rect">
                      <a:avLst/>
                    </a:prstGeom>
                  </pic:spPr>
                </pic:pic>
              </a:graphicData>
            </a:graphic>
          </wp:anchor>
        </w:drawing>
      </w:r>
    </w:p>
    <w:p w14:paraId="3105397E" w14:textId="1EB06D22" w:rsidR="00CB6DA4" w:rsidRPr="00F213F1" w:rsidRDefault="001B6168" w:rsidP="00B762D5">
      <w:pPr>
        <w:rPr>
          <w:lang w:val="nl-NL"/>
        </w:rPr>
      </w:pPr>
      <w:r w:rsidRPr="00290EC3">
        <w:rPr>
          <w:noProof/>
          <w:lang w:val="nl-NL"/>
        </w:rPr>
        <w:lastRenderedPageBreak/>
        <w:drawing>
          <wp:anchor distT="0" distB="0" distL="114300" distR="114300" simplePos="0" relativeHeight="251668480" behindDoc="0" locked="0" layoutInCell="1" allowOverlap="1" wp14:anchorId="1B8D49F3" wp14:editId="7E5D1E02">
            <wp:simplePos x="0" y="0"/>
            <wp:positionH relativeFrom="column">
              <wp:posOffset>33020</wp:posOffset>
            </wp:positionH>
            <wp:positionV relativeFrom="paragraph">
              <wp:posOffset>4379477</wp:posOffset>
            </wp:positionV>
            <wp:extent cx="3905451" cy="1339919"/>
            <wp:effectExtent l="0" t="0" r="0" b="0"/>
            <wp:wrapTopAndBottom/>
            <wp:docPr id="66" name="Picture 6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screenshot, fon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905451" cy="1339919"/>
                    </a:xfrm>
                    <a:prstGeom prst="rect">
                      <a:avLst/>
                    </a:prstGeom>
                  </pic:spPr>
                </pic:pic>
              </a:graphicData>
            </a:graphic>
          </wp:anchor>
        </w:drawing>
      </w:r>
      <w:r w:rsidRPr="00290EC3">
        <w:rPr>
          <w:noProof/>
          <w:lang w:val="nl-NL"/>
        </w:rPr>
        <w:drawing>
          <wp:anchor distT="0" distB="0" distL="114300" distR="114300" simplePos="0" relativeHeight="251667456" behindDoc="0" locked="0" layoutInCell="1" allowOverlap="1" wp14:anchorId="5920CADD" wp14:editId="0D667158">
            <wp:simplePos x="0" y="0"/>
            <wp:positionH relativeFrom="column">
              <wp:posOffset>33714</wp:posOffset>
            </wp:positionH>
            <wp:positionV relativeFrom="paragraph">
              <wp:posOffset>458</wp:posOffset>
            </wp:positionV>
            <wp:extent cx="4774018" cy="4375261"/>
            <wp:effectExtent l="0" t="0" r="7620" b="0"/>
            <wp:wrapTopAndBottom/>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774018" cy="4375261"/>
                    </a:xfrm>
                    <a:prstGeom prst="rect">
                      <a:avLst/>
                    </a:prstGeom>
                  </pic:spPr>
                </pic:pic>
              </a:graphicData>
            </a:graphic>
          </wp:anchor>
        </w:drawing>
      </w:r>
    </w:p>
    <w:p w14:paraId="118EF7AC" w14:textId="265B8BD7" w:rsidR="00CB6DA4" w:rsidRPr="006278FF" w:rsidRDefault="0075278F" w:rsidP="00B762D5">
      <w:pPr>
        <w:rPr>
          <w:lang w:val="nl-NL"/>
        </w:rPr>
      </w:pPr>
      <w:r>
        <w:rPr>
          <w:lang w:val="nl-NL"/>
        </w:rPr>
        <w:t>D</w:t>
      </w:r>
      <w:r w:rsidR="00B67067">
        <w:rPr>
          <w:lang w:val="nl-NL"/>
        </w:rPr>
        <w:t>it bestand</w:t>
      </w:r>
      <w:r>
        <w:rPr>
          <w:lang w:val="nl-NL"/>
        </w:rPr>
        <w:t xml:space="preserve"> is gelijkaardig met </w:t>
      </w:r>
      <w:r w:rsidR="00B67067">
        <w:rPr>
          <w:lang w:val="nl-NL"/>
        </w:rPr>
        <w:t>het bestand</w:t>
      </w:r>
      <w:r>
        <w:rPr>
          <w:lang w:val="nl-NL"/>
        </w:rPr>
        <w:t xml:space="preserve"> gemaakt voor de bedrijf ’s website. Maar hier is extra code toegevoegd voor Nextcloud te laten werken. </w:t>
      </w:r>
      <w:r w:rsidR="0002279A">
        <w:rPr>
          <w:lang w:val="nl-NL"/>
        </w:rPr>
        <w:t xml:space="preserve">Het belangrijke is dat de server_name </w:t>
      </w:r>
      <w:r w:rsidR="0002279A" w:rsidRPr="0002279A">
        <w:rPr>
          <w:i/>
          <w:iCs/>
          <w:lang w:val="nl-NL"/>
        </w:rPr>
        <w:t>nextcloud.nvpinguins.net</w:t>
      </w:r>
      <w:r w:rsidR="0002279A">
        <w:rPr>
          <w:lang w:val="nl-NL"/>
        </w:rPr>
        <w:t xml:space="preserve"> noemt zodat wanneer je deze hostnaam surft, je de juiste pagina bereikt. Deze hostnaam hebben we in DNS gemaakt.</w:t>
      </w:r>
    </w:p>
    <w:p w14:paraId="6DAD8B77" w14:textId="79AC0F44" w:rsidR="0021252C" w:rsidRDefault="00191FBF" w:rsidP="00B762D5">
      <w:pPr>
        <w:rPr>
          <w:lang w:val="nl-NL"/>
        </w:rPr>
      </w:pPr>
      <w:r w:rsidRPr="00191FBF">
        <w:rPr>
          <w:lang w:val="nl-NL"/>
        </w:rPr>
        <w:t>- Zet d</w:t>
      </w:r>
      <w:r>
        <w:rPr>
          <w:lang w:val="nl-NL"/>
        </w:rPr>
        <w:t>it</w:t>
      </w:r>
      <w:r w:rsidRPr="00191FBF">
        <w:rPr>
          <w:lang w:val="nl-NL"/>
        </w:rPr>
        <w:t xml:space="preserve"> virtual host besta</w:t>
      </w:r>
      <w:r>
        <w:rPr>
          <w:lang w:val="nl-NL"/>
        </w:rPr>
        <w:t>nd online met de volgende commando</w:t>
      </w:r>
    </w:p>
    <w:p w14:paraId="58D2906C" w14:textId="0C3B3702" w:rsidR="00191FBF" w:rsidRPr="00972803" w:rsidRDefault="00191FBF" w:rsidP="00B762D5">
      <w:pPr>
        <w:rPr>
          <w:b/>
          <w:bCs w:val="0"/>
          <w:lang w:val="en-US"/>
        </w:rPr>
      </w:pPr>
      <w:r w:rsidRPr="00972803">
        <w:rPr>
          <w:b/>
          <w:bCs w:val="0"/>
          <w:lang w:val="en-US"/>
        </w:rPr>
        <w:t>Sudo ln -s /etc/nginx/sites-available/nextcloud /etc/nginx/sites-enabled/nextcloud</w:t>
      </w:r>
    </w:p>
    <w:p w14:paraId="0A5F3B8D" w14:textId="3B6B4E87" w:rsidR="0021252C" w:rsidRPr="00972803" w:rsidRDefault="0021252C">
      <w:pPr>
        <w:spacing w:after="0"/>
        <w:rPr>
          <w:lang w:val="en-US"/>
        </w:rPr>
      </w:pPr>
      <w:r w:rsidRPr="00972803">
        <w:rPr>
          <w:lang w:val="en-US"/>
        </w:rPr>
        <w:br w:type="page"/>
      </w:r>
    </w:p>
    <w:p w14:paraId="66266B92" w14:textId="5EF4EA15" w:rsidR="0021252C" w:rsidRPr="006278FF" w:rsidRDefault="005A6D9B" w:rsidP="00B762D5">
      <w:pPr>
        <w:rPr>
          <w:lang w:val="en-US"/>
        </w:rPr>
      </w:pPr>
      <w:r w:rsidRPr="006278FF">
        <w:rPr>
          <w:lang w:val="en-US"/>
        </w:rPr>
        <w:lastRenderedPageBreak/>
        <w:t xml:space="preserve">6=&gt; </w:t>
      </w:r>
      <w:r w:rsidR="00972803" w:rsidRPr="00CB7572">
        <w:rPr>
          <w:lang w:val="en-US"/>
        </w:rPr>
        <w:t>Controleer of het werkt</w:t>
      </w:r>
    </w:p>
    <w:p w14:paraId="5781707C" w14:textId="64A01FED" w:rsidR="005A6D9B" w:rsidRDefault="005A6D9B" w:rsidP="00B762D5">
      <w:pPr>
        <w:rPr>
          <w:lang w:val="nl-NL"/>
        </w:rPr>
      </w:pPr>
      <w:r w:rsidRPr="005A6D9B">
        <w:rPr>
          <w:noProof/>
          <w:lang w:val="nl-NL"/>
        </w:rPr>
        <w:drawing>
          <wp:inline distT="0" distB="0" distL="0" distR="0" wp14:anchorId="59EF5994" wp14:editId="4E4C6A8A">
            <wp:extent cx="4934204" cy="2616334"/>
            <wp:effectExtent l="0" t="0" r="0" b="0"/>
            <wp:docPr id="71" name="Picture 7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omputer&#10;&#10;Description automatically generated with medium confidence"/>
                    <pic:cNvPicPr/>
                  </pic:nvPicPr>
                  <pic:blipFill>
                    <a:blip r:embed="rId73"/>
                    <a:stretch>
                      <a:fillRect/>
                    </a:stretch>
                  </pic:blipFill>
                  <pic:spPr>
                    <a:xfrm>
                      <a:off x="0" y="0"/>
                      <a:ext cx="4934204" cy="2616334"/>
                    </a:xfrm>
                    <a:prstGeom prst="rect">
                      <a:avLst/>
                    </a:prstGeom>
                  </pic:spPr>
                </pic:pic>
              </a:graphicData>
            </a:graphic>
          </wp:inline>
        </w:drawing>
      </w:r>
    </w:p>
    <w:p w14:paraId="6DF5A13C" w14:textId="3E3F86F3" w:rsidR="005A6D9B" w:rsidRDefault="00407347" w:rsidP="00B762D5">
      <w:pPr>
        <w:rPr>
          <w:lang w:val="nl-NL"/>
        </w:rPr>
      </w:pPr>
      <w:r w:rsidRPr="00254F07">
        <w:rPr>
          <w:lang w:val="nl-NL"/>
        </w:rPr>
        <w:t xml:space="preserve">7=&gt; </w:t>
      </w:r>
      <w:r w:rsidR="00254F07" w:rsidRPr="00254F07">
        <w:rPr>
          <w:lang w:val="nl-NL"/>
        </w:rPr>
        <w:t>Vul de Nextcloud installatie stappen in met de juiste info</w:t>
      </w:r>
    </w:p>
    <w:p w14:paraId="2628E9CD" w14:textId="7BB2CFF3" w:rsidR="00236238" w:rsidRPr="00254F07" w:rsidRDefault="00236238" w:rsidP="00B762D5">
      <w:pPr>
        <w:rPr>
          <w:lang w:val="nl-NL"/>
        </w:rPr>
      </w:pPr>
      <w:r>
        <w:rPr>
          <w:lang w:val="nl-NL"/>
        </w:rPr>
        <w:t>Bij deze stap is het belangrijk dat de database gegevens correct zijn en je niet een database</w:t>
      </w:r>
      <w:r w:rsidR="00691068">
        <w:rPr>
          <w:lang w:val="nl-NL"/>
        </w:rPr>
        <w:t xml:space="preserve"> of database user</w:t>
      </w:r>
      <w:r>
        <w:rPr>
          <w:lang w:val="nl-NL"/>
        </w:rPr>
        <w:t xml:space="preserve"> ingeeft</w:t>
      </w:r>
      <w:r w:rsidR="00691068">
        <w:rPr>
          <w:lang w:val="nl-NL"/>
        </w:rPr>
        <w:t xml:space="preserve"> dat gekoppeld is aan een andere software</w:t>
      </w:r>
      <w:r>
        <w:rPr>
          <w:lang w:val="nl-NL"/>
        </w:rPr>
        <w:t>.</w:t>
      </w:r>
    </w:p>
    <w:p w14:paraId="5A533FA5" w14:textId="06F302D5" w:rsidR="00407347" w:rsidRPr="00407347" w:rsidRDefault="00160BBF" w:rsidP="00B762D5">
      <w:pPr>
        <w:rPr>
          <w:lang w:val="en-US"/>
        </w:rPr>
      </w:pPr>
      <w:r w:rsidRPr="00160BBF">
        <w:rPr>
          <w:noProof/>
          <w:lang w:val="en-US"/>
        </w:rPr>
        <w:drawing>
          <wp:inline distT="0" distB="0" distL="0" distR="0" wp14:anchorId="33C06272" wp14:editId="768D8AAC">
            <wp:extent cx="2273417" cy="3283119"/>
            <wp:effectExtent l="0" t="0" r="0" b="0"/>
            <wp:docPr id="73" name="Picture 7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with medium confidence"/>
                    <pic:cNvPicPr/>
                  </pic:nvPicPr>
                  <pic:blipFill>
                    <a:blip r:embed="rId74"/>
                    <a:stretch>
                      <a:fillRect/>
                    </a:stretch>
                  </pic:blipFill>
                  <pic:spPr>
                    <a:xfrm>
                      <a:off x="0" y="0"/>
                      <a:ext cx="2273417" cy="3283119"/>
                    </a:xfrm>
                    <a:prstGeom prst="rect">
                      <a:avLst/>
                    </a:prstGeom>
                  </pic:spPr>
                </pic:pic>
              </a:graphicData>
            </a:graphic>
          </wp:inline>
        </w:drawing>
      </w:r>
    </w:p>
    <w:p w14:paraId="5367DEAA" w14:textId="77777777" w:rsidR="000D7322" w:rsidRPr="00407347" w:rsidRDefault="000D7322" w:rsidP="00B762D5">
      <w:pPr>
        <w:rPr>
          <w:lang w:val="en-US"/>
        </w:rPr>
      </w:pPr>
    </w:p>
    <w:p w14:paraId="56C32C58" w14:textId="503042B5" w:rsidR="00633566" w:rsidRDefault="00160BBF" w:rsidP="00B762D5">
      <w:pPr>
        <w:rPr>
          <w:lang w:val="en-US"/>
        </w:rPr>
      </w:pPr>
      <w:r w:rsidRPr="00160BBF">
        <w:rPr>
          <w:noProof/>
          <w:lang w:val="en-US"/>
        </w:rPr>
        <w:lastRenderedPageBreak/>
        <w:drawing>
          <wp:inline distT="0" distB="0" distL="0" distR="0" wp14:anchorId="496FBC9E" wp14:editId="5EA3E25F">
            <wp:extent cx="2025754" cy="3162463"/>
            <wp:effectExtent l="0" t="0" r="0" b="0"/>
            <wp:docPr id="74" name="Picture 74" descr="A screenshot of a login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a login box&#10;&#10;Description automatically generated with medium confidence"/>
                    <pic:cNvPicPr/>
                  </pic:nvPicPr>
                  <pic:blipFill>
                    <a:blip r:embed="rId75"/>
                    <a:stretch>
                      <a:fillRect/>
                    </a:stretch>
                  </pic:blipFill>
                  <pic:spPr>
                    <a:xfrm>
                      <a:off x="0" y="0"/>
                      <a:ext cx="2025754" cy="3162463"/>
                    </a:xfrm>
                    <a:prstGeom prst="rect">
                      <a:avLst/>
                    </a:prstGeom>
                  </pic:spPr>
                </pic:pic>
              </a:graphicData>
            </a:graphic>
          </wp:inline>
        </w:drawing>
      </w:r>
    </w:p>
    <w:p w14:paraId="667BFEAE" w14:textId="77EAF08E" w:rsidR="00160BBF" w:rsidRPr="00B21215" w:rsidRDefault="00160BBF" w:rsidP="00B762D5">
      <w:pPr>
        <w:rPr>
          <w:lang w:val="nl-NL"/>
        </w:rPr>
      </w:pPr>
      <w:r w:rsidRPr="00E166B3">
        <w:rPr>
          <w:b/>
          <w:bCs w:val="0"/>
          <w:lang w:val="nl-NL"/>
        </w:rPr>
        <w:t>User &amp; password</w:t>
      </w:r>
      <w:r w:rsidRPr="00E166B3">
        <w:rPr>
          <w:lang w:val="nl-NL"/>
        </w:rPr>
        <w:t xml:space="preserve"> = </w:t>
      </w:r>
      <w:r w:rsidR="00E166B3" w:rsidRPr="00E166B3">
        <w:rPr>
          <w:lang w:val="nl-NL"/>
        </w:rPr>
        <w:t>mag je zelf kiezen. Deze</w:t>
      </w:r>
      <w:r w:rsidR="00E166B3">
        <w:rPr>
          <w:lang w:val="nl-NL"/>
        </w:rPr>
        <w:t xml:space="preserve"> admin</w:t>
      </w:r>
      <w:r w:rsidR="00E166B3" w:rsidRPr="00E166B3">
        <w:rPr>
          <w:lang w:val="nl-NL"/>
        </w:rPr>
        <w:t xml:space="preserve"> username en wachtwoord moet je onthouden, want dit gebruik je om</w:t>
      </w:r>
      <w:r w:rsidR="00E166B3">
        <w:rPr>
          <w:lang w:val="nl-NL"/>
        </w:rPr>
        <w:t xml:space="preserve"> in te loggen op Nextcloud.</w:t>
      </w:r>
      <w:r w:rsidR="00E166B3" w:rsidRPr="00E166B3">
        <w:rPr>
          <w:lang w:val="nl-NL"/>
        </w:rPr>
        <w:t xml:space="preserve"> </w:t>
      </w:r>
      <w:r w:rsidR="00E166B3" w:rsidRPr="00E166B3">
        <w:rPr>
          <w:lang w:val="nl-NL"/>
        </w:rPr>
        <w:br/>
      </w:r>
      <w:r w:rsidRPr="00DE1DC3">
        <w:rPr>
          <w:b/>
          <w:bCs w:val="0"/>
          <w:lang w:val="nl-NL"/>
        </w:rPr>
        <w:t>database user &amp; password</w:t>
      </w:r>
      <w:r w:rsidRPr="00DE1DC3">
        <w:rPr>
          <w:lang w:val="nl-NL"/>
        </w:rPr>
        <w:t xml:space="preserve"> = </w:t>
      </w:r>
      <w:r w:rsidR="00DE1DC3" w:rsidRPr="00DE1DC3">
        <w:rPr>
          <w:lang w:val="nl-NL"/>
        </w:rPr>
        <w:t>Hier vul je de gebruiker</w:t>
      </w:r>
      <w:r w:rsidR="00DE1DC3">
        <w:rPr>
          <w:lang w:val="nl-NL"/>
        </w:rPr>
        <w:t>snaam en wachtwoord</w:t>
      </w:r>
      <w:r w:rsidR="00DE1DC3" w:rsidRPr="00DE1DC3">
        <w:rPr>
          <w:lang w:val="nl-NL"/>
        </w:rPr>
        <w:t xml:space="preserve"> in die</w:t>
      </w:r>
      <w:r w:rsidR="00DE1DC3">
        <w:rPr>
          <w:lang w:val="nl-NL"/>
        </w:rPr>
        <w:t xml:space="preserve"> je gemaakt hebt in MariaDB tijdens de MariaDb stap.</w:t>
      </w:r>
      <w:r w:rsidR="00B21215">
        <w:rPr>
          <w:lang w:val="nl-NL"/>
        </w:rPr>
        <w:t xml:space="preserve"> </w:t>
      </w:r>
      <w:r w:rsidR="00B21215" w:rsidRPr="00B21215">
        <w:rPr>
          <w:lang w:val="nl-NL"/>
        </w:rPr>
        <w:t>Het is belangrijk dat je deze p</w:t>
      </w:r>
      <w:r w:rsidR="00B21215">
        <w:rPr>
          <w:lang w:val="nl-NL"/>
        </w:rPr>
        <w:t>akt, w</w:t>
      </w:r>
      <w:r w:rsidR="00B21215" w:rsidRPr="00B21215">
        <w:rPr>
          <w:lang w:val="nl-NL"/>
        </w:rPr>
        <w:t>ant deze gebruiker gaat gekoppeld worden a</w:t>
      </w:r>
      <w:r w:rsidR="00B21215">
        <w:rPr>
          <w:lang w:val="nl-NL"/>
        </w:rPr>
        <w:t>an Nextcloud.</w:t>
      </w:r>
      <w:r w:rsidRPr="00B21215">
        <w:rPr>
          <w:lang w:val="nl-NL"/>
        </w:rPr>
        <w:br/>
      </w:r>
      <w:r w:rsidRPr="00B21215">
        <w:rPr>
          <w:b/>
          <w:bCs w:val="0"/>
          <w:lang w:val="nl-NL"/>
        </w:rPr>
        <w:t>database name</w:t>
      </w:r>
      <w:r w:rsidRPr="00B21215">
        <w:rPr>
          <w:lang w:val="nl-NL"/>
        </w:rPr>
        <w:t xml:space="preserve"> = </w:t>
      </w:r>
      <w:r w:rsidR="00B724D3">
        <w:rPr>
          <w:lang w:val="nl-NL"/>
        </w:rPr>
        <w:t>Vul de database naam die je gemaakt hebt in MariaDB bij de MariaDB stap. Het is belangrijk dat je deze database pakt, want dit gaat de database zijn die gekoppeld gaat worden aan Nextcloud.</w:t>
      </w:r>
    </w:p>
    <w:p w14:paraId="5041788C" w14:textId="619A92E2" w:rsidR="00160BBF" w:rsidRDefault="00C7012B" w:rsidP="00B762D5">
      <w:pPr>
        <w:rPr>
          <w:lang w:val="nl-NL"/>
        </w:rPr>
      </w:pPr>
      <w:r w:rsidRPr="007C0105">
        <w:rPr>
          <w:lang w:val="nl-NL"/>
        </w:rPr>
        <w:t xml:space="preserve">8=&gt; </w:t>
      </w:r>
      <w:r w:rsidR="007C0105" w:rsidRPr="007C0105">
        <w:rPr>
          <w:lang w:val="nl-NL"/>
        </w:rPr>
        <w:t xml:space="preserve">log in en </w:t>
      </w:r>
      <w:r w:rsidR="00A63677">
        <w:rPr>
          <w:lang w:val="nl-NL"/>
        </w:rPr>
        <w:t>controleer of het werkt</w:t>
      </w:r>
    </w:p>
    <w:p w14:paraId="7A005D88" w14:textId="0F6C487E" w:rsidR="007C0105" w:rsidRDefault="007C0105" w:rsidP="00B762D5">
      <w:pPr>
        <w:rPr>
          <w:lang w:val="nl-NL"/>
        </w:rPr>
      </w:pPr>
      <w:r w:rsidRPr="007C0105">
        <w:rPr>
          <w:noProof/>
          <w:lang w:val="nl-NL"/>
        </w:rPr>
        <w:drawing>
          <wp:inline distT="0" distB="0" distL="0" distR="0" wp14:anchorId="79DA46F3" wp14:editId="457F8062">
            <wp:extent cx="3103656" cy="2870791"/>
            <wp:effectExtent l="0" t="0" r="1905" b="6350"/>
            <wp:docPr id="75" name="Picture 7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omputer&#10;&#10;Description automatically generated with medium confidence"/>
                    <pic:cNvPicPr/>
                  </pic:nvPicPr>
                  <pic:blipFill>
                    <a:blip r:embed="rId76"/>
                    <a:stretch>
                      <a:fillRect/>
                    </a:stretch>
                  </pic:blipFill>
                  <pic:spPr>
                    <a:xfrm>
                      <a:off x="0" y="0"/>
                      <a:ext cx="3122782" cy="2888482"/>
                    </a:xfrm>
                    <a:prstGeom prst="rect">
                      <a:avLst/>
                    </a:prstGeom>
                  </pic:spPr>
                </pic:pic>
              </a:graphicData>
            </a:graphic>
          </wp:inline>
        </w:drawing>
      </w:r>
    </w:p>
    <w:p w14:paraId="4825C292" w14:textId="19F7A24F" w:rsidR="007C0105" w:rsidRDefault="00F03DA9" w:rsidP="00B762D5">
      <w:pPr>
        <w:rPr>
          <w:lang w:val="nl-NL"/>
        </w:rPr>
      </w:pPr>
      <w:r>
        <w:rPr>
          <w:lang w:val="nl-NL"/>
        </w:rPr>
        <w:t>Als na het inloggen je dit venster krijgt, betekend het dat de Nextcloud installatie is gelukt.</w:t>
      </w:r>
    </w:p>
    <w:p w14:paraId="5523B79C" w14:textId="03F6310D" w:rsidR="007C0105" w:rsidRPr="009C17EF" w:rsidRDefault="009C17EF" w:rsidP="009C17EF">
      <w:pPr>
        <w:pStyle w:val="Heading1"/>
      </w:pPr>
      <w:bookmarkStart w:id="11" w:name="_Toc136373769"/>
      <w:r w:rsidRPr="009C17EF">
        <w:lastRenderedPageBreak/>
        <w:t>Rocket.chat</w:t>
      </w:r>
      <w:bookmarkEnd w:id="11"/>
    </w:p>
    <w:p w14:paraId="16C47E24" w14:textId="77777777" w:rsidR="009C17EF" w:rsidRPr="007C0105" w:rsidRDefault="009C17EF" w:rsidP="00B762D5">
      <w:pPr>
        <w:rPr>
          <w:lang w:val="nl-NL"/>
        </w:rPr>
      </w:pPr>
    </w:p>
    <w:p w14:paraId="23A1138A" w14:textId="36117731" w:rsidR="007032EB" w:rsidRDefault="007032EB" w:rsidP="00B762D5">
      <w:pPr>
        <w:rPr>
          <w:lang w:val="nl-NL"/>
        </w:rPr>
      </w:pPr>
      <w:r w:rsidRPr="007032EB">
        <w:rPr>
          <w:lang w:val="nl-NL"/>
        </w:rPr>
        <w:t xml:space="preserve">Bij deze stap </w:t>
      </w:r>
      <w:r w:rsidR="003A4EC5">
        <w:rPr>
          <w:lang w:val="nl-NL"/>
        </w:rPr>
        <w:t>gaan we Rocket.chat installeren op Server 1. Deze installatie is voltooid wanneer we op Firefox surfen naar rocketchat.nvpinguins.net en de Rocket.chat home page zien.</w:t>
      </w:r>
    </w:p>
    <w:p w14:paraId="57165629" w14:textId="7EC283CE" w:rsidR="000F4F58" w:rsidRDefault="000F4F58" w:rsidP="00B762D5">
      <w:pPr>
        <w:rPr>
          <w:lang w:val="nl-NL"/>
        </w:rPr>
      </w:pPr>
      <w:r>
        <w:rPr>
          <w:lang w:val="nl-NL"/>
        </w:rPr>
        <w:t xml:space="preserve">Deze installatie gaan we via Docker doen. </w:t>
      </w:r>
      <w:r w:rsidRPr="000F4F58">
        <w:rPr>
          <w:lang w:val="nl-NL"/>
        </w:rPr>
        <w:t>Docker is een soft</w:t>
      </w:r>
      <w:r>
        <w:rPr>
          <w:lang w:val="nl-NL"/>
        </w:rPr>
        <w:t>ware dat andere software bundelt en virtualiseert. Hoewel de installatie stappen anders zijn, ga het resultaat hetzelfde zijn.</w:t>
      </w:r>
    </w:p>
    <w:p w14:paraId="074773A5" w14:textId="779FD8B6" w:rsidR="000F4F58" w:rsidRPr="00D722B5" w:rsidRDefault="00D722B5" w:rsidP="00B762D5">
      <w:pPr>
        <w:rPr>
          <w:lang w:val="nl-NL"/>
        </w:rPr>
      </w:pPr>
      <w:r w:rsidRPr="00D722B5">
        <w:rPr>
          <w:lang w:val="nl-NL"/>
        </w:rPr>
        <w:t>Samen met het installeren v</w:t>
      </w:r>
      <w:r>
        <w:rPr>
          <w:lang w:val="nl-NL"/>
        </w:rPr>
        <w:t xml:space="preserve">an de Rocket.chat container, gaan we ook de MongoDB container installeren en aan Rocket.chat kopppelen. Dit doen we omdat MongoDB de </w:t>
      </w:r>
      <w:r w:rsidR="00AE7BC3">
        <w:rPr>
          <w:lang w:val="nl-NL"/>
        </w:rPr>
        <w:t>standaard</w:t>
      </w:r>
      <w:r>
        <w:rPr>
          <w:lang w:val="nl-NL"/>
        </w:rPr>
        <w:t xml:space="preserve"> databank programma is gebruikt door Rocket.chat. Het is eenvoudiger om deze container ook te installeren dan veel aanpassingen te maken aan de Rocket.chat container om het te koppelen aan MariaDB. Daarom gaan we ook MongoDB container installeren.</w:t>
      </w:r>
    </w:p>
    <w:p w14:paraId="7DC9D6B4" w14:textId="151086D6" w:rsidR="000F2750" w:rsidRPr="00D722B5" w:rsidRDefault="00035EF0" w:rsidP="00B762D5">
      <w:pPr>
        <w:rPr>
          <w:lang w:val="nl-NL"/>
        </w:rPr>
      </w:pPr>
      <w:r w:rsidRPr="00D722B5">
        <w:rPr>
          <w:lang w:val="nl-NL"/>
        </w:rPr>
        <w:t xml:space="preserve">1=&gt; </w:t>
      </w:r>
      <w:r w:rsidR="000F4F58" w:rsidRPr="00D722B5">
        <w:rPr>
          <w:lang w:val="nl-NL"/>
        </w:rPr>
        <w:t>installeer</w:t>
      </w:r>
      <w:r w:rsidRPr="00D722B5">
        <w:rPr>
          <w:lang w:val="nl-NL"/>
        </w:rPr>
        <w:t xml:space="preserve"> docker</w:t>
      </w:r>
      <w:r w:rsidR="0021799C" w:rsidRPr="00D722B5">
        <w:rPr>
          <w:lang w:val="nl-NL"/>
        </w:rPr>
        <w:t xml:space="preserve"> and docker-compose</w:t>
      </w:r>
    </w:p>
    <w:p w14:paraId="02EFA7E6" w14:textId="3C276BE3" w:rsidR="00035EF0" w:rsidRDefault="009349FD" w:rsidP="00B762D5">
      <w:pPr>
        <w:rPr>
          <w:lang w:val="nl-NL"/>
        </w:rPr>
      </w:pPr>
      <w:r w:rsidRPr="009349FD">
        <w:rPr>
          <w:noProof/>
          <w:lang w:val="nl-NL"/>
        </w:rPr>
        <w:drawing>
          <wp:inline distT="0" distB="0" distL="0" distR="0" wp14:anchorId="1FC1205B" wp14:editId="4F03085E">
            <wp:extent cx="4254719" cy="215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54719" cy="215911"/>
                    </a:xfrm>
                    <a:prstGeom prst="rect">
                      <a:avLst/>
                    </a:prstGeom>
                  </pic:spPr>
                </pic:pic>
              </a:graphicData>
            </a:graphic>
          </wp:inline>
        </w:drawing>
      </w:r>
    </w:p>
    <w:p w14:paraId="4F62A794" w14:textId="0FE1A2BB" w:rsidR="008F0266" w:rsidRDefault="008F0266" w:rsidP="00B762D5">
      <w:pPr>
        <w:rPr>
          <w:lang w:val="nl-NL"/>
        </w:rPr>
      </w:pPr>
      <w:r w:rsidRPr="008F0266">
        <w:rPr>
          <w:noProof/>
          <w:lang w:val="nl-NL"/>
        </w:rPr>
        <w:drawing>
          <wp:inline distT="0" distB="0" distL="0" distR="0" wp14:anchorId="5E2C8805" wp14:editId="6D6B0879">
            <wp:extent cx="2933851" cy="1397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33851" cy="139707"/>
                    </a:xfrm>
                    <a:prstGeom prst="rect">
                      <a:avLst/>
                    </a:prstGeom>
                  </pic:spPr>
                </pic:pic>
              </a:graphicData>
            </a:graphic>
          </wp:inline>
        </w:drawing>
      </w:r>
    </w:p>
    <w:p w14:paraId="31D8B56B" w14:textId="1CB6796F" w:rsidR="009349FD" w:rsidRDefault="00247489" w:rsidP="00B762D5">
      <w:pPr>
        <w:rPr>
          <w:lang w:val="nl-NL"/>
        </w:rPr>
      </w:pPr>
      <w:r w:rsidRPr="00247489">
        <w:rPr>
          <w:noProof/>
          <w:lang w:val="nl-NL"/>
        </w:rPr>
        <w:drawing>
          <wp:inline distT="0" distB="0" distL="0" distR="0" wp14:anchorId="73657937" wp14:editId="16E836B6">
            <wp:extent cx="5569236" cy="266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69236" cy="266714"/>
                    </a:xfrm>
                    <a:prstGeom prst="rect">
                      <a:avLst/>
                    </a:prstGeom>
                  </pic:spPr>
                </pic:pic>
              </a:graphicData>
            </a:graphic>
          </wp:inline>
        </w:drawing>
      </w:r>
    </w:p>
    <w:p w14:paraId="1F5D62DB" w14:textId="6D5F9857" w:rsidR="00805487" w:rsidRPr="005B46A5" w:rsidRDefault="00805487" w:rsidP="00B762D5">
      <w:pPr>
        <w:rPr>
          <w:lang w:val="nl-NL"/>
        </w:rPr>
      </w:pPr>
      <w:r w:rsidRPr="005B46A5">
        <w:rPr>
          <w:lang w:val="nl-NL"/>
        </w:rPr>
        <w:t xml:space="preserve">2=&gt; </w:t>
      </w:r>
      <w:r w:rsidR="005B46A5" w:rsidRPr="005B46A5">
        <w:rPr>
          <w:lang w:val="nl-NL"/>
        </w:rPr>
        <w:t xml:space="preserve">controleer of beide installaties </w:t>
      </w:r>
      <w:r w:rsidR="005B46A5">
        <w:rPr>
          <w:lang w:val="nl-NL"/>
        </w:rPr>
        <w:t>voltooid en werkend zijn</w:t>
      </w:r>
    </w:p>
    <w:p w14:paraId="2D45F06C" w14:textId="218866F8" w:rsidR="00805487" w:rsidRDefault="006974BD" w:rsidP="00B762D5">
      <w:pPr>
        <w:rPr>
          <w:lang w:val="en-US"/>
        </w:rPr>
      </w:pPr>
      <w:r w:rsidRPr="006974BD">
        <w:rPr>
          <w:noProof/>
          <w:lang w:val="en-US"/>
        </w:rPr>
        <w:drawing>
          <wp:inline distT="0" distB="0" distL="0" distR="0" wp14:anchorId="08E30413" wp14:editId="0820076D">
            <wp:extent cx="2883048" cy="635033"/>
            <wp:effectExtent l="0" t="0" r="0" b="0"/>
            <wp:docPr id="39" name="Picture 39"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font, screenshot&#10;&#10;Description automatically generated"/>
                    <pic:cNvPicPr/>
                  </pic:nvPicPr>
                  <pic:blipFill>
                    <a:blip r:embed="rId80"/>
                    <a:stretch>
                      <a:fillRect/>
                    </a:stretch>
                  </pic:blipFill>
                  <pic:spPr>
                    <a:xfrm>
                      <a:off x="0" y="0"/>
                      <a:ext cx="2883048" cy="635033"/>
                    </a:xfrm>
                    <a:prstGeom prst="rect">
                      <a:avLst/>
                    </a:prstGeom>
                  </pic:spPr>
                </pic:pic>
              </a:graphicData>
            </a:graphic>
          </wp:inline>
        </w:drawing>
      </w:r>
    </w:p>
    <w:p w14:paraId="1D6238CF" w14:textId="1A9A4C96" w:rsidR="00247489" w:rsidRPr="005B46A5" w:rsidRDefault="00805487" w:rsidP="00B762D5">
      <w:pPr>
        <w:rPr>
          <w:lang w:val="nl-NL"/>
        </w:rPr>
      </w:pPr>
      <w:r w:rsidRPr="005B46A5">
        <w:rPr>
          <w:lang w:val="nl-NL"/>
        </w:rPr>
        <w:t>3</w:t>
      </w:r>
      <w:r w:rsidR="00AA1D3E" w:rsidRPr="005B46A5">
        <w:rPr>
          <w:lang w:val="nl-NL"/>
        </w:rPr>
        <w:t xml:space="preserve">=&gt; </w:t>
      </w:r>
      <w:r w:rsidR="005B46A5" w:rsidRPr="005B46A5">
        <w:rPr>
          <w:lang w:val="nl-NL"/>
        </w:rPr>
        <w:t>zet permissies op docker</w:t>
      </w:r>
      <w:r w:rsidR="005B46A5">
        <w:rPr>
          <w:lang w:val="nl-NL"/>
        </w:rPr>
        <w:t>-compose</w:t>
      </w:r>
    </w:p>
    <w:p w14:paraId="3EF7C059" w14:textId="2D1558ED" w:rsidR="00AA1D3E" w:rsidRDefault="00AA1D3E" w:rsidP="00B762D5">
      <w:pPr>
        <w:rPr>
          <w:lang w:val="nl-NL"/>
        </w:rPr>
      </w:pPr>
      <w:r w:rsidRPr="00AA1D3E">
        <w:rPr>
          <w:noProof/>
          <w:lang w:val="nl-NL"/>
        </w:rPr>
        <w:drawing>
          <wp:inline distT="0" distB="0" distL="0" distR="0" wp14:anchorId="655F1B27" wp14:editId="0CA18FC6">
            <wp:extent cx="4362674" cy="1714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62674" cy="171459"/>
                    </a:xfrm>
                    <a:prstGeom prst="rect">
                      <a:avLst/>
                    </a:prstGeom>
                  </pic:spPr>
                </pic:pic>
              </a:graphicData>
            </a:graphic>
          </wp:inline>
        </w:drawing>
      </w:r>
    </w:p>
    <w:p w14:paraId="15E95607" w14:textId="77777777" w:rsidR="00E22C2A" w:rsidRDefault="00E22C2A">
      <w:pPr>
        <w:spacing w:after="0"/>
        <w:rPr>
          <w:lang w:val="en-US"/>
        </w:rPr>
      </w:pPr>
      <w:r>
        <w:rPr>
          <w:lang w:val="en-US"/>
        </w:rPr>
        <w:br w:type="page"/>
      </w:r>
    </w:p>
    <w:p w14:paraId="27014634" w14:textId="72D34130" w:rsidR="00AA1D3E" w:rsidRPr="00DD4A7D" w:rsidRDefault="006974BD" w:rsidP="00B762D5">
      <w:pPr>
        <w:rPr>
          <w:lang w:val="nl-NL"/>
        </w:rPr>
      </w:pPr>
      <w:r w:rsidRPr="00DD4A7D">
        <w:rPr>
          <w:lang w:val="nl-NL"/>
        </w:rPr>
        <w:lastRenderedPageBreak/>
        <w:t>4=&gt;</w:t>
      </w:r>
      <w:r w:rsidR="00DD4A7D">
        <w:rPr>
          <w:lang w:val="nl-NL"/>
        </w:rPr>
        <w:t xml:space="preserve"> Voeg Rocket.chat toe aan je DNS zone bestand</w:t>
      </w:r>
    </w:p>
    <w:p w14:paraId="5E68839C" w14:textId="095DACC1" w:rsidR="00324CD3" w:rsidRDefault="00DD5140" w:rsidP="00B762D5">
      <w:pPr>
        <w:rPr>
          <w:lang w:val="en-US"/>
        </w:rPr>
      </w:pPr>
      <w:r w:rsidRPr="00DD5140">
        <w:rPr>
          <w:noProof/>
          <w:lang w:val="en-US"/>
        </w:rPr>
        <w:drawing>
          <wp:inline distT="0" distB="0" distL="0" distR="0" wp14:anchorId="2800CD91" wp14:editId="41DAFE61">
            <wp:extent cx="3797495" cy="15875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97495" cy="158758"/>
                    </a:xfrm>
                    <a:prstGeom prst="rect">
                      <a:avLst/>
                    </a:prstGeom>
                  </pic:spPr>
                </pic:pic>
              </a:graphicData>
            </a:graphic>
          </wp:inline>
        </w:drawing>
      </w:r>
    </w:p>
    <w:p w14:paraId="69B90F99" w14:textId="12F89D1F" w:rsidR="00DD5140" w:rsidRDefault="00DD5140" w:rsidP="00B762D5">
      <w:pPr>
        <w:rPr>
          <w:lang w:val="en-US"/>
        </w:rPr>
      </w:pPr>
      <w:r w:rsidRPr="00DD5140">
        <w:rPr>
          <w:noProof/>
          <w:lang w:val="en-US"/>
        </w:rPr>
        <w:drawing>
          <wp:inline distT="0" distB="0" distL="0" distR="0" wp14:anchorId="0997E963" wp14:editId="23E13D47">
            <wp:extent cx="3968954" cy="2387723"/>
            <wp:effectExtent l="0" t="0" r="0" b="0"/>
            <wp:docPr id="46" name="Picture 4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font, number&#10;&#10;Description automatically generated"/>
                    <pic:cNvPicPr/>
                  </pic:nvPicPr>
                  <pic:blipFill>
                    <a:blip r:embed="rId83"/>
                    <a:stretch>
                      <a:fillRect/>
                    </a:stretch>
                  </pic:blipFill>
                  <pic:spPr>
                    <a:xfrm>
                      <a:off x="0" y="0"/>
                      <a:ext cx="3968954" cy="2387723"/>
                    </a:xfrm>
                    <a:prstGeom prst="rect">
                      <a:avLst/>
                    </a:prstGeom>
                  </pic:spPr>
                </pic:pic>
              </a:graphicData>
            </a:graphic>
          </wp:inline>
        </w:drawing>
      </w:r>
    </w:p>
    <w:p w14:paraId="66B056F2" w14:textId="54C7DE9D" w:rsidR="00DE3BC5" w:rsidRDefault="00592FB4" w:rsidP="00B762D5">
      <w:pPr>
        <w:rPr>
          <w:lang w:val="en-US"/>
        </w:rPr>
      </w:pPr>
      <w:r w:rsidRPr="00592FB4">
        <w:rPr>
          <w:noProof/>
          <w:lang w:val="en-US"/>
        </w:rPr>
        <w:drawing>
          <wp:inline distT="0" distB="0" distL="0" distR="0" wp14:anchorId="6D254D2C" wp14:editId="4B0E9010">
            <wp:extent cx="3435527" cy="1778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35527" cy="177809"/>
                    </a:xfrm>
                    <a:prstGeom prst="rect">
                      <a:avLst/>
                    </a:prstGeom>
                  </pic:spPr>
                </pic:pic>
              </a:graphicData>
            </a:graphic>
          </wp:inline>
        </w:drawing>
      </w:r>
    </w:p>
    <w:p w14:paraId="5224C733" w14:textId="3EAD71B1" w:rsidR="00592FB4" w:rsidRPr="007E75FD" w:rsidRDefault="00592FB4" w:rsidP="003109F9">
      <w:pPr>
        <w:spacing w:after="0"/>
        <w:rPr>
          <w:i/>
          <w:iCs/>
          <w:lang w:val="nl-NL"/>
        </w:rPr>
      </w:pPr>
      <w:r w:rsidRPr="007E75FD">
        <w:rPr>
          <w:lang w:val="nl-NL"/>
        </w:rPr>
        <w:t xml:space="preserve">5=&gt; </w:t>
      </w:r>
      <w:r w:rsidR="007E75FD" w:rsidRPr="007E75FD">
        <w:rPr>
          <w:lang w:val="nl-NL"/>
        </w:rPr>
        <w:t>Maak een nieuwe virtual h</w:t>
      </w:r>
      <w:r w:rsidR="007E75FD">
        <w:rPr>
          <w:lang w:val="nl-NL"/>
        </w:rPr>
        <w:t xml:space="preserve">ost configuratie file in </w:t>
      </w:r>
      <w:r w:rsidR="007E75FD" w:rsidRPr="007E75FD">
        <w:rPr>
          <w:i/>
          <w:iCs/>
          <w:lang w:val="nl-NL"/>
        </w:rPr>
        <w:t>sites-available</w:t>
      </w:r>
    </w:p>
    <w:p w14:paraId="18CF7989" w14:textId="77777777" w:rsidR="003109F9" w:rsidRPr="007E75FD" w:rsidRDefault="003109F9" w:rsidP="003109F9">
      <w:pPr>
        <w:spacing w:after="0"/>
        <w:rPr>
          <w:lang w:val="nl-NL"/>
        </w:rPr>
      </w:pPr>
    </w:p>
    <w:p w14:paraId="02D59B11" w14:textId="3E461355" w:rsidR="00D342B4" w:rsidRDefault="001449F4" w:rsidP="00B762D5">
      <w:pPr>
        <w:rPr>
          <w:lang w:val="en-US"/>
        </w:rPr>
      </w:pPr>
      <w:r w:rsidRPr="001449F4">
        <w:rPr>
          <w:noProof/>
          <w:lang w:val="en-US"/>
        </w:rPr>
        <w:drawing>
          <wp:inline distT="0" distB="0" distL="0" distR="0" wp14:anchorId="00629429" wp14:editId="60DAA057">
            <wp:extent cx="4540483" cy="2349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40483" cy="234962"/>
                    </a:xfrm>
                    <a:prstGeom prst="rect">
                      <a:avLst/>
                    </a:prstGeom>
                  </pic:spPr>
                </pic:pic>
              </a:graphicData>
            </a:graphic>
          </wp:inline>
        </w:drawing>
      </w:r>
    </w:p>
    <w:p w14:paraId="681D0BE7" w14:textId="44A182E0" w:rsidR="00355C9E" w:rsidRDefault="008C3DEF" w:rsidP="00B762D5">
      <w:pPr>
        <w:rPr>
          <w:lang w:val="nl-NL"/>
        </w:rPr>
      </w:pPr>
      <w:r>
        <w:rPr>
          <w:lang w:val="nl-NL"/>
        </w:rPr>
        <w:t xml:space="preserve"> - </w:t>
      </w:r>
      <w:r w:rsidR="00355C9E" w:rsidRPr="00355C9E">
        <w:rPr>
          <w:lang w:val="nl-NL"/>
        </w:rPr>
        <w:t>En zet het volgende h</w:t>
      </w:r>
      <w:r w:rsidR="00355C9E">
        <w:rPr>
          <w:lang w:val="nl-NL"/>
        </w:rPr>
        <w:t>ierin :</w:t>
      </w:r>
    </w:p>
    <w:p w14:paraId="330B531F" w14:textId="77777777" w:rsidR="00A9662F" w:rsidRDefault="00987FD2" w:rsidP="00B762D5">
      <w:pPr>
        <w:rPr>
          <w:lang w:val="en-US"/>
        </w:rPr>
      </w:pPr>
      <w:r w:rsidRPr="00987FD2">
        <w:rPr>
          <w:noProof/>
          <w:lang w:val="en-US"/>
        </w:rPr>
        <w:drawing>
          <wp:inline distT="0" distB="0" distL="0" distR="0" wp14:anchorId="59C0E701" wp14:editId="586AFE02">
            <wp:extent cx="5188217" cy="3626036"/>
            <wp:effectExtent l="0" t="0" r="0" b="0"/>
            <wp:docPr id="97" name="Picture 9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screenshot, font&#10;&#10;Description automatically generated"/>
                    <pic:cNvPicPr/>
                  </pic:nvPicPr>
                  <pic:blipFill>
                    <a:blip r:embed="rId86"/>
                    <a:stretch>
                      <a:fillRect/>
                    </a:stretch>
                  </pic:blipFill>
                  <pic:spPr>
                    <a:xfrm>
                      <a:off x="0" y="0"/>
                      <a:ext cx="5188217" cy="3626036"/>
                    </a:xfrm>
                    <a:prstGeom prst="rect">
                      <a:avLst/>
                    </a:prstGeom>
                  </pic:spPr>
                </pic:pic>
              </a:graphicData>
            </a:graphic>
          </wp:inline>
        </w:drawing>
      </w:r>
      <w:r w:rsidR="00366E70" w:rsidRPr="00366E70">
        <w:rPr>
          <w:lang w:val="en-US"/>
        </w:rPr>
        <w:br/>
      </w:r>
    </w:p>
    <w:p w14:paraId="63F8A191" w14:textId="77777777" w:rsidR="00A9662F" w:rsidRDefault="00A9662F">
      <w:pPr>
        <w:spacing w:after="0"/>
        <w:rPr>
          <w:lang w:val="en-US"/>
        </w:rPr>
      </w:pPr>
      <w:r>
        <w:rPr>
          <w:lang w:val="en-US"/>
        </w:rPr>
        <w:br w:type="page"/>
      </w:r>
    </w:p>
    <w:p w14:paraId="30419B66" w14:textId="35F7F23B" w:rsidR="00A9662F" w:rsidRPr="00A9662F" w:rsidRDefault="00A9662F" w:rsidP="00B762D5">
      <w:pPr>
        <w:rPr>
          <w:lang w:val="nl-NL"/>
        </w:rPr>
      </w:pPr>
      <w:r w:rsidRPr="00A9662F">
        <w:rPr>
          <w:lang w:val="nl-NL"/>
        </w:rPr>
        <w:lastRenderedPageBreak/>
        <w:t>Het meeste hiervan heb j</w:t>
      </w:r>
      <w:r>
        <w:rPr>
          <w:lang w:val="nl-NL"/>
        </w:rPr>
        <w:t>e al gedaan. Het enige belangrijke</w:t>
      </w:r>
      <w:r w:rsidR="00616202">
        <w:rPr>
          <w:lang w:val="nl-NL"/>
        </w:rPr>
        <w:t xml:space="preserve"> is wat er bij proxy_pass staat</w:t>
      </w:r>
      <w:r w:rsidR="004B6266">
        <w:rPr>
          <w:lang w:val="nl-NL"/>
        </w:rPr>
        <w:t xml:space="preserve"> correct is zoals op de foto</w:t>
      </w:r>
      <w:r w:rsidR="00616202">
        <w:rPr>
          <w:lang w:val="nl-NL"/>
        </w:rPr>
        <w:t xml:space="preserve">. Wanneer de container is geïnstalleerd, zijn de </w:t>
      </w:r>
      <w:r w:rsidR="00AE7BC3">
        <w:rPr>
          <w:lang w:val="nl-NL"/>
        </w:rPr>
        <w:t>standaard</w:t>
      </w:r>
      <w:r w:rsidR="00616202">
        <w:rPr>
          <w:lang w:val="nl-NL"/>
        </w:rPr>
        <w:t xml:space="preserve"> waarde</w:t>
      </w:r>
      <w:r w:rsidR="00AE7BC3">
        <w:rPr>
          <w:lang w:val="nl-NL"/>
        </w:rPr>
        <w:t>s</w:t>
      </w:r>
      <w:r w:rsidR="00616202">
        <w:rPr>
          <w:lang w:val="nl-NL"/>
        </w:rPr>
        <w:t xml:space="preserve"> dat het </w:t>
      </w:r>
      <w:r w:rsidR="008338F9">
        <w:rPr>
          <w:lang w:val="nl-NL"/>
        </w:rPr>
        <w:t xml:space="preserve">Rocket.chat </w:t>
      </w:r>
      <w:r w:rsidR="00616202">
        <w:rPr>
          <w:lang w:val="nl-NL"/>
        </w:rPr>
        <w:t>gaat draaien op HTTP op poort 3000</w:t>
      </w:r>
      <w:r w:rsidR="00234E18">
        <w:rPr>
          <w:lang w:val="nl-NL"/>
        </w:rPr>
        <w:t>. Om Rocket.chat toch op HTTPS te draaien,</w:t>
      </w:r>
      <w:r w:rsidR="00E70582">
        <w:rPr>
          <w:lang w:val="nl-NL"/>
        </w:rPr>
        <w:t xml:space="preserve"> zoals gevraagd,</w:t>
      </w:r>
      <w:r w:rsidR="00234E18">
        <w:rPr>
          <w:lang w:val="nl-NL"/>
        </w:rPr>
        <w:t xml:space="preserve"> voeren we een reverse proxy uit. Bij een reverse proxy gaan we een website </w:t>
      </w:r>
      <w:r w:rsidR="00C20A8A" w:rsidRPr="00C20A8A">
        <w:rPr>
          <w:lang w:val="nl-NL"/>
        </w:rPr>
        <w:t>doorverwijzen</w:t>
      </w:r>
      <w:r w:rsidR="00234E18">
        <w:rPr>
          <w:lang w:val="nl-NL"/>
        </w:rPr>
        <w:t xml:space="preserve"> naar een andere website. In ons geval gaan we de Rocket.chat pagina die draait op HTTP </w:t>
      </w:r>
      <w:r w:rsidR="00C20A8A" w:rsidRPr="00C20A8A">
        <w:rPr>
          <w:lang w:val="nl-NL"/>
        </w:rPr>
        <w:t>doorverwijzen</w:t>
      </w:r>
      <w:r w:rsidR="00234E18">
        <w:rPr>
          <w:lang w:val="nl-NL"/>
        </w:rPr>
        <w:t xml:space="preserve"> naar onze HTTPS </w:t>
      </w:r>
      <w:r w:rsidR="003B6AB7">
        <w:rPr>
          <w:lang w:val="nl-NL"/>
        </w:rPr>
        <w:t>webpagina.</w:t>
      </w:r>
    </w:p>
    <w:p w14:paraId="27BD899B" w14:textId="3FD8F6AE" w:rsidR="00877BA5" w:rsidRPr="00AC29F5" w:rsidRDefault="00877BA5" w:rsidP="00877BA5">
      <w:pPr>
        <w:spacing w:after="0"/>
        <w:rPr>
          <w:lang w:val="nl-NL"/>
        </w:rPr>
      </w:pPr>
      <w:r w:rsidRPr="00A9662F">
        <w:rPr>
          <w:lang w:val="nl-NL"/>
        </w:rPr>
        <w:br/>
      </w:r>
      <w:r w:rsidR="00AC29F5">
        <w:rPr>
          <w:lang w:val="nl-NL"/>
        </w:rPr>
        <w:t xml:space="preserve">- </w:t>
      </w:r>
      <w:r w:rsidR="00AC29F5" w:rsidRPr="00865598">
        <w:rPr>
          <w:lang w:val="nl-NL"/>
        </w:rPr>
        <w:t>verifieer</w:t>
      </w:r>
      <w:r w:rsidR="00AC29F5">
        <w:rPr>
          <w:lang w:val="nl-NL"/>
        </w:rPr>
        <w:t xml:space="preserve"> de NGINX bestanden en herstart NGINX</w:t>
      </w:r>
    </w:p>
    <w:p w14:paraId="2D54BC3A" w14:textId="77777777" w:rsidR="00877BA5" w:rsidRPr="00AC29F5" w:rsidRDefault="00877BA5" w:rsidP="00877BA5">
      <w:pPr>
        <w:spacing w:after="0"/>
        <w:rPr>
          <w:lang w:val="nl-NL"/>
        </w:rPr>
      </w:pPr>
    </w:p>
    <w:p w14:paraId="26C5CA66" w14:textId="77777777" w:rsidR="00877BA5" w:rsidRPr="00BC0CC7" w:rsidRDefault="00877BA5" w:rsidP="00877BA5">
      <w:pPr>
        <w:spacing w:after="0"/>
        <w:rPr>
          <w:b/>
          <w:lang w:val="en-US"/>
        </w:rPr>
      </w:pPr>
      <w:r w:rsidRPr="00BC0CC7">
        <w:rPr>
          <w:b/>
          <w:lang w:val="en-US"/>
        </w:rPr>
        <w:t>Sudo nginx -t</w:t>
      </w:r>
    </w:p>
    <w:p w14:paraId="56D72656" w14:textId="4BBC3B13" w:rsidR="002332C3" w:rsidRDefault="00877BA5" w:rsidP="00877BA5">
      <w:pPr>
        <w:rPr>
          <w:b/>
          <w:lang w:val="en-US"/>
        </w:rPr>
      </w:pPr>
      <w:r w:rsidRPr="00BC0CC7">
        <w:rPr>
          <w:b/>
          <w:lang w:val="en-US"/>
        </w:rPr>
        <w:t xml:space="preserve">Sudo systemctl </w:t>
      </w:r>
      <w:r>
        <w:rPr>
          <w:b/>
          <w:lang w:val="en-US"/>
        </w:rPr>
        <w:t>restart</w:t>
      </w:r>
      <w:r w:rsidRPr="00BC0CC7">
        <w:rPr>
          <w:b/>
          <w:lang w:val="en-US"/>
        </w:rPr>
        <w:t xml:space="preserve"> nginx</w:t>
      </w:r>
    </w:p>
    <w:p w14:paraId="7430DFC9" w14:textId="7ED7F8B7" w:rsidR="00877BA5" w:rsidRPr="00B5255C" w:rsidRDefault="00FD35D6" w:rsidP="00313189">
      <w:pPr>
        <w:spacing w:after="0"/>
        <w:rPr>
          <w:lang w:val="nl-NL"/>
        </w:rPr>
      </w:pPr>
      <w:r w:rsidRPr="00B5255C">
        <w:rPr>
          <w:lang w:val="nl-NL"/>
        </w:rPr>
        <w:t xml:space="preserve">6=&gt; </w:t>
      </w:r>
      <w:r w:rsidR="00B5255C" w:rsidRPr="00B5255C">
        <w:rPr>
          <w:lang w:val="nl-NL"/>
        </w:rPr>
        <w:t xml:space="preserve">Maak een compose.yml </w:t>
      </w:r>
      <w:r w:rsidR="00B5255C">
        <w:rPr>
          <w:lang w:val="nl-NL"/>
        </w:rPr>
        <w:t>bestand</w:t>
      </w:r>
    </w:p>
    <w:p w14:paraId="3C681CE8" w14:textId="77777777" w:rsidR="00313189" w:rsidRPr="00B5255C" w:rsidRDefault="00313189" w:rsidP="00313189">
      <w:pPr>
        <w:spacing w:after="0"/>
        <w:rPr>
          <w:lang w:val="nl-NL"/>
        </w:rPr>
      </w:pPr>
    </w:p>
    <w:p w14:paraId="7DF528B2" w14:textId="49ED1249" w:rsidR="001F1E1E" w:rsidRDefault="00287947" w:rsidP="00877BA5">
      <w:pPr>
        <w:rPr>
          <w:lang w:val="en-US"/>
        </w:rPr>
      </w:pPr>
      <w:r w:rsidRPr="00287947">
        <w:rPr>
          <w:noProof/>
          <w:lang w:val="en-US"/>
        </w:rPr>
        <w:drawing>
          <wp:inline distT="0" distB="0" distL="0" distR="0" wp14:anchorId="3B16CEB2" wp14:editId="75046917">
            <wp:extent cx="5531134" cy="33021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31134" cy="330217"/>
                    </a:xfrm>
                    <a:prstGeom prst="rect">
                      <a:avLst/>
                    </a:prstGeom>
                  </pic:spPr>
                </pic:pic>
              </a:graphicData>
            </a:graphic>
          </wp:inline>
        </w:drawing>
      </w:r>
    </w:p>
    <w:p w14:paraId="26E351BD" w14:textId="4ACEBFB1" w:rsidR="00B5255C" w:rsidRPr="00B5255C" w:rsidRDefault="00B5255C" w:rsidP="00877BA5">
      <w:pPr>
        <w:rPr>
          <w:lang w:val="nl-NL"/>
        </w:rPr>
      </w:pPr>
      <w:r w:rsidRPr="00B5255C">
        <w:rPr>
          <w:lang w:val="nl-NL"/>
        </w:rPr>
        <w:t>Dit download een al g</w:t>
      </w:r>
      <w:r>
        <w:rPr>
          <w:lang w:val="nl-NL"/>
        </w:rPr>
        <w:t>emaakte yml bestand dat bij uitvoering Rocket.chat en MongoDB container gaat pullen.</w:t>
      </w:r>
      <w:r w:rsidR="00304EDE">
        <w:rPr>
          <w:lang w:val="nl-NL"/>
        </w:rPr>
        <w:t xml:space="preserve"> Dit bespaard ons tijd van het zelf te maken.</w:t>
      </w:r>
    </w:p>
    <w:p w14:paraId="2CFC2A58" w14:textId="1C5C0584" w:rsidR="00EE7F67" w:rsidRPr="00B5255C" w:rsidRDefault="00EE7F67" w:rsidP="00877BA5">
      <w:pPr>
        <w:rPr>
          <w:lang w:val="nl-NL"/>
        </w:rPr>
      </w:pPr>
      <w:r w:rsidRPr="00B5255C">
        <w:rPr>
          <w:lang w:val="nl-NL"/>
        </w:rPr>
        <w:t xml:space="preserve">7=&gt; </w:t>
      </w:r>
      <w:r w:rsidR="00B5255C" w:rsidRPr="00B5255C">
        <w:rPr>
          <w:lang w:val="nl-NL"/>
        </w:rPr>
        <w:t>Pas het yml bestand a</w:t>
      </w:r>
      <w:r w:rsidR="00B5255C">
        <w:rPr>
          <w:lang w:val="nl-NL"/>
        </w:rPr>
        <w:t>an gebaseerd op onze gegevens</w:t>
      </w:r>
    </w:p>
    <w:p w14:paraId="22D8F0CE" w14:textId="6586F0A2" w:rsidR="00EE7F67" w:rsidRDefault="00BB704D" w:rsidP="00877BA5">
      <w:pPr>
        <w:rPr>
          <w:lang w:val="en-US"/>
        </w:rPr>
      </w:pPr>
      <w:r w:rsidRPr="00BB704D">
        <w:rPr>
          <w:noProof/>
          <w:lang w:val="en-US"/>
        </w:rPr>
        <w:drawing>
          <wp:inline distT="0" distB="0" distL="0" distR="0" wp14:anchorId="156C8060" wp14:editId="7E8593E0">
            <wp:extent cx="3035456" cy="12065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35456" cy="120656"/>
                    </a:xfrm>
                    <a:prstGeom prst="rect">
                      <a:avLst/>
                    </a:prstGeom>
                  </pic:spPr>
                </pic:pic>
              </a:graphicData>
            </a:graphic>
          </wp:inline>
        </w:drawing>
      </w:r>
    </w:p>
    <w:p w14:paraId="04CA653A" w14:textId="5DC567FF" w:rsidR="00BB704D" w:rsidRPr="00304EDE" w:rsidRDefault="00B5255C" w:rsidP="00877BA5">
      <w:pPr>
        <w:rPr>
          <w:lang w:val="nl-NL"/>
        </w:rPr>
      </w:pPr>
      <w:r w:rsidRPr="00CB7572">
        <w:rPr>
          <w:lang w:val="nl-NL"/>
        </w:rPr>
        <w:t xml:space="preserve">- </w:t>
      </w:r>
      <w:r w:rsidRPr="00B5255C">
        <w:rPr>
          <w:lang w:val="nl-NL"/>
        </w:rPr>
        <w:t>Verander het volgende</w:t>
      </w:r>
      <w:r w:rsidR="00BB704D" w:rsidRPr="00B5255C">
        <w:rPr>
          <w:lang w:val="nl-NL"/>
        </w:rPr>
        <w:t xml:space="preserve"> :</w:t>
      </w:r>
    </w:p>
    <w:p w14:paraId="1BF8F4B4" w14:textId="02CD1655" w:rsidR="0026512D" w:rsidRPr="00304EDE" w:rsidRDefault="0026512D" w:rsidP="00877BA5">
      <w:pPr>
        <w:rPr>
          <w:lang w:val="nl-NL"/>
        </w:rPr>
      </w:pPr>
      <w:r w:rsidRPr="00304EDE">
        <w:rPr>
          <w:lang w:val="nl-NL"/>
        </w:rPr>
        <w:t xml:space="preserve">Root_URL : </w:t>
      </w:r>
      <w:r w:rsidR="00B5255C" w:rsidRPr="00304EDE">
        <w:rPr>
          <w:lang w:val="nl-NL"/>
        </w:rPr>
        <w:t>van</w:t>
      </w:r>
      <w:r w:rsidRPr="00304EDE">
        <w:rPr>
          <w:lang w:val="nl-NL"/>
        </w:rPr>
        <w:t xml:space="preserve"> </w:t>
      </w:r>
      <w:r w:rsidRPr="00304EDE">
        <w:rPr>
          <w:i/>
          <w:iCs/>
          <w:lang w:val="nl-NL"/>
        </w:rPr>
        <w:t>localhost</w:t>
      </w:r>
      <w:r w:rsidRPr="00304EDE">
        <w:rPr>
          <w:lang w:val="nl-NL"/>
        </w:rPr>
        <w:t xml:space="preserve"> </w:t>
      </w:r>
      <w:r w:rsidR="00B5255C" w:rsidRPr="00304EDE">
        <w:rPr>
          <w:lang w:val="nl-NL"/>
        </w:rPr>
        <w:t>naar</w:t>
      </w:r>
      <w:r w:rsidRPr="00304EDE">
        <w:rPr>
          <w:lang w:val="nl-NL"/>
        </w:rPr>
        <w:t xml:space="preserve"> </w:t>
      </w:r>
      <w:r w:rsidRPr="00304EDE">
        <w:rPr>
          <w:i/>
          <w:iCs/>
          <w:lang w:val="nl-NL"/>
        </w:rPr>
        <w:t>rocketchat.nvpinguins.net</w:t>
      </w:r>
      <w:r w:rsidRPr="00304EDE">
        <w:rPr>
          <w:i/>
          <w:iCs/>
          <w:lang w:val="nl-NL"/>
        </w:rPr>
        <w:br/>
      </w:r>
    </w:p>
    <w:p w14:paraId="0E1759AD" w14:textId="2078AC4A" w:rsidR="002666E3" w:rsidRPr="00037B95" w:rsidRDefault="00EE7F67" w:rsidP="00877BA5">
      <w:pPr>
        <w:rPr>
          <w:lang w:val="nl-NL"/>
        </w:rPr>
      </w:pPr>
      <w:r w:rsidRPr="00037B95">
        <w:rPr>
          <w:lang w:val="nl-NL"/>
        </w:rPr>
        <w:t>8</w:t>
      </w:r>
      <w:r w:rsidR="002666E3" w:rsidRPr="00037B95">
        <w:rPr>
          <w:lang w:val="nl-NL"/>
        </w:rPr>
        <w:t xml:space="preserve">=&gt; </w:t>
      </w:r>
      <w:r w:rsidR="00037B95" w:rsidRPr="00037B95">
        <w:rPr>
          <w:lang w:val="nl-NL"/>
        </w:rPr>
        <w:t xml:space="preserve">Maak </w:t>
      </w:r>
      <w:r w:rsidR="00037B95">
        <w:rPr>
          <w:lang w:val="nl-NL"/>
        </w:rPr>
        <w:t xml:space="preserve">een </w:t>
      </w:r>
      <w:r w:rsidR="000539ED">
        <w:rPr>
          <w:lang w:val="nl-NL"/>
        </w:rPr>
        <w:t>/var/www/rocket.chat folder en maak de volgende sub folders erin</w:t>
      </w:r>
    </w:p>
    <w:p w14:paraId="5600E8F0" w14:textId="3DF963AD" w:rsidR="00287947" w:rsidRPr="000539ED" w:rsidRDefault="004E5E95" w:rsidP="00877BA5">
      <w:pPr>
        <w:rPr>
          <w:lang w:val="nl-NL"/>
        </w:rPr>
      </w:pPr>
      <w:r w:rsidRPr="004E5E95">
        <w:rPr>
          <w:noProof/>
          <w:lang w:val="en-US"/>
        </w:rPr>
        <w:drawing>
          <wp:inline distT="0" distB="0" distL="0" distR="0" wp14:anchorId="2371BF30" wp14:editId="5DC05805">
            <wp:extent cx="4711942" cy="3873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1942" cy="387370"/>
                    </a:xfrm>
                    <a:prstGeom prst="rect">
                      <a:avLst/>
                    </a:prstGeom>
                  </pic:spPr>
                </pic:pic>
              </a:graphicData>
            </a:graphic>
          </wp:inline>
        </w:drawing>
      </w:r>
      <w:r w:rsidR="002666E3" w:rsidRPr="000539ED">
        <w:rPr>
          <w:lang w:val="nl-NL"/>
        </w:rPr>
        <w:t xml:space="preserve"> </w:t>
      </w:r>
    </w:p>
    <w:p w14:paraId="111593E4" w14:textId="494E1090" w:rsidR="00BE08E3" w:rsidRPr="00BE08E3" w:rsidRDefault="00BE08E3">
      <w:pPr>
        <w:spacing w:after="0"/>
        <w:rPr>
          <w:lang w:val="nl-NL"/>
        </w:rPr>
      </w:pPr>
      <w:r w:rsidRPr="00BE08E3">
        <w:rPr>
          <w:lang w:val="nl-NL"/>
        </w:rPr>
        <w:t>Als we deze folders n</w:t>
      </w:r>
      <w:r>
        <w:rPr>
          <w:lang w:val="nl-NL"/>
        </w:rPr>
        <w:t>iet zelf maken ga Rocket.chat later foutmeldingen geven.</w:t>
      </w:r>
      <w:r w:rsidRPr="00BE08E3">
        <w:rPr>
          <w:lang w:val="nl-NL"/>
        </w:rPr>
        <w:br w:type="page"/>
      </w:r>
    </w:p>
    <w:p w14:paraId="6E1891A7" w14:textId="542CDB3A" w:rsidR="00FD35D6" w:rsidRPr="00453614" w:rsidRDefault="009F11AA" w:rsidP="00877BA5">
      <w:pPr>
        <w:rPr>
          <w:lang w:val="nl-NL"/>
        </w:rPr>
      </w:pPr>
      <w:r w:rsidRPr="00453614">
        <w:rPr>
          <w:lang w:val="nl-NL"/>
        </w:rPr>
        <w:lastRenderedPageBreak/>
        <w:t xml:space="preserve">9=&gt; </w:t>
      </w:r>
      <w:r w:rsidR="00453614" w:rsidRPr="00453614">
        <w:rPr>
          <w:lang w:val="nl-NL"/>
        </w:rPr>
        <w:t>Voer het yml bestand u</w:t>
      </w:r>
      <w:r w:rsidR="00453614">
        <w:rPr>
          <w:lang w:val="nl-NL"/>
        </w:rPr>
        <w:t>it en pull Rocket.chat en MongoDB</w:t>
      </w:r>
    </w:p>
    <w:p w14:paraId="4E680865" w14:textId="41AACD85" w:rsidR="001E258A" w:rsidRDefault="00E400A2" w:rsidP="00877BA5">
      <w:pPr>
        <w:rPr>
          <w:lang w:val="en-US"/>
        </w:rPr>
      </w:pPr>
      <w:r w:rsidRPr="00E400A2">
        <w:rPr>
          <w:noProof/>
          <w:lang w:val="en-US"/>
        </w:rPr>
        <w:drawing>
          <wp:inline distT="0" distB="0" distL="0" distR="0" wp14:anchorId="56575179" wp14:editId="6EDD7A54">
            <wp:extent cx="3372023" cy="17780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72023" cy="177809"/>
                    </a:xfrm>
                    <a:prstGeom prst="rect">
                      <a:avLst/>
                    </a:prstGeom>
                  </pic:spPr>
                </pic:pic>
              </a:graphicData>
            </a:graphic>
          </wp:inline>
        </w:drawing>
      </w:r>
    </w:p>
    <w:p w14:paraId="509B3B76" w14:textId="0FA5B9A3" w:rsidR="00E400A2" w:rsidRDefault="006B6B62" w:rsidP="00877BA5">
      <w:pPr>
        <w:rPr>
          <w:lang w:val="en-US"/>
        </w:rPr>
      </w:pPr>
      <w:r w:rsidRPr="006B6B62">
        <w:rPr>
          <w:noProof/>
          <w:lang w:val="en-US"/>
        </w:rPr>
        <w:drawing>
          <wp:inline distT="0" distB="0" distL="0" distR="0" wp14:anchorId="349BBAD0" wp14:editId="555A98D3">
            <wp:extent cx="5493032" cy="1625684"/>
            <wp:effectExtent l="0" t="0" r="0" b="0"/>
            <wp:docPr id="80" name="Picture 80"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 screenshot, font&#10;&#10;Description automatically generated"/>
                    <pic:cNvPicPr/>
                  </pic:nvPicPr>
                  <pic:blipFill>
                    <a:blip r:embed="rId91"/>
                    <a:stretch>
                      <a:fillRect/>
                    </a:stretch>
                  </pic:blipFill>
                  <pic:spPr>
                    <a:xfrm>
                      <a:off x="0" y="0"/>
                      <a:ext cx="5493032" cy="1625684"/>
                    </a:xfrm>
                    <a:prstGeom prst="rect">
                      <a:avLst/>
                    </a:prstGeom>
                  </pic:spPr>
                </pic:pic>
              </a:graphicData>
            </a:graphic>
          </wp:inline>
        </w:drawing>
      </w:r>
    </w:p>
    <w:p w14:paraId="63CF53AA" w14:textId="402E41BA" w:rsidR="006B6B62" w:rsidRPr="00447A51" w:rsidRDefault="00061C42" w:rsidP="00877BA5">
      <w:pPr>
        <w:rPr>
          <w:lang w:val="nl-NL"/>
        </w:rPr>
      </w:pPr>
      <w:r w:rsidRPr="00447A51">
        <w:rPr>
          <w:lang w:val="nl-NL"/>
        </w:rPr>
        <w:t xml:space="preserve">10=&gt; </w:t>
      </w:r>
      <w:r w:rsidR="003C3E75">
        <w:rPr>
          <w:lang w:val="nl-NL"/>
        </w:rPr>
        <w:t>Pas het</w:t>
      </w:r>
      <w:r w:rsidR="00447A51" w:rsidRPr="00447A51">
        <w:rPr>
          <w:lang w:val="nl-NL"/>
        </w:rPr>
        <w:t xml:space="preserve"> volgende configuratie bestand</w:t>
      </w:r>
      <w:r w:rsidR="003C3E75">
        <w:rPr>
          <w:lang w:val="nl-NL"/>
        </w:rPr>
        <w:t xml:space="preserve"> aan</w:t>
      </w:r>
      <w:r w:rsidR="00447A51" w:rsidRPr="00447A51">
        <w:rPr>
          <w:lang w:val="nl-NL"/>
        </w:rPr>
        <w:t xml:space="preserve"> zodat MongoD</w:t>
      </w:r>
      <w:r w:rsidR="00CB7572">
        <w:rPr>
          <w:lang w:val="nl-NL"/>
        </w:rPr>
        <w:t>B</w:t>
      </w:r>
      <w:r w:rsidR="00447A51" w:rsidRPr="00447A51">
        <w:rPr>
          <w:lang w:val="nl-NL"/>
        </w:rPr>
        <w:t xml:space="preserve"> automatisch samen opstart met </w:t>
      </w:r>
      <w:r w:rsidR="00554DB8">
        <w:rPr>
          <w:lang w:val="nl-NL"/>
        </w:rPr>
        <w:t>D</w:t>
      </w:r>
      <w:r w:rsidR="00447A51" w:rsidRPr="00447A51">
        <w:rPr>
          <w:lang w:val="nl-NL"/>
        </w:rPr>
        <w:t>ocker wanneer de Linux server wordt opgezet.</w:t>
      </w:r>
    </w:p>
    <w:p w14:paraId="441217CE" w14:textId="74FE4DE5" w:rsidR="00061C42" w:rsidRDefault="00061C42" w:rsidP="00877BA5">
      <w:pPr>
        <w:rPr>
          <w:lang w:val="en-US"/>
        </w:rPr>
      </w:pPr>
      <w:r w:rsidRPr="00061C42">
        <w:rPr>
          <w:noProof/>
          <w:lang w:val="en-US"/>
        </w:rPr>
        <w:drawing>
          <wp:inline distT="0" distB="0" distL="0" distR="0" wp14:anchorId="04026B53" wp14:editId="6BDC1429">
            <wp:extent cx="4248368" cy="1968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248368" cy="196860"/>
                    </a:xfrm>
                    <a:prstGeom prst="rect">
                      <a:avLst/>
                    </a:prstGeom>
                  </pic:spPr>
                </pic:pic>
              </a:graphicData>
            </a:graphic>
          </wp:inline>
        </w:drawing>
      </w:r>
    </w:p>
    <w:p w14:paraId="5AFF44B3" w14:textId="1026383F" w:rsidR="00061C42" w:rsidRDefault="00061C42" w:rsidP="00877BA5">
      <w:pPr>
        <w:rPr>
          <w:lang w:val="en-US"/>
        </w:rPr>
      </w:pPr>
      <w:r w:rsidRPr="00061C42">
        <w:rPr>
          <w:noProof/>
          <w:lang w:val="en-US"/>
        </w:rPr>
        <w:drawing>
          <wp:inline distT="0" distB="0" distL="0" distR="0" wp14:anchorId="7CF5A4C3" wp14:editId="76BEC8B1">
            <wp:extent cx="3949903" cy="2273417"/>
            <wp:effectExtent l="0" t="0" r="0" b="0"/>
            <wp:docPr id="83"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computer&#10;&#10;Description automatically generated"/>
                    <pic:cNvPicPr/>
                  </pic:nvPicPr>
                  <pic:blipFill>
                    <a:blip r:embed="rId93"/>
                    <a:stretch>
                      <a:fillRect/>
                    </a:stretch>
                  </pic:blipFill>
                  <pic:spPr>
                    <a:xfrm>
                      <a:off x="0" y="0"/>
                      <a:ext cx="3949903" cy="2273417"/>
                    </a:xfrm>
                    <a:prstGeom prst="rect">
                      <a:avLst/>
                    </a:prstGeom>
                  </pic:spPr>
                </pic:pic>
              </a:graphicData>
            </a:graphic>
          </wp:inline>
        </w:drawing>
      </w:r>
    </w:p>
    <w:p w14:paraId="4C3168F0" w14:textId="77777777" w:rsidR="008C1AC9" w:rsidRDefault="008C1AC9">
      <w:pPr>
        <w:spacing w:after="0"/>
        <w:rPr>
          <w:lang w:val="en-US"/>
        </w:rPr>
      </w:pPr>
      <w:r>
        <w:rPr>
          <w:lang w:val="en-US"/>
        </w:rPr>
        <w:br w:type="page"/>
      </w:r>
    </w:p>
    <w:p w14:paraId="25488BCD" w14:textId="47335303" w:rsidR="00061C42" w:rsidRPr="008C1AC9" w:rsidRDefault="00061C42" w:rsidP="00877BA5">
      <w:pPr>
        <w:rPr>
          <w:lang w:val="nl-NL"/>
        </w:rPr>
      </w:pPr>
      <w:r w:rsidRPr="008C1AC9">
        <w:rPr>
          <w:lang w:val="nl-NL"/>
        </w:rPr>
        <w:lastRenderedPageBreak/>
        <w:t xml:space="preserve">11=&gt; </w:t>
      </w:r>
      <w:r w:rsidR="008C1AC9" w:rsidRPr="008C1AC9">
        <w:rPr>
          <w:lang w:val="nl-NL"/>
        </w:rPr>
        <w:t>Pas het volgende configuratie bestand aan zodat Rocket.chat automatisch opstart wanneer MongoDB volledig is opgestart</w:t>
      </w:r>
    </w:p>
    <w:p w14:paraId="0BBFD992" w14:textId="4077FB10" w:rsidR="00061C42" w:rsidRDefault="0067493C" w:rsidP="00877BA5">
      <w:pPr>
        <w:rPr>
          <w:lang w:val="en-US"/>
        </w:rPr>
      </w:pPr>
      <w:r w:rsidRPr="0067493C">
        <w:rPr>
          <w:noProof/>
          <w:lang w:val="en-US"/>
        </w:rPr>
        <w:drawing>
          <wp:inline distT="0" distB="0" distL="0" distR="0" wp14:anchorId="5CB2A2C3" wp14:editId="4C1AF00D">
            <wp:extent cx="4121362" cy="24766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21362" cy="247663"/>
                    </a:xfrm>
                    <a:prstGeom prst="rect">
                      <a:avLst/>
                    </a:prstGeom>
                  </pic:spPr>
                </pic:pic>
              </a:graphicData>
            </a:graphic>
          </wp:inline>
        </w:drawing>
      </w:r>
    </w:p>
    <w:p w14:paraId="55E77492" w14:textId="1E938B04" w:rsidR="0067493C" w:rsidRDefault="0067493C" w:rsidP="00877BA5">
      <w:pPr>
        <w:rPr>
          <w:lang w:val="en-US"/>
        </w:rPr>
      </w:pPr>
      <w:r w:rsidRPr="0067493C">
        <w:rPr>
          <w:noProof/>
          <w:lang w:val="en-US"/>
        </w:rPr>
        <w:drawing>
          <wp:inline distT="0" distB="0" distL="0" distR="0" wp14:anchorId="5C8434DF" wp14:editId="56ED35BD">
            <wp:extent cx="3924502" cy="2178162"/>
            <wp:effectExtent l="0" t="0" r="0" b="0"/>
            <wp:docPr id="86" name="Picture 86"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computer program&#10;&#10;Description automatically generated with medium confidence"/>
                    <pic:cNvPicPr/>
                  </pic:nvPicPr>
                  <pic:blipFill>
                    <a:blip r:embed="rId95"/>
                    <a:stretch>
                      <a:fillRect/>
                    </a:stretch>
                  </pic:blipFill>
                  <pic:spPr>
                    <a:xfrm>
                      <a:off x="0" y="0"/>
                      <a:ext cx="3924502" cy="2178162"/>
                    </a:xfrm>
                    <a:prstGeom prst="rect">
                      <a:avLst/>
                    </a:prstGeom>
                  </pic:spPr>
                </pic:pic>
              </a:graphicData>
            </a:graphic>
          </wp:inline>
        </w:drawing>
      </w:r>
    </w:p>
    <w:p w14:paraId="1D48EB67" w14:textId="389664CF" w:rsidR="008C1AC9" w:rsidRPr="005318A9" w:rsidRDefault="008C1AC9" w:rsidP="00877BA5">
      <w:pPr>
        <w:rPr>
          <w:lang w:val="nl-NL"/>
        </w:rPr>
      </w:pPr>
      <w:r w:rsidRPr="005318A9">
        <w:rPr>
          <w:lang w:val="nl-NL"/>
        </w:rPr>
        <w:t xml:space="preserve">Door deze bestanden aan te passen, zorgt het ervoor wanneer de Linux </w:t>
      </w:r>
      <w:r w:rsidR="005318A9" w:rsidRPr="005318A9">
        <w:rPr>
          <w:lang w:val="nl-NL"/>
        </w:rPr>
        <w:t>s</w:t>
      </w:r>
      <w:r w:rsidRPr="005318A9">
        <w:rPr>
          <w:lang w:val="nl-NL"/>
        </w:rPr>
        <w:t xml:space="preserve">erver wordt opgezet, Eerst Docker wordt opgestart, daarna MongoDB en dan Rocket.chat. </w:t>
      </w:r>
      <w:r w:rsidR="005318A9" w:rsidRPr="005318A9">
        <w:rPr>
          <w:lang w:val="nl-NL"/>
        </w:rPr>
        <w:t>Dit zorgt ervoor dat als jij je Linux server opstart, je niet elke container manueel moet opstarten. Maar dat dit automatisch word gedaan voor jouw.</w:t>
      </w:r>
    </w:p>
    <w:p w14:paraId="0127B73C" w14:textId="610F29EF" w:rsidR="0067493C" w:rsidRPr="009A0163" w:rsidRDefault="0052297C" w:rsidP="00877BA5">
      <w:pPr>
        <w:rPr>
          <w:lang w:val="nl-NL"/>
        </w:rPr>
      </w:pPr>
      <w:r w:rsidRPr="009A0163">
        <w:rPr>
          <w:lang w:val="nl-NL"/>
        </w:rPr>
        <w:t xml:space="preserve">12=&gt; </w:t>
      </w:r>
      <w:r w:rsidR="009A0163" w:rsidRPr="009A0163">
        <w:rPr>
          <w:lang w:val="nl-NL"/>
        </w:rPr>
        <w:t>Herstart je Linux server en controleer of</w:t>
      </w:r>
      <w:r w:rsidR="009A0163">
        <w:rPr>
          <w:lang w:val="nl-NL"/>
        </w:rPr>
        <w:t xml:space="preserve"> je containers actief zijn</w:t>
      </w:r>
    </w:p>
    <w:p w14:paraId="40931CFC" w14:textId="701E8702" w:rsidR="0052297C" w:rsidRDefault="0052297C" w:rsidP="00877BA5">
      <w:pPr>
        <w:rPr>
          <w:lang w:val="en-US"/>
        </w:rPr>
      </w:pPr>
      <w:r w:rsidRPr="0052297C">
        <w:rPr>
          <w:noProof/>
          <w:lang w:val="en-US"/>
        </w:rPr>
        <w:drawing>
          <wp:inline distT="0" distB="0" distL="0" distR="0" wp14:anchorId="7AAB4D10" wp14:editId="18B8567A">
            <wp:extent cx="2463927" cy="17145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63927" cy="171459"/>
                    </a:xfrm>
                    <a:prstGeom prst="rect">
                      <a:avLst/>
                    </a:prstGeom>
                  </pic:spPr>
                </pic:pic>
              </a:graphicData>
            </a:graphic>
          </wp:inline>
        </w:drawing>
      </w:r>
    </w:p>
    <w:p w14:paraId="3960D35A" w14:textId="0BC72251" w:rsidR="0052297C" w:rsidRDefault="00E25B5E" w:rsidP="00877BA5">
      <w:pPr>
        <w:rPr>
          <w:lang w:val="en-US"/>
        </w:rPr>
      </w:pPr>
      <w:r w:rsidRPr="00E25B5E">
        <w:rPr>
          <w:noProof/>
          <w:lang w:val="en-US"/>
        </w:rPr>
        <w:drawing>
          <wp:inline distT="0" distB="0" distL="0" distR="0" wp14:anchorId="53049DF4" wp14:editId="732C7666">
            <wp:extent cx="5226319" cy="5905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26319" cy="590580"/>
                    </a:xfrm>
                    <a:prstGeom prst="rect">
                      <a:avLst/>
                    </a:prstGeom>
                  </pic:spPr>
                </pic:pic>
              </a:graphicData>
            </a:graphic>
          </wp:inline>
        </w:drawing>
      </w:r>
    </w:p>
    <w:p w14:paraId="717C2942" w14:textId="4A2C4DC1" w:rsidR="00E25B5E" w:rsidRDefault="00E25B5E" w:rsidP="00877BA5">
      <w:pPr>
        <w:rPr>
          <w:lang w:val="en-US"/>
        </w:rPr>
      </w:pPr>
      <w:r w:rsidRPr="00E25B5E">
        <w:rPr>
          <w:noProof/>
          <w:lang w:val="en-US"/>
        </w:rPr>
        <w:drawing>
          <wp:inline distT="0" distB="0" distL="0" distR="0" wp14:anchorId="56B127F5" wp14:editId="6556B360">
            <wp:extent cx="4673840" cy="635033"/>
            <wp:effectExtent l="0" t="0" r="0" b="0"/>
            <wp:docPr id="92" name="Picture 9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screenshot, font, line&#10;&#10;Description automatically generated"/>
                    <pic:cNvPicPr/>
                  </pic:nvPicPr>
                  <pic:blipFill>
                    <a:blip r:embed="rId98"/>
                    <a:stretch>
                      <a:fillRect/>
                    </a:stretch>
                  </pic:blipFill>
                  <pic:spPr>
                    <a:xfrm>
                      <a:off x="0" y="0"/>
                      <a:ext cx="4673840" cy="635033"/>
                    </a:xfrm>
                    <a:prstGeom prst="rect">
                      <a:avLst/>
                    </a:prstGeom>
                  </pic:spPr>
                </pic:pic>
              </a:graphicData>
            </a:graphic>
          </wp:inline>
        </w:drawing>
      </w:r>
    </w:p>
    <w:p w14:paraId="20AFC3D3" w14:textId="62D60123" w:rsidR="00E25B5E" w:rsidRPr="009A0163" w:rsidRDefault="009A0163" w:rsidP="00877BA5">
      <w:pPr>
        <w:rPr>
          <w:lang w:val="nl-NL"/>
        </w:rPr>
      </w:pPr>
      <w:r w:rsidRPr="009A0163">
        <w:rPr>
          <w:lang w:val="nl-NL"/>
        </w:rPr>
        <w:t xml:space="preserve"> - Ga naar</w:t>
      </w:r>
      <w:r w:rsidR="00AB2ADE" w:rsidRPr="009A0163">
        <w:rPr>
          <w:lang w:val="nl-NL"/>
        </w:rPr>
        <w:t xml:space="preserve"> </w:t>
      </w:r>
      <w:r w:rsidR="00DE6651" w:rsidRPr="009A0163">
        <w:rPr>
          <w:i/>
          <w:iCs/>
          <w:lang w:val="nl-NL"/>
        </w:rPr>
        <w:t>rocketchat.nvpinguins.net</w:t>
      </w:r>
      <w:r w:rsidR="00DE6651" w:rsidRPr="009A0163">
        <w:rPr>
          <w:lang w:val="nl-NL"/>
        </w:rPr>
        <w:t xml:space="preserve"> </w:t>
      </w:r>
      <w:r w:rsidRPr="009A0163">
        <w:rPr>
          <w:lang w:val="nl-NL"/>
        </w:rPr>
        <w:t>op</w:t>
      </w:r>
      <w:r w:rsidR="00DE6651" w:rsidRPr="009A0163">
        <w:rPr>
          <w:lang w:val="nl-NL"/>
        </w:rPr>
        <w:t xml:space="preserve"> po</w:t>
      </w:r>
      <w:r w:rsidRPr="009A0163">
        <w:rPr>
          <w:lang w:val="nl-NL"/>
        </w:rPr>
        <w:t>o</w:t>
      </w:r>
      <w:r w:rsidR="00DE6651" w:rsidRPr="009A0163">
        <w:rPr>
          <w:lang w:val="nl-NL"/>
        </w:rPr>
        <w:t>rt 3000</w:t>
      </w:r>
      <w:r w:rsidR="00AB2ADE" w:rsidRPr="009A0163">
        <w:rPr>
          <w:lang w:val="nl-NL"/>
        </w:rPr>
        <w:t xml:space="preserve"> </w:t>
      </w:r>
      <w:r w:rsidRPr="009A0163">
        <w:rPr>
          <w:lang w:val="nl-NL"/>
        </w:rPr>
        <w:t>o</w:t>
      </w:r>
      <w:r>
        <w:rPr>
          <w:lang w:val="nl-NL"/>
        </w:rPr>
        <w:t>m te zien of Rocket.chat werkt</w:t>
      </w:r>
    </w:p>
    <w:p w14:paraId="74151085" w14:textId="2591497B" w:rsidR="00DE6651" w:rsidRDefault="00DE6651" w:rsidP="00877BA5">
      <w:pPr>
        <w:rPr>
          <w:lang w:val="en-US"/>
        </w:rPr>
      </w:pPr>
      <w:r w:rsidRPr="00DE6651">
        <w:rPr>
          <w:noProof/>
          <w:lang w:val="en-US"/>
        </w:rPr>
        <w:drawing>
          <wp:inline distT="0" distB="0" distL="0" distR="0" wp14:anchorId="71114F7E" wp14:editId="05712AA9">
            <wp:extent cx="4121150" cy="2000803"/>
            <wp:effectExtent l="0" t="0" r="0" b="0"/>
            <wp:docPr id="94" name="Picture 9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creenshot of a computer&#10;&#10;Description automatically generated with medium confidence"/>
                    <pic:cNvPicPr/>
                  </pic:nvPicPr>
                  <pic:blipFill>
                    <a:blip r:embed="rId99"/>
                    <a:stretch>
                      <a:fillRect/>
                    </a:stretch>
                  </pic:blipFill>
                  <pic:spPr>
                    <a:xfrm>
                      <a:off x="0" y="0"/>
                      <a:ext cx="4143247" cy="2011531"/>
                    </a:xfrm>
                    <a:prstGeom prst="rect">
                      <a:avLst/>
                    </a:prstGeom>
                  </pic:spPr>
                </pic:pic>
              </a:graphicData>
            </a:graphic>
          </wp:inline>
        </w:drawing>
      </w:r>
    </w:p>
    <w:p w14:paraId="51BCB46C" w14:textId="136D5886" w:rsidR="00DE6651" w:rsidRPr="00EF2F32" w:rsidRDefault="00EF2F32">
      <w:pPr>
        <w:spacing w:after="0"/>
        <w:rPr>
          <w:lang w:val="nl-NL"/>
        </w:rPr>
      </w:pPr>
      <w:r w:rsidRPr="00EF2F32">
        <w:rPr>
          <w:lang w:val="nl-NL"/>
        </w:rPr>
        <w:t>Voor je de Rocket.c</w:t>
      </w:r>
      <w:r>
        <w:rPr>
          <w:lang w:val="nl-NL"/>
        </w:rPr>
        <w:t xml:space="preserve">hat installatie stappen </w:t>
      </w:r>
      <w:r w:rsidR="00F91CD2">
        <w:rPr>
          <w:lang w:val="nl-NL"/>
        </w:rPr>
        <w:t>uitvoert</w:t>
      </w:r>
      <w:r>
        <w:rPr>
          <w:lang w:val="nl-NL"/>
        </w:rPr>
        <w:t>, gaan we eerst onze reverse proxy activeren.</w:t>
      </w:r>
      <w:r w:rsidR="00DE6651" w:rsidRPr="00EF2F32">
        <w:rPr>
          <w:lang w:val="nl-NL"/>
        </w:rPr>
        <w:br w:type="page"/>
      </w:r>
    </w:p>
    <w:p w14:paraId="53717F63" w14:textId="5E300EED" w:rsidR="00B01B60" w:rsidRDefault="00B01B60" w:rsidP="00877BA5">
      <w:pPr>
        <w:rPr>
          <w:lang w:val="en-US"/>
        </w:rPr>
      </w:pPr>
      <w:r>
        <w:rPr>
          <w:lang w:val="en-US"/>
        </w:rPr>
        <w:lastRenderedPageBreak/>
        <w:t xml:space="preserve">13=&gt; </w:t>
      </w:r>
      <w:r w:rsidR="00F3131B" w:rsidRPr="00F3131B">
        <w:rPr>
          <w:lang w:val="nl-NL"/>
        </w:rPr>
        <w:t>A</w:t>
      </w:r>
      <w:r w:rsidR="00BC2B3F" w:rsidRPr="00F3131B">
        <w:rPr>
          <w:lang w:val="nl-NL"/>
        </w:rPr>
        <w:t>ctiveer de rocketchat virtual host</w:t>
      </w:r>
    </w:p>
    <w:p w14:paraId="18AFB877" w14:textId="73035F3B" w:rsidR="00BC2B3F" w:rsidRDefault="00641A4F" w:rsidP="00877BA5">
      <w:pPr>
        <w:rPr>
          <w:lang w:val="en-US"/>
        </w:rPr>
      </w:pPr>
      <w:r w:rsidRPr="00641A4F">
        <w:rPr>
          <w:noProof/>
          <w:lang w:val="en-US"/>
        </w:rPr>
        <w:drawing>
          <wp:inline distT="0" distB="0" distL="0" distR="0" wp14:anchorId="5B7FE9D4" wp14:editId="553A4773">
            <wp:extent cx="5550185" cy="24766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50185" cy="247663"/>
                    </a:xfrm>
                    <a:prstGeom prst="rect">
                      <a:avLst/>
                    </a:prstGeom>
                  </pic:spPr>
                </pic:pic>
              </a:graphicData>
            </a:graphic>
          </wp:inline>
        </w:drawing>
      </w:r>
    </w:p>
    <w:p w14:paraId="593D4E30" w14:textId="46E376E8" w:rsidR="004E5802" w:rsidRPr="00927AD2" w:rsidRDefault="000C70C7" w:rsidP="004E5802">
      <w:pPr>
        <w:spacing w:after="0"/>
        <w:rPr>
          <w:lang w:val="nl-NL"/>
        </w:rPr>
      </w:pPr>
      <w:r w:rsidRPr="00927AD2">
        <w:rPr>
          <w:lang w:val="nl-NL"/>
        </w:rPr>
        <w:t xml:space="preserve">- </w:t>
      </w:r>
      <w:r w:rsidR="00927AD2" w:rsidRPr="00865598">
        <w:rPr>
          <w:lang w:val="nl-NL"/>
        </w:rPr>
        <w:t>verifieer</w:t>
      </w:r>
      <w:r w:rsidR="00927AD2">
        <w:rPr>
          <w:lang w:val="nl-NL"/>
        </w:rPr>
        <w:t xml:space="preserve"> de NGINX bestanden en herstart NGINX</w:t>
      </w:r>
    </w:p>
    <w:p w14:paraId="1FED7270" w14:textId="77777777" w:rsidR="004E5802" w:rsidRPr="00927AD2" w:rsidRDefault="004E5802" w:rsidP="004E5802">
      <w:pPr>
        <w:spacing w:after="0"/>
        <w:rPr>
          <w:lang w:val="nl-NL"/>
        </w:rPr>
      </w:pPr>
    </w:p>
    <w:p w14:paraId="734BF4D9" w14:textId="77777777" w:rsidR="004E5802" w:rsidRPr="00BC0CC7" w:rsidRDefault="004E5802" w:rsidP="004E5802">
      <w:pPr>
        <w:spacing w:after="0"/>
        <w:rPr>
          <w:b/>
          <w:lang w:val="en-US"/>
        </w:rPr>
      </w:pPr>
      <w:r w:rsidRPr="00BC0CC7">
        <w:rPr>
          <w:b/>
          <w:lang w:val="en-US"/>
        </w:rPr>
        <w:t>Sudo nginx -t</w:t>
      </w:r>
    </w:p>
    <w:p w14:paraId="636949B3" w14:textId="5E985892" w:rsidR="004E5802" w:rsidRPr="004E5802" w:rsidRDefault="004E5802" w:rsidP="00877BA5">
      <w:pPr>
        <w:rPr>
          <w:b/>
          <w:lang w:val="en-US"/>
        </w:rPr>
      </w:pPr>
      <w:r w:rsidRPr="00BC0CC7">
        <w:rPr>
          <w:b/>
          <w:lang w:val="en-US"/>
        </w:rPr>
        <w:t xml:space="preserve">Sudo systemctl </w:t>
      </w:r>
      <w:r>
        <w:rPr>
          <w:b/>
          <w:lang w:val="en-US"/>
        </w:rPr>
        <w:t>restart</w:t>
      </w:r>
      <w:r w:rsidRPr="00BC0CC7">
        <w:rPr>
          <w:b/>
          <w:lang w:val="en-US"/>
        </w:rPr>
        <w:t xml:space="preserve"> nginx</w:t>
      </w:r>
    </w:p>
    <w:p w14:paraId="253CB8FB" w14:textId="5B4FB168" w:rsidR="00AB2ADE" w:rsidRPr="00927AD2" w:rsidRDefault="007033A1" w:rsidP="00877BA5">
      <w:pPr>
        <w:rPr>
          <w:lang w:val="nl-NL"/>
        </w:rPr>
      </w:pPr>
      <w:r w:rsidRPr="00927AD2">
        <w:rPr>
          <w:lang w:val="nl-NL"/>
        </w:rPr>
        <w:t>1</w:t>
      </w:r>
      <w:r w:rsidR="00B01B60" w:rsidRPr="00927AD2">
        <w:rPr>
          <w:lang w:val="nl-NL"/>
        </w:rPr>
        <w:t>4</w:t>
      </w:r>
      <w:r w:rsidRPr="00927AD2">
        <w:rPr>
          <w:lang w:val="nl-NL"/>
        </w:rPr>
        <w:t xml:space="preserve">=&gt; </w:t>
      </w:r>
      <w:r w:rsidR="00927AD2" w:rsidRPr="00927AD2">
        <w:rPr>
          <w:lang w:val="nl-NL"/>
        </w:rPr>
        <w:t>Controleer of de reverse p</w:t>
      </w:r>
      <w:r w:rsidR="00927AD2">
        <w:rPr>
          <w:lang w:val="nl-NL"/>
        </w:rPr>
        <w:t xml:space="preserve">roxy werkt </w:t>
      </w:r>
      <w:r w:rsidRPr="00927AD2">
        <w:rPr>
          <w:lang w:val="nl-NL"/>
        </w:rPr>
        <w:t xml:space="preserve"> </w:t>
      </w:r>
      <w:r w:rsidR="00927AD2">
        <w:rPr>
          <w:lang w:val="nl-NL"/>
        </w:rPr>
        <w:br/>
      </w:r>
      <w:r w:rsidR="00927AD2">
        <w:rPr>
          <w:lang w:val="nl-NL"/>
        </w:rPr>
        <w:br/>
      </w:r>
      <w:r w:rsidR="00927AD2">
        <w:rPr>
          <w:i/>
          <w:iCs/>
          <w:lang w:val="nl-NL"/>
        </w:rPr>
        <w:t xml:space="preserve">- </w:t>
      </w:r>
      <w:r w:rsidR="00927AD2" w:rsidRPr="00927AD2">
        <w:rPr>
          <w:lang w:val="nl-NL"/>
        </w:rPr>
        <w:t>Ga naar</w:t>
      </w:r>
      <w:r w:rsidR="00927AD2">
        <w:rPr>
          <w:i/>
          <w:iCs/>
          <w:lang w:val="nl-NL"/>
        </w:rPr>
        <w:t xml:space="preserve"> </w:t>
      </w:r>
      <w:r w:rsidRPr="00927AD2">
        <w:rPr>
          <w:i/>
          <w:iCs/>
          <w:lang w:val="nl-NL"/>
        </w:rPr>
        <w:t>https://rocketchat.nvpinguins.net</w:t>
      </w:r>
    </w:p>
    <w:p w14:paraId="354C9B55" w14:textId="56B68447" w:rsidR="007033A1" w:rsidRDefault="004E5802" w:rsidP="00877BA5">
      <w:pPr>
        <w:rPr>
          <w:lang w:val="en-US"/>
        </w:rPr>
      </w:pPr>
      <w:r w:rsidRPr="004E5802">
        <w:rPr>
          <w:noProof/>
          <w:lang w:val="en-US"/>
        </w:rPr>
        <w:drawing>
          <wp:inline distT="0" distB="0" distL="0" distR="0" wp14:anchorId="72924DF3" wp14:editId="1A5CFA12">
            <wp:extent cx="3317358" cy="1679543"/>
            <wp:effectExtent l="0" t="0" r="0" b="0"/>
            <wp:docPr id="100" name="Picture 10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screenshot of a computer&#10;&#10;Description automatically generated with medium confidence"/>
                    <pic:cNvPicPr/>
                  </pic:nvPicPr>
                  <pic:blipFill>
                    <a:blip r:embed="rId101"/>
                    <a:stretch>
                      <a:fillRect/>
                    </a:stretch>
                  </pic:blipFill>
                  <pic:spPr>
                    <a:xfrm>
                      <a:off x="0" y="0"/>
                      <a:ext cx="3333108" cy="1687517"/>
                    </a:xfrm>
                    <a:prstGeom prst="rect">
                      <a:avLst/>
                    </a:prstGeom>
                  </pic:spPr>
                </pic:pic>
              </a:graphicData>
            </a:graphic>
          </wp:inline>
        </w:drawing>
      </w:r>
    </w:p>
    <w:p w14:paraId="32FD7228" w14:textId="5AD8ADB3" w:rsidR="00551CF3" w:rsidRPr="00551CF3" w:rsidRDefault="00551CF3" w:rsidP="00877BA5">
      <w:pPr>
        <w:rPr>
          <w:lang w:val="nl-NL"/>
        </w:rPr>
      </w:pPr>
      <w:r w:rsidRPr="00551CF3">
        <w:rPr>
          <w:lang w:val="nl-NL"/>
        </w:rPr>
        <w:t>Als je nu op d</w:t>
      </w:r>
      <w:r>
        <w:rPr>
          <w:lang w:val="nl-NL"/>
        </w:rPr>
        <w:t xml:space="preserve">e Rocket.chat pagina </w:t>
      </w:r>
      <w:r w:rsidR="00AE1293">
        <w:rPr>
          <w:lang w:val="nl-NL"/>
        </w:rPr>
        <w:t>geraakt</w:t>
      </w:r>
      <w:r>
        <w:rPr>
          <w:lang w:val="nl-NL"/>
        </w:rPr>
        <w:t>, betekend het dat de reverse proxy gelukt is.</w:t>
      </w:r>
    </w:p>
    <w:p w14:paraId="66BF7C75" w14:textId="508D87CE" w:rsidR="009010C8" w:rsidRDefault="00551CF3" w:rsidP="00877BA5">
      <w:pPr>
        <w:rPr>
          <w:lang w:val="nl-NL"/>
        </w:rPr>
      </w:pPr>
      <w:r>
        <w:rPr>
          <w:lang w:val="nl-NL"/>
        </w:rPr>
        <w:br/>
      </w:r>
      <w:r w:rsidR="00527E19" w:rsidRPr="002058F0">
        <w:rPr>
          <w:lang w:val="nl-NL"/>
        </w:rPr>
        <w:t xml:space="preserve">15=&gt; </w:t>
      </w:r>
      <w:r w:rsidR="002058F0" w:rsidRPr="002058F0">
        <w:rPr>
          <w:lang w:val="nl-NL"/>
        </w:rPr>
        <w:t>Voer de Rocket.chat i</w:t>
      </w:r>
      <w:r w:rsidR="002058F0">
        <w:rPr>
          <w:lang w:val="nl-NL"/>
        </w:rPr>
        <w:t>nstallatie stappen uit</w:t>
      </w:r>
    </w:p>
    <w:p w14:paraId="6732E81C" w14:textId="3F10BE04" w:rsidR="00C366F4" w:rsidRDefault="002058F0" w:rsidP="00877BA5">
      <w:pPr>
        <w:rPr>
          <w:lang w:val="nl-NL"/>
        </w:rPr>
      </w:pPr>
      <w:r>
        <w:rPr>
          <w:lang w:val="nl-NL"/>
        </w:rPr>
        <w:t>Het meeste vul</w:t>
      </w:r>
      <w:r w:rsidR="00CC03E2">
        <w:rPr>
          <w:lang w:val="nl-NL"/>
        </w:rPr>
        <w:t>d</w:t>
      </w:r>
      <w:r>
        <w:rPr>
          <w:lang w:val="nl-NL"/>
        </w:rPr>
        <w:t xml:space="preserve"> zichzelf aan omdat MongoDB de </w:t>
      </w:r>
      <w:r w:rsidR="00CC03E2">
        <w:rPr>
          <w:lang w:val="nl-NL"/>
        </w:rPr>
        <w:t>standaard</w:t>
      </w:r>
      <w:r>
        <w:rPr>
          <w:lang w:val="nl-NL"/>
        </w:rPr>
        <w:t xml:space="preserve"> databank programma</w:t>
      </w:r>
      <w:r w:rsidR="00D13A2B">
        <w:rPr>
          <w:lang w:val="nl-NL"/>
        </w:rPr>
        <w:t xml:space="preserve"> is</w:t>
      </w:r>
      <w:r>
        <w:rPr>
          <w:lang w:val="nl-NL"/>
        </w:rPr>
        <w:t xml:space="preserve"> en omdat je de installatie via Docker uitvoert. Bij admin gebruikersnaam en wachtwoord mag je zelf de naam en wachtwoord kiezen</w:t>
      </w:r>
      <w:r w:rsidR="00F20CE9">
        <w:rPr>
          <w:lang w:val="nl-NL"/>
        </w:rPr>
        <w:t xml:space="preserve"> zolang je deze onthoud. Deze gegevens ga je moeten gebruiken </w:t>
      </w:r>
      <w:r>
        <w:rPr>
          <w:lang w:val="nl-NL"/>
        </w:rPr>
        <w:t>bij het inloggen.</w:t>
      </w:r>
    </w:p>
    <w:p w14:paraId="34F45554" w14:textId="77777777" w:rsidR="00263D7C" w:rsidRDefault="00263D7C">
      <w:pPr>
        <w:spacing w:after="0"/>
        <w:rPr>
          <w:lang w:val="nl-NL"/>
        </w:rPr>
      </w:pPr>
      <w:r>
        <w:rPr>
          <w:lang w:val="nl-NL"/>
        </w:rPr>
        <w:br w:type="page"/>
      </w:r>
    </w:p>
    <w:p w14:paraId="6A881C3C" w14:textId="392ED733" w:rsidR="00C366F4" w:rsidRDefault="00C366F4" w:rsidP="00877BA5">
      <w:pPr>
        <w:rPr>
          <w:lang w:val="nl-NL"/>
        </w:rPr>
      </w:pPr>
      <w:r>
        <w:rPr>
          <w:lang w:val="nl-NL"/>
        </w:rPr>
        <w:lastRenderedPageBreak/>
        <w:t xml:space="preserve">16=&gt; </w:t>
      </w:r>
      <w:r w:rsidR="00F3131B">
        <w:rPr>
          <w:lang w:val="nl-NL"/>
        </w:rPr>
        <w:t>C</w:t>
      </w:r>
      <w:r>
        <w:rPr>
          <w:lang w:val="nl-NL"/>
        </w:rPr>
        <w:t>ontroleer of het werkt</w:t>
      </w:r>
    </w:p>
    <w:p w14:paraId="0D818A93" w14:textId="2967C3F4" w:rsidR="002058F0" w:rsidRDefault="00ED5261" w:rsidP="00877BA5">
      <w:pPr>
        <w:rPr>
          <w:lang w:val="nl-NL"/>
        </w:rPr>
      </w:pPr>
      <w:r w:rsidRPr="00ED5261">
        <w:rPr>
          <w:noProof/>
          <w:lang w:val="nl-NL"/>
        </w:rPr>
        <w:drawing>
          <wp:inline distT="0" distB="0" distL="0" distR="0" wp14:anchorId="46DF410F" wp14:editId="1C7D60DE">
            <wp:extent cx="5637920" cy="3285461"/>
            <wp:effectExtent l="0" t="0" r="1270" b="0"/>
            <wp:docPr id="104" name="Picture 1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shot of a computer&#10;&#10;Description automatically generated"/>
                    <pic:cNvPicPr/>
                  </pic:nvPicPr>
                  <pic:blipFill>
                    <a:blip r:embed="rId102"/>
                    <a:stretch>
                      <a:fillRect/>
                    </a:stretch>
                  </pic:blipFill>
                  <pic:spPr>
                    <a:xfrm>
                      <a:off x="0" y="0"/>
                      <a:ext cx="5683303" cy="3311908"/>
                    </a:xfrm>
                    <a:prstGeom prst="rect">
                      <a:avLst/>
                    </a:prstGeom>
                  </pic:spPr>
                </pic:pic>
              </a:graphicData>
            </a:graphic>
          </wp:inline>
        </w:drawing>
      </w:r>
      <w:r w:rsidR="002058F0">
        <w:rPr>
          <w:lang w:val="nl-NL"/>
        </w:rPr>
        <w:t xml:space="preserve"> </w:t>
      </w:r>
    </w:p>
    <w:p w14:paraId="0CD52130" w14:textId="22915CF8" w:rsidR="00ED5261" w:rsidRPr="002058F0" w:rsidRDefault="00D729C5" w:rsidP="00877BA5">
      <w:pPr>
        <w:rPr>
          <w:lang w:val="nl-NL"/>
        </w:rPr>
      </w:pPr>
      <w:r>
        <w:rPr>
          <w:lang w:val="nl-NL"/>
        </w:rPr>
        <w:t>Als je na het inloggen dit venster krijgt, betekend het dat</w:t>
      </w:r>
      <w:r w:rsidR="0093788D">
        <w:rPr>
          <w:lang w:val="nl-NL"/>
        </w:rPr>
        <w:t xml:space="preserve"> de</w:t>
      </w:r>
      <w:r>
        <w:rPr>
          <w:lang w:val="nl-NL"/>
        </w:rPr>
        <w:t xml:space="preserve"> Rocket.chat installatie is gelukt.</w:t>
      </w:r>
    </w:p>
    <w:p w14:paraId="7BAE3CC2" w14:textId="070552C8" w:rsidR="00D11609" w:rsidRPr="00F82C3E" w:rsidRDefault="00F82C3E" w:rsidP="00F82C3E">
      <w:pPr>
        <w:pStyle w:val="Heading1"/>
      </w:pPr>
      <w:bookmarkStart w:id="12" w:name="_Toc136373770"/>
      <w:r w:rsidRPr="00F82C3E">
        <w:lastRenderedPageBreak/>
        <w:t>Zabbix</w:t>
      </w:r>
      <w:bookmarkEnd w:id="12"/>
    </w:p>
    <w:p w14:paraId="72457AA0" w14:textId="70F4A04B" w:rsidR="00F82C3E" w:rsidRDefault="00F82C3E" w:rsidP="00877BA5">
      <w:pPr>
        <w:rPr>
          <w:lang w:val="en-US"/>
        </w:rPr>
      </w:pPr>
    </w:p>
    <w:p w14:paraId="73B64086" w14:textId="4CC8CD3E" w:rsidR="00331C97" w:rsidRPr="00CC47C4" w:rsidRDefault="0027110C" w:rsidP="00877BA5">
      <w:pPr>
        <w:rPr>
          <w:lang w:val="nl-NL"/>
        </w:rPr>
      </w:pPr>
      <w:r>
        <w:rPr>
          <w:lang w:val="nl-NL"/>
        </w:rPr>
        <w:t>De volgende stap is het installeren van Zabbix op Server 2. Deze stap gaan we opsplitsen in 2 delen. Eerst gaan we Zabbix installeren en configureren op onze agent. Dit is de server die gemonitord gaat worden. Dit gaat Server 1 zijn. Daarna gaan we Zabbix installeren en configureren op</w:t>
      </w:r>
      <w:r w:rsidR="00CE146F">
        <w:rPr>
          <w:lang w:val="nl-NL"/>
        </w:rPr>
        <w:t xml:space="preserve"> de</w:t>
      </w:r>
      <w:r>
        <w:rPr>
          <w:lang w:val="nl-NL"/>
        </w:rPr>
        <w:t xml:space="preserve"> Zabbix server. Dit is de server dat gaat monitoren. Dit gaat Server 2 zijn. </w:t>
      </w:r>
    </w:p>
    <w:p w14:paraId="2914ED4C" w14:textId="34D8FE60" w:rsidR="00D875EF" w:rsidRPr="00336AD7" w:rsidRDefault="004F7D34" w:rsidP="004F7D34">
      <w:pPr>
        <w:pStyle w:val="Heading2"/>
        <w:rPr>
          <w:lang w:val="nl-NL"/>
        </w:rPr>
      </w:pPr>
      <w:bookmarkStart w:id="13" w:name="_Toc136373771"/>
      <w:r w:rsidRPr="00336AD7">
        <w:rPr>
          <w:lang w:val="nl-NL"/>
        </w:rPr>
        <w:t xml:space="preserve">Zabbix </w:t>
      </w:r>
      <w:r w:rsidR="00336AD7" w:rsidRPr="00336AD7">
        <w:rPr>
          <w:lang w:val="nl-NL"/>
        </w:rPr>
        <w:t>agent</w:t>
      </w:r>
      <w:r w:rsidR="004C04EE" w:rsidRPr="00336AD7">
        <w:rPr>
          <w:lang w:val="nl-NL"/>
        </w:rPr>
        <w:t xml:space="preserve"> (Zabbix </w:t>
      </w:r>
      <w:r w:rsidR="00336AD7">
        <w:rPr>
          <w:lang w:val="nl-NL"/>
        </w:rPr>
        <w:t>client</w:t>
      </w:r>
      <w:r w:rsidR="004C04EE" w:rsidRPr="00336AD7">
        <w:rPr>
          <w:lang w:val="nl-NL"/>
        </w:rPr>
        <w:t>)</w:t>
      </w:r>
      <w:r w:rsidRPr="00336AD7">
        <w:rPr>
          <w:lang w:val="nl-NL"/>
        </w:rPr>
        <w:t xml:space="preserve"> op server 1</w:t>
      </w:r>
      <w:bookmarkEnd w:id="13"/>
    </w:p>
    <w:p w14:paraId="11A09A51" w14:textId="3DB46BE9" w:rsidR="004F7D34" w:rsidRPr="00A15F96" w:rsidRDefault="004F7D34" w:rsidP="004F7D34">
      <w:pPr>
        <w:rPr>
          <w:lang w:val="nl-NL"/>
        </w:rPr>
      </w:pPr>
      <w:r w:rsidRPr="00336AD7">
        <w:rPr>
          <w:lang w:val="nl-NL"/>
        </w:rPr>
        <w:br/>
      </w:r>
      <w:r w:rsidR="0041133B" w:rsidRPr="00A15F96">
        <w:rPr>
          <w:lang w:val="nl-NL"/>
        </w:rPr>
        <w:t xml:space="preserve">1=&gt; </w:t>
      </w:r>
      <w:r w:rsidR="00A15F96" w:rsidRPr="00A15F96">
        <w:rPr>
          <w:lang w:val="nl-NL"/>
        </w:rPr>
        <w:t>Installeer en unpack de Z</w:t>
      </w:r>
      <w:r w:rsidR="00A15F96">
        <w:rPr>
          <w:lang w:val="nl-NL"/>
        </w:rPr>
        <w:t>abbix repository</w:t>
      </w:r>
    </w:p>
    <w:p w14:paraId="666FD654" w14:textId="1A632DFF" w:rsidR="0041133B" w:rsidRDefault="0041133B" w:rsidP="004F7D34">
      <w:pPr>
        <w:rPr>
          <w:lang w:val="en-US"/>
        </w:rPr>
      </w:pPr>
      <w:r w:rsidRPr="0041133B">
        <w:rPr>
          <w:noProof/>
          <w:lang w:val="en-US"/>
        </w:rPr>
        <w:drawing>
          <wp:inline distT="0" distB="0" distL="0" distR="0" wp14:anchorId="1CDFF1F3" wp14:editId="5651C799">
            <wp:extent cx="5531134" cy="34291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31134" cy="342918"/>
                    </a:xfrm>
                    <a:prstGeom prst="rect">
                      <a:avLst/>
                    </a:prstGeom>
                  </pic:spPr>
                </pic:pic>
              </a:graphicData>
            </a:graphic>
          </wp:inline>
        </w:drawing>
      </w:r>
    </w:p>
    <w:p w14:paraId="69E85B50" w14:textId="108BF140" w:rsidR="0041133B" w:rsidRDefault="003D2CAA" w:rsidP="004F7D34">
      <w:pPr>
        <w:rPr>
          <w:lang w:val="en-US"/>
        </w:rPr>
      </w:pPr>
      <w:r w:rsidRPr="003D2CAA">
        <w:rPr>
          <w:noProof/>
          <w:lang w:val="en-US"/>
        </w:rPr>
        <w:drawing>
          <wp:inline distT="0" distB="0" distL="0" distR="0" wp14:anchorId="63B2EF07" wp14:editId="6288C405">
            <wp:extent cx="4902452" cy="13970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02452" cy="139707"/>
                    </a:xfrm>
                    <a:prstGeom prst="rect">
                      <a:avLst/>
                    </a:prstGeom>
                  </pic:spPr>
                </pic:pic>
              </a:graphicData>
            </a:graphic>
          </wp:inline>
        </w:drawing>
      </w:r>
    </w:p>
    <w:p w14:paraId="42ACBB36" w14:textId="768107C7" w:rsidR="007879BD" w:rsidRDefault="001B5DC9" w:rsidP="004F7D34">
      <w:pPr>
        <w:rPr>
          <w:lang w:val="nl-NL"/>
        </w:rPr>
      </w:pPr>
      <w:r w:rsidRPr="001B5DC9">
        <w:rPr>
          <w:lang w:val="nl-NL"/>
        </w:rPr>
        <w:t xml:space="preserve">2=&gt; </w:t>
      </w:r>
      <w:r w:rsidR="00782E65">
        <w:rPr>
          <w:lang w:val="nl-NL"/>
        </w:rPr>
        <w:t>U</w:t>
      </w:r>
      <w:r w:rsidRPr="001B5DC9">
        <w:rPr>
          <w:lang w:val="nl-NL"/>
        </w:rPr>
        <w:t xml:space="preserve">pdate je server </w:t>
      </w:r>
      <w:r w:rsidR="00805DED">
        <w:rPr>
          <w:lang w:val="nl-NL"/>
        </w:rPr>
        <w:t>om</w:t>
      </w:r>
      <w:r w:rsidRPr="001B5DC9">
        <w:rPr>
          <w:lang w:val="nl-NL"/>
        </w:rPr>
        <w:t xml:space="preserve"> e</w:t>
      </w:r>
      <w:r>
        <w:rPr>
          <w:lang w:val="nl-NL"/>
        </w:rPr>
        <w:t>ventuele extra Zabbix packages te installeren</w:t>
      </w:r>
    </w:p>
    <w:p w14:paraId="48A5473B" w14:textId="139507C2" w:rsidR="001B5DC9" w:rsidRDefault="001B5DC9" w:rsidP="004F7D34">
      <w:pPr>
        <w:rPr>
          <w:b/>
          <w:bCs w:val="0"/>
          <w:lang w:val="en-US"/>
        </w:rPr>
      </w:pPr>
      <w:r w:rsidRPr="001B5DC9">
        <w:rPr>
          <w:b/>
          <w:bCs w:val="0"/>
          <w:lang w:val="en-US"/>
        </w:rPr>
        <w:t>sudo apt update</w:t>
      </w:r>
      <w:r w:rsidRPr="001B5DC9">
        <w:rPr>
          <w:b/>
          <w:bCs w:val="0"/>
          <w:lang w:val="en-US"/>
        </w:rPr>
        <w:br/>
        <w:t>sudo apt upgrade</w:t>
      </w:r>
    </w:p>
    <w:p w14:paraId="57574650" w14:textId="729EC6D0" w:rsidR="001B5DC9" w:rsidRDefault="00D5244A" w:rsidP="004F7D34">
      <w:pPr>
        <w:rPr>
          <w:lang w:val="en-US"/>
        </w:rPr>
      </w:pPr>
      <w:r>
        <w:rPr>
          <w:lang w:val="en-US"/>
        </w:rPr>
        <w:t xml:space="preserve">3=&gt; </w:t>
      </w:r>
      <w:r w:rsidR="00782E65" w:rsidRPr="00782E65">
        <w:rPr>
          <w:lang w:val="nl-NL"/>
        </w:rPr>
        <w:t>Installeer</w:t>
      </w:r>
      <w:r w:rsidR="00737F87" w:rsidRPr="00782E65">
        <w:rPr>
          <w:lang w:val="nl-NL"/>
        </w:rPr>
        <w:t xml:space="preserve"> Zabbix</w:t>
      </w:r>
      <w:r w:rsidR="00782E65" w:rsidRPr="00782E65">
        <w:rPr>
          <w:lang w:val="nl-NL"/>
        </w:rPr>
        <w:t>-agent</w:t>
      </w:r>
    </w:p>
    <w:p w14:paraId="52FCFEF0" w14:textId="00E911DA" w:rsidR="00737F87" w:rsidRDefault="001201F7" w:rsidP="004F7D34">
      <w:pPr>
        <w:rPr>
          <w:lang w:val="en-US"/>
        </w:rPr>
      </w:pPr>
      <w:r w:rsidRPr="001201F7">
        <w:rPr>
          <w:noProof/>
          <w:lang w:val="en-US"/>
        </w:rPr>
        <w:drawing>
          <wp:inline distT="0" distB="0" distL="0" distR="0" wp14:anchorId="08D950B7" wp14:editId="13FA35A7">
            <wp:extent cx="3511730" cy="19051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11730" cy="190510"/>
                    </a:xfrm>
                    <a:prstGeom prst="rect">
                      <a:avLst/>
                    </a:prstGeom>
                  </pic:spPr>
                </pic:pic>
              </a:graphicData>
            </a:graphic>
          </wp:inline>
        </w:drawing>
      </w:r>
    </w:p>
    <w:p w14:paraId="085E84EE" w14:textId="3174EF29" w:rsidR="001201F7" w:rsidRPr="00C4212A" w:rsidRDefault="007C431E" w:rsidP="004F7D34">
      <w:pPr>
        <w:rPr>
          <w:lang w:val="nl-NL"/>
        </w:rPr>
      </w:pPr>
      <w:r w:rsidRPr="00C4212A">
        <w:rPr>
          <w:lang w:val="nl-NL"/>
        </w:rPr>
        <w:t xml:space="preserve">4=&gt; </w:t>
      </w:r>
      <w:r w:rsidR="00F3131B">
        <w:rPr>
          <w:lang w:val="nl-NL"/>
        </w:rPr>
        <w:t>H</w:t>
      </w:r>
      <w:r w:rsidR="00C4212A" w:rsidRPr="00C4212A">
        <w:rPr>
          <w:lang w:val="nl-NL"/>
        </w:rPr>
        <w:t>erstart en zet da</w:t>
      </w:r>
      <w:r w:rsidR="00C4212A">
        <w:rPr>
          <w:lang w:val="nl-NL"/>
        </w:rPr>
        <w:t>n de Zabbix-agent service op</w:t>
      </w:r>
    </w:p>
    <w:p w14:paraId="595BB277" w14:textId="27F60B09" w:rsidR="007C431E" w:rsidRDefault="007C431E" w:rsidP="004F7D34">
      <w:pPr>
        <w:rPr>
          <w:lang w:val="fr-BE"/>
        </w:rPr>
      </w:pPr>
      <w:r w:rsidRPr="007C431E">
        <w:rPr>
          <w:noProof/>
          <w:lang w:val="fr-BE"/>
        </w:rPr>
        <w:drawing>
          <wp:inline distT="0" distB="0" distL="0" distR="0" wp14:anchorId="248F3289" wp14:editId="24927E6C">
            <wp:extent cx="3810196" cy="26671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810196" cy="266714"/>
                    </a:xfrm>
                    <a:prstGeom prst="rect">
                      <a:avLst/>
                    </a:prstGeom>
                  </pic:spPr>
                </pic:pic>
              </a:graphicData>
            </a:graphic>
          </wp:inline>
        </w:drawing>
      </w:r>
    </w:p>
    <w:p w14:paraId="30169C7D" w14:textId="77777777" w:rsidR="005261AB" w:rsidRDefault="005261AB">
      <w:pPr>
        <w:spacing w:after="0"/>
        <w:rPr>
          <w:lang w:val="nl-NL"/>
        </w:rPr>
      </w:pPr>
      <w:r>
        <w:rPr>
          <w:lang w:val="nl-NL"/>
        </w:rPr>
        <w:br w:type="page"/>
      </w:r>
    </w:p>
    <w:p w14:paraId="25121231" w14:textId="25541F34" w:rsidR="00E912A6" w:rsidRPr="005261AB" w:rsidRDefault="00E912A6" w:rsidP="004F7D34">
      <w:pPr>
        <w:rPr>
          <w:lang w:val="fr-BE"/>
        </w:rPr>
      </w:pPr>
      <w:r w:rsidRPr="005261AB">
        <w:rPr>
          <w:lang w:val="fr-BE"/>
        </w:rPr>
        <w:lastRenderedPageBreak/>
        <w:t xml:space="preserve">5=&gt; </w:t>
      </w:r>
      <w:r w:rsidRPr="005261AB">
        <w:rPr>
          <w:lang w:val="nl-NL"/>
        </w:rPr>
        <w:t>open</w:t>
      </w:r>
      <w:r w:rsidR="005261AB" w:rsidRPr="005261AB">
        <w:rPr>
          <w:lang w:val="nl-NL"/>
        </w:rPr>
        <w:t xml:space="preserve"> </w:t>
      </w:r>
      <w:r w:rsidR="005261AB" w:rsidRPr="005261AB">
        <w:rPr>
          <w:i/>
          <w:iCs/>
          <w:lang w:val="nl-NL"/>
        </w:rPr>
        <w:t>/etc/zabbix/zabbix_agentd.conf</w:t>
      </w:r>
      <w:r w:rsidR="005261AB" w:rsidRPr="005261AB">
        <w:rPr>
          <w:lang w:val="nl-NL"/>
        </w:rPr>
        <w:t xml:space="preserve"> configuratie bestand</w:t>
      </w:r>
    </w:p>
    <w:p w14:paraId="1297D4E8" w14:textId="4631522B" w:rsidR="00903677" w:rsidRDefault="00E912A6" w:rsidP="004F7D34">
      <w:pPr>
        <w:rPr>
          <w:lang w:val="nl-NL"/>
        </w:rPr>
      </w:pPr>
      <w:r w:rsidRPr="00E912A6">
        <w:rPr>
          <w:noProof/>
          <w:lang w:val="nl-NL"/>
        </w:rPr>
        <w:drawing>
          <wp:inline distT="0" distB="0" distL="0" distR="0" wp14:anchorId="7E3C0670" wp14:editId="5FCFE92D">
            <wp:extent cx="4178515" cy="228612"/>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78515" cy="228612"/>
                    </a:xfrm>
                    <a:prstGeom prst="rect">
                      <a:avLst/>
                    </a:prstGeom>
                  </pic:spPr>
                </pic:pic>
              </a:graphicData>
            </a:graphic>
          </wp:inline>
        </w:drawing>
      </w:r>
    </w:p>
    <w:p w14:paraId="6D2A07E5" w14:textId="6EE22672" w:rsidR="00E912A6" w:rsidRDefault="00E912A6" w:rsidP="004F7D34">
      <w:pPr>
        <w:rPr>
          <w:lang w:val="nl-NL"/>
        </w:rPr>
      </w:pPr>
      <w:r>
        <w:rPr>
          <w:lang w:val="nl-NL"/>
        </w:rPr>
        <w:t>En pas het volgende aan :</w:t>
      </w:r>
    </w:p>
    <w:p w14:paraId="74E9D90C" w14:textId="0BADDD97" w:rsidR="00E912A6" w:rsidRDefault="00E912A6" w:rsidP="004F7D34">
      <w:pPr>
        <w:rPr>
          <w:lang w:val="nl-NL"/>
        </w:rPr>
      </w:pPr>
      <w:r w:rsidRPr="00E90AE6">
        <w:rPr>
          <w:b/>
          <w:bCs w:val="0"/>
          <w:lang w:val="nl-NL"/>
        </w:rPr>
        <w:t>Server</w:t>
      </w:r>
      <w:r>
        <w:rPr>
          <w:lang w:val="nl-NL"/>
        </w:rPr>
        <w:t xml:space="preserve"> : </w:t>
      </w:r>
      <w:r w:rsidR="005261AB">
        <w:rPr>
          <w:lang w:val="nl-NL"/>
        </w:rPr>
        <w:t>[publiek IP van Server 2]</w:t>
      </w:r>
      <w:r>
        <w:rPr>
          <w:lang w:val="nl-NL"/>
        </w:rPr>
        <w:br/>
      </w:r>
      <w:r w:rsidR="00D34257" w:rsidRPr="00E90AE6">
        <w:rPr>
          <w:b/>
          <w:bCs w:val="0"/>
          <w:lang w:val="nl-NL"/>
        </w:rPr>
        <w:t>Hostname</w:t>
      </w:r>
      <w:r w:rsidR="00D34257">
        <w:rPr>
          <w:lang w:val="nl-NL"/>
        </w:rPr>
        <w:t xml:space="preserve"> : Server1 (naam van client)</w:t>
      </w:r>
    </w:p>
    <w:p w14:paraId="0E1DF01F" w14:textId="597F0A7B" w:rsidR="00D34257" w:rsidRDefault="00D34257" w:rsidP="004F7D34">
      <w:pPr>
        <w:rPr>
          <w:lang w:val="nl-NL"/>
        </w:rPr>
      </w:pPr>
      <w:r w:rsidRPr="00D34257">
        <w:rPr>
          <w:noProof/>
          <w:lang w:val="nl-NL"/>
        </w:rPr>
        <w:drawing>
          <wp:inline distT="0" distB="0" distL="0" distR="0" wp14:anchorId="456511E9" wp14:editId="516CE44C">
            <wp:extent cx="1416123" cy="17780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16123" cy="177809"/>
                    </a:xfrm>
                    <a:prstGeom prst="rect">
                      <a:avLst/>
                    </a:prstGeom>
                  </pic:spPr>
                </pic:pic>
              </a:graphicData>
            </a:graphic>
          </wp:inline>
        </w:drawing>
      </w:r>
    </w:p>
    <w:p w14:paraId="79C1E679" w14:textId="273DD3CD" w:rsidR="00D34257" w:rsidRDefault="00D34257" w:rsidP="004F7D34">
      <w:pPr>
        <w:rPr>
          <w:lang w:val="nl-NL"/>
        </w:rPr>
      </w:pPr>
      <w:r w:rsidRPr="00D34257">
        <w:rPr>
          <w:noProof/>
          <w:lang w:val="nl-NL"/>
        </w:rPr>
        <w:drawing>
          <wp:inline distT="0" distB="0" distL="0" distR="0" wp14:anchorId="52CFFD6E" wp14:editId="103A5163">
            <wp:extent cx="1028753" cy="171459"/>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028753" cy="171459"/>
                    </a:xfrm>
                    <a:prstGeom prst="rect">
                      <a:avLst/>
                    </a:prstGeom>
                  </pic:spPr>
                </pic:pic>
              </a:graphicData>
            </a:graphic>
          </wp:inline>
        </w:drawing>
      </w:r>
    </w:p>
    <w:p w14:paraId="09F32502" w14:textId="62CA99B3" w:rsidR="005261AB" w:rsidRPr="00286D54" w:rsidRDefault="00286D54" w:rsidP="004F7D34">
      <w:pPr>
        <w:rPr>
          <w:lang w:val="nl-NL"/>
        </w:rPr>
      </w:pPr>
      <w:r w:rsidRPr="00286D54">
        <w:rPr>
          <w:lang w:val="nl-NL"/>
        </w:rPr>
        <w:t>Dit configuratie be</w:t>
      </w:r>
      <w:r>
        <w:rPr>
          <w:lang w:val="nl-NL"/>
        </w:rPr>
        <w:t xml:space="preserve">stand is het Zabbix agent info bestand. Dit is het bestand dat de Zabbix server gaat lezen om te checken of die agent deel maakt van zijn groep. Door in het bestand bij </w:t>
      </w:r>
      <w:r w:rsidRPr="00286D54">
        <w:rPr>
          <w:i/>
          <w:iCs/>
          <w:lang w:val="nl-NL"/>
        </w:rPr>
        <w:t>Server</w:t>
      </w:r>
      <w:r>
        <w:rPr>
          <w:lang w:val="nl-NL"/>
        </w:rPr>
        <w:t xml:space="preserve"> het IP van Server 2 te geven. Ga de Zabbix server weten dat deze agent deel maakt van zijn groep. Bij </w:t>
      </w:r>
      <w:r w:rsidRPr="00286D54">
        <w:rPr>
          <w:i/>
          <w:iCs/>
          <w:lang w:val="nl-NL"/>
        </w:rPr>
        <w:t>Hostnaam</w:t>
      </w:r>
      <w:r>
        <w:rPr>
          <w:lang w:val="nl-NL"/>
        </w:rPr>
        <w:t xml:space="preserve"> is de naam belangrijk omdat deze later bij het toevoegen van agents op de Zabbix server de namen moeten overeenkomen. </w:t>
      </w:r>
      <w:r w:rsidR="00412FAE">
        <w:rPr>
          <w:lang w:val="nl-NL"/>
        </w:rPr>
        <w:t>Anders kan de Zabbix server het onderscheid niet maken tussen agents.</w:t>
      </w:r>
    </w:p>
    <w:p w14:paraId="3BDF0B9B" w14:textId="3BCD87A9" w:rsidR="003708E7" w:rsidRPr="00286D54" w:rsidRDefault="00545EBD">
      <w:pPr>
        <w:spacing w:after="0"/>
        <w:rPr>
          <w:lang w:val="nl-NL"/>
        </w:rPr>
      </w:pPr>
      <w:r>
        <w:rPr>
          <w:lang w:val="nl-NL"/>
        </w:rPr>
        <w:t>- Herstart de Zabbix-agents service</w:t>
      </w:r>
    </w:p>
    <w:p w14:paraId="30E0B2F5" w14:textId="77777777" w:rsidR="003708E7" w:rsidRPr="00286D54" w:rsidRDefault="003708E7">
      <w:pPr>
        <w:spacing w:after="0"/>
        <w:rPr>
          <w:lang w:val="nl-NL"/>
        </w:rPr>
      </w:pPr>
    </w:p>
    <w:p w14:paraId="4416C9B7" w14:textId="7D6E7C89" w:rsidR="00D34257" w:rsidRDefault="003708E7">
      <w:pPr>
        <w:spacing w:after="0"/>
        <w:rPr>
          <w:lang w:val="nl-NL"/>
        </w:rPr>
      </w:pPr>
      <w:r w:rsidRPr="003708E7">
        <w:rPr>
          <w:noProof/>
          <w:lang w:val="nl-NL"/>
        </w:rPr>
        <w:drawing>
          <wp:inline distT="0" distB="0" distL="0" distR="0" wp14:anchorId="12AC8AC2" wp14:editId="0053F90A">
            <wp:extent cx="3797495" cy="133357"/>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97495" cy="133357"/>
                    </a:xfrm>
                    <a:prstGeom prst="rect">
                      <a:avLst/>
                    </a:prstGeom>
                  </pic:spPr>
                </pic:pic>
              </a:graphicData>
            </a:graphic>
          </wp:inline>
        </w:drawing>
      </w:r>
      <w:r w:rsidR="00D34257">
        <w:rPr>
          <w:lang w:val="nl-NL"/>
        </w:rPr>
        <w:br w:type="page"/>
      </w:r>
    </w:p>
    <w:p w14:paraId="22F1899B" w14:textId="65CF8379" w:rsidR="007C431E" w:rsidRPr="00782E65" w:rsidRDefault="00903677" w:rsidP="00903677">
      <w:pPr>
        <w:pStyle w:val="Heading2"/>
        <w:rPr>
          <w:lang w:val="nl-NL"/>
        </w:rPr>
      </w:pPr>
      <w:bookmarkStart w:id="14" w:name="_Toc136373772"/>
      <w:r w:rsidRPr="00782E65">
        <w:rPr>
          <w:lang w:val="nl-NL"/>
        </w:rPr>
        <w:lastRenderedPageBreak/>
        <w:t>Zabbix Server op server 2</w:t>
      </w:r>
      <w:bookmarkEnd w:id="14"/>
    </w:p>
    <w:p w14:paraId="78F787C1" w14:textId="45B06B41" w:rsidR="00C035B5" w:rsidRDefault="00C035B5" w:rsidP="004F7D34">
      <w:pPr>
        <w:rPr>
          <w:lang w:val="nl-NL"/>
        </w:rPr>
      </w:pPr>
      <w:r>
        <w:rPr>
          <w:lang w:val="nl-NL"/>
        </w:rPr>
        <w:t>Net zoals Nextcloud heeft Zabbix Server PHP</w:t>
      </w:r>
      <w:r w:rsidR="00A64D9A">
        <w:rPr>
          <w:lang w:val="nl-NL"/>
        </w:rPr>
        <w:t>,</w:t>
      </w:r>
      <w:r>
        <w:rPr>
          <w:lang w:val="nl-NL"/>
        </w:rPr>
        <w:t xml:space="preserve"> MariaDB</w:t>
      </w:r>
      <w:r w:rsidR="00A64D9A">
        <w:rPr>
          <w:lang w:val="nl-NL"/>
        </w:rPr>
        <w:t xml:space="preserve"> en NGINX</w:t>
      </w:r>
      <w:r>
        <w:rPr>
          <w:lang w:val="nl-NL"/>
        </w:rPr>
        <w:t xml:space="preserve"> nodig</w:t>
      </w:r>
      <w:r w:rsidR="00CA0B4C">
        <w:rPr>
          <w:lang w:val="nl-NL"/>
        </w:rPr>
        <w:t xml:space="preserve"> om te kunnen werken voor </w:t>
      </w:r>
      <w:r w:rsidR="00AB0994">
        <w:rPr>
          <w:lang w:val="nl-NL"/>
        </w:rPr>
        <w:t>exact dezelfde</w:t>
      </w:r>
      <w:r w:rsidR="00CA0B4C">
        <w:rPr>
          <w:lang w:val="nl-NL"/>
        </w:rPr>
        <w:t xml:space="preserve"> reden</w:t>
      </w:r>
      <w:r>
        <w:rPr>
          <w:lang w:val="nl-NL"/>
        </w:rPr>
        <w:t>. Deze stappen voeren we eerst uit voor we met Zabbix beginnen.</w:t>
      </w:r>
      <w:r w:rsidR="00A64D9A">
        <w:rPr>
          <w:lang w:val="nl-NL"/>
        </w:rPr>
        <w:t xml:space="preserve"> Dit is omdat we dit allemaal gedaan hebben op Server 1 maar niet op Server 2. </w:t>
      </w:r>
    </w:p>
    <w:p w14:paraId="4FD02B75" w14:textId="1F948A89" w:rsidR="00137C80" w:rsidRPr="007F34BE" w:rsidRDefault="00137C80" w:rsidP="004F7D34">
      <w:pPr>
        <w:rPr>
          <w:lang w:val="nl-NL"/>
        </w:rPr>
      </w:pPr>
      <w:r w:rsidRPr="007F34BE">
        <w:rPr>
          <w:lang w:val="nl-NL"/>
        </w:rPr>
        <w:t xml:space="preserve">1=&gt; </w:t>
      </w:r>
      <w:r w:rsidR="00F25703">
        <w:rPr>
          <w:lang w:val="nl-NL"/>
        </w:rPr>
        <w:t>I</w:t>
      </w:r>
      <w:r w:rsidR="007F34BE" w:rsidRPr="007F34BE">
        <w:rPr>
          <w:lang w:val="nl-NL"/>
        </w:rPr>
        <w:t>nstalleer PHP en al d</w:t>
      </w:r>
      <w:r w:rsidR="007F34BE">
        <w:rPr>
          <w:lang w:val="nl-NL"/>
        </w:rPr>
        <w:t>e extra modules</w:t>
      </w:r>
    </w:p>
    <w:p w14:paraId="081977BA" w14:textId="06E78015" w:rsidR="00137C80" w:rsidRDefault="0043044D" w:rsidP="004F7D34">
      <w:pPr>
        <w:rPr>
          <w:lang w:val="en-US"/>
        </w:rPr>
      </w:pPr>
      <w:r w:rsidRPr="0043044D">
        <w:rPr>
          <w:noProof/>
          <w:lang w:val="en-US"/>
        </w:rPr>
        <w:drawing>
          <wp:inline distT="0" distB="0" distL="0" distR="0" wp14:anchorId="7A296324" wp14:editId="20CD6127">
            <wp:extent cx="4292821" cy="177809"/>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92821" cy="177809"/>
                    </a:xfrm>
                    <a:prstGeom prst="rect">
                      <a:avLst/>
                    </a:prstGeom>
                  </pic:spPr>
                </pic:pic>
              </a:graphicData>
            </a:graphic>
          </wp:inline>
        </w:drawing>
      </w:r>
      <w:r w:rsidR="00903677" w:rsidRPr="00661C58">
        <w:rPr>
          <w:lang w:val="en-US"/>
        </w:rPr>
        <w:br/>
      </w:r>
      <w:r w:rsidR="00137C80">
        <w:rPr>
          <w:lang w:val="en-US"/>
        </w:rPr>
        <w:br/>
      </w:r>
      <w:r w:rsidR="00137C80" w:rsidRPr="005339FA">
        <w:rPr>
          <w:noProof/>
          <w:lang w:val="en-US"/>
        </w:rPr>
        <w:drawing>
          <wp:inline distT="0" distB="0" distL="0" distR="0" wp14:anchorId="34251363" wp14:editId="0D658067">
            <wp:extent cx="2082907" cy="1047804"/>
            <wp:effectExtent l="0" t="0" r="0" b="0"/>
            <wp:docPr id="121" name="Picture 121" descr="A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 shot of a computer screen&#10;&#10;Description automatically generated with low confidence"/>
                    <pic:cNvPicPr/>
                  </pic:nvPicPr>
                  <pic:blipFill>
                    <a:blip r:embed="rId59"/>
                    <a:stretch>
                      <a:fillRect/>
                    </a:stretch>
                  </pic:blipFill>
                  <pic:spPr>
                    <a:xfrm>
                      <a:off x="0" y="0"/>
                      <a:ext cx="2082907" cy="1047804"/>
                    </a:xfrm>
                    <a:prstGeom prst="rect">
                      <a:avLst/>
                    </a:prstGeom>
                  </pic:spPr>
                </pic:pic>
              </a:graphicData>
            </a:graphic>
          </wp:inline>
        </w:drawing>
      </w:r>
    </w:p>
    <w:p w14:paraId="42D5C38C" w14:textId="69D21CA3" w:rsidR="00137C80" w:rsidRDefault="00137C80" w:rsidP="004F7D34">
      <w:pPr>
        <w:rPr>
          <w:lang w:val="en-US"/>
        </w:rPr>
      </w:pPr>
      <w:r w:rsidRPr="00137C80">
        <w:rPr>
          <w:noProof/>
          <w:lang w:val="en-US"/>
        </w:rPr>
        <w:drawing>
          <wp:inline distT="0" distB="0" distL="0" distR="0" wp14:anchorId="42579BE6" wp14:editId="36049B99">
            <wp:extent cx="3333921" cy="21591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33921" cy="215911"/>
                    </a:xfrm>
                    <a:prstGeom prst="rect">
                      <a:avLst/>
                    </a:prstGeom>
                  </pic:spPr>
                </pic:pic>
              </a:graphicData>
            </a:graphic>
          </wp:inline>
        </w:drawing>
      </w:r>
    </w:p>
    <w:p w14:paraId="3CA1942C" w14:textId="2115BD38" w:rsidR="00137C80" w:rsidRDefault="00137C80" w:rsidP="004F7D34">
      <w:pPr>
        <w:rPr>
          <w:lang w:val="en-US"/>
        </w:rPr>
      </w:pPr>
      <w:r>
        <w:rPr>
          <w:lang w:val="en-US"/>
        </w:rPr>
        <w:t>2</w:t>
      </w:r>
      <w:r w:rsidRPr="00F25703">
        <w:rPr>
          <w:lang w:val="nl-NL"/>
        </w:rPr>
        <w:t xml:space="preserve">=&gt; </w:t>
      </w:r>
      <w:r w:rsidR="00F25703" w:rsidRPr="00F25703">
        <w:rPr>
          <w:lang w:val="nl-NL"/>
        </w:rPr>
        <w:t>Installeer MariaDB</w:t>
      </w:r>
      <w:r w:rsidR="00F25703">
        <w:rPr>
          <w:lang w:val="en-US"/>
        </w:rPr>
        <w:t xml:space="preserve"> </w:t>
      </w:r>
    </w:p>
    <w:p w14:paraId="0A8841B4" w14:textId="34CB2440" w:rsidR="00192451" w:rsidRDefault="00133DC3" w:rsidP="004F7D34">
      <w:pPr>
        <w:rPr>
          <w:lang w:val="en-US"/>
        </w:rPr>
      </w:pPr>
      <w:r w:rsidRPr="00F3109C">
        <w:rPr>
          <w:noProof/>
        </w:rPr>
        <w:drawing>
          <wp:inline distT="0" distB="0" distL="0" distR="0" wp14:anchorId="0B379CE8" wp14:editId="6F8B31D7">
            <wp:extent cx="3619686" cy="13970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19686" cy="139707"/>
                    </a:xfrm>
                    <a:prstGeom prst="rect">
                      <a:avLst/>
                    </a:prstGeom>
                  </pic:spPr>
                </pic:pic>
              </a:graphicData>
            </a:graphic>
          </wp:inline>
        </w:drawing>
      </w:r>
    </w:p>
    <w:p w14:paraId="703A8B3B" w14:textId="578184BF" w:rsidR="00133DC3" w:rsidRPr="00317399" w:rsidRDefault="00D83EBC" w:rsidP="004F7D34">
      <w:pPr>
        <w:rPr>
          <w:lang w:val="nl-NL"/>
        </w:rPr>
      </w:pPr>
      <w:r>
        <w:rPr>
          <w:lang w:val="nl-NL"/>
        </w:rPr>
        <w:t>- Beveilig MariaDB</w:t>
      </w:r>
      <w:r w:rsidR="00133DC3" w:rsidRPr="00317399">
        <w:rPr>
          <w:lang w:val="nl-NL"/>
        </w:rPr>
        <w:t xml:space="preserve"> </w:t>
      </w:r>
    </w:p>
    <w:p w14:paraId="17FC78EB" w14:textId="7DAECF12" w:rsidR="00133DC3" w:rsidRDefault="0043044D" w:rsidP="004F7D34">
      <w:pPr>
        <w:rPr>
          <w:lang w:val="nl-NL"/>
        </w:rPr>
      </w:pPr>
      <w:r w:rsidRPr="0043044D">
        <w:rPr>
          <w:noProof/>
          <w:lang w:val="nl-NL"/>
        </w:rPr>
        <w:drawing>
          <wp:inline distT="0" distB="0" distL="0" distR="0" wp14:anchorId="31FEB4E7" wp14:editId="136ED564">
            <wp:extent cx="3759393" cy="1905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59393" cy="190510"/>
                    </a:xfrm>
                    <a:prstGeom prst="rect">
                      <a:avLst/>
                    </a:prstGeom>
                  </pic:spPr>
                </pic:pic>
              </a:graphicData>
            </a:graphic>
          </wp:inline>
        </w:drawing>
      </w:r>
      <w:r w:rsidR="003001CA" w:rsidRPr="003001CA">
        <w:rPr>
          <w:lang w:val="nl-NL"/>
        </w:rPr>
        <w:br/>
        <w:t xml:space="preserve">(ga naar </w:t>
      </w:r>
      <w:r w:rsidR="00D83EBC">
        <w:rPr>
          <w:lang w:val="nl-NL"/>
        </w:rPr>
        <w:t>de MariaDB stap</w:t>
      </w:r>
      <w:r w:rsidR="003001CA">
        <w:rPr>
          <w:lang w:val="nl-NL"/>
        </w:rPr>
        <w:t xml:space="preserve"> voor duidelijkheid ove</w:t>
      </w:r>
      <w:r w:rsidR="00D83EBC">
        <w:rPr>
          <w:lang w:val="nl-NL"/>
        </w:rPr>
        <w:t>r</w:t>
      </w:r>
      <w:r w:rsidR="003001CA">
        <w:rPr>
          <w:lang w:val="nl-NL"/>
        </w:rPr>
        <w:t xml:space="preserve"> de </w:t>
      </w:r>
      <w:r w:rsidR="00D83EBC">
        <w:rPr>
          <w:lang w:val="nl-NL"/>
        </w:rPr>
        <w:t>beveiliging stappen</w:t>
      </w:r>
      <w:r w:rsidR="003001CA">
        <w:rPr>
          <w:lang w:val="nl-NL"/>
        </w:rPr>
        <w:t>)</w:t>
      </w:r>
    </w:p>
    <w:p w14:paraId="027A25A4" w14:textId="35FB8EE1" w:rsidR="00AB7B2E" w:rsidRDefault="00AB7B2E" w:rsidP="004F7D34">
      <w:pPr>
        <w:rPr>
          <w:lang w:val="nl-NL"/>
        </w:rPr>
      </w:pPr>
      <w:r>
        <w:rPr>
          <w:lang w:val="nl-NL"/>
        </w:rPr>
        <w:t xml:space="preserve">3=&gt; </w:t>
      </w:r>
      <w:r w:rsidR="00ED4B09">
        <w:rPr>
          <w:lang w:val="nl-NL"/>
        </w:rPr>
        <w:t>Installeer NGINX</w:t>
      </w:r>
    </w:p>
    <w:p w14:paraId="70D47740" w14:textId="73A6BDDD" w:rsidR="00AB7B2E" w:rsidRDefault="00AB7B2E" w:rsidP="004F7D34">
      <w:pPr>
        <w:rPr>
          <w:lang w:val="nl-NL"/>
        </w:rPr>
      </w:pPr>
      <w:r w:rsidRPr="00AB7B2E">
        <w:rPr>
          <w:noProof/>
          <w:lang w:val="nl-NL"/>
        </w:rPr>
        <w:drawing>
          <wp:inline distT="0" distB="0" distL="0" distR="0" wp14:anchorId="561F9A9A" wp14:editId="157AF9F0">
            <wp:extent cx="3302170" cy="19051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02170" cy="190510"/>
                    </a:xfrm>
                    <a:prstGeom prst="rect">
                      <a:avLst/>
                    </a:prstGeom>
                  </pic:spPr>
                </pic:pic>
              </a:graphicData>
            </a:graphic>
          </wp:inline>
        </w:drawing>
      </w:r>
    </w:p>
    <w:p w14:paraId="5ECEC4F0" w14:textId="3BE92DAC" w:rsidR="00C0689E" w:rsidRPr="003001CA" w:rsidRDefault="00C0689E" w:rsidP="004F7D34">
      <w:pPr>
        <w:rPr>
          <w:lang w:val="nl-NL"/>
        </w:rPr>
      </w:pPr>
      <w:r>
        <w:rPr>
          <w:lang w:val="nl-NL"/>
        </w:rPr>
        <w:t>Zodra je gecontroleerd hebt dat PHP, MariaDB en NGINX werken, kan je doorgaan naar de volgende stappen.</w:t>
      </w:r>
    </w:p>
    <w:p w14:paraId="64F3A5D3" w14:textId="69FFC32A" w:rsidR="00903677" w:rsidRPr="001E2689" w:rsidRDefault="00AB7B2E" w:rsidP="004F7D34">
      <w:pPr>
        <w:rPr>
          <w:lang w:val="nl-NL"/>
        </w:rPr>
      </w:pPr>
      <w:r w:rsidRPr="001E2689">
        <w:rPr>
          <w:lang w:val="nl-NL"/>
        </w:rPr>
        <w:t>4</w:t>
      </w:r>
      <w:r w:rsidR="00661C58" w:rsidRPr="001E2689">
        <w:rPr>
          <w:lang w:val="nl-NL"/>
        </w:rPr>
        <w:t xml:space="preserve">=&gt; </w:t>
      </w:r>
      <w:r w:rsidR="001E2689" w:rsidRPr="001E2689">
        <w:rPr>
          <w:lang w:val="nl-NL"/>
        </w:rPr>
        <w:t>Installeer en unpack de Z</w:t>
      </w:r>
      <w:r w:rsidR="001E2689">
        <w:rPr>
          <w:lang w:val="nl-NL"/>
        </w:rPr>
        <w:t>abbix repository</w:t>
      </w:r>
    </w:p>
    <w:p w14:paraId="7DBB2768" w14:textId="3B34FD87" w:rsidR="00661C58" w:rsidRDefault="00BF201A" w:rsidP="004F7D34">
      <w:pPr>
        <w:rPr>
          <w:lang w:val="en-US"/>
        </w:rPr>
      </w:pPr>
      <w:r w:rsidRPr="00BF201A">
        <w:rPr>
          <w:noProof/>
          <w:lang w:val="en-US"/>
        </w:rPr>
        <w:drawing>
          <wp:inline distT="0" distB="0" distL="0" distR="0" wp14:anchorId="409D8175" wp14:editId="757C4376">
            <wp:extent cx="5569236" cy="34926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69236" cy="349268"/>
                    </a:xfrm>
                    <a:prstGeom prst="rect">
                      <a:avLst/>
                    </a:prstGeom>
                  </pic:spPr>
                </pic:pic>
              </a:graphicData>
            </a:graphic>
          </wp:inline>
        </w:drawing>
      </w:r>
    </w:p>
    <w:p w14:paraId="53249A5A" w14:textId="3B2D7C4F" w:rsidR="00444ADF" w:rsidRDefault="005B3829" w:rsidP="004F7D34">
      <w:pPr>
        <w:rPr>
          <w:lang w:val="nl-NL"/>
        </w:rPr>
      </w:pPr>
      <w:r w:rsidRPr="005B3829">
        <w:rPr>
          <w:noProof/>
          <w:lang w:val="en-US"/>
        </w:rPr>
        <w:drawing>
          <wp:inline distT="0" distB="0" distL="0" distR="0" wp14:anchorId="28878812" wp14:editId="727BD85A">
            <wp:extent cx="5029458" cy="21591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29458" cy="215911"/>
                    </a:xfrm>
                    <a:prstGeom prst="rect">
                      <a:avLst/>
                    </a:prstGeom>
                  </pic:spPr>
                </pic:pic>
              </a:graphicData>
            </a:graphic>
          </wp:inline>
        </w:drawing>
      </w:r>
      <w:r w:rsidR="00F04B85" w:rsidRPr="00F04B85">
        <w:rPr>
          <w:lang w:val="nl-NL"/>
        </w:rPr>
        <w:br/>
        <w:t>(</w:t>
      </w:r>
      <w:r w:rsidR="00840FF2">
        <w:rPr>
          <w:lang w:val="nl-NL"/>
        </w:rPr>
        <w:t>voer</w:t>
      </w:r>
      <w:r w:rsidR="00F04B85" w:rsidRPr="00F04B85">
        <w:rPr>
          <w:lang w:val="nl-NL"/>
        </w:rPr>
        <w:t xml:space="preserve"> een </w:t>
      </w:r>
      <w:r w:rsidR="00F04B85" w:rsidRPr="00556634">
        <w:rPr>
          <w:i/>
          <w:iCs/>
          <w:lang w:val="nl-NL"/>
        </w:rPr>
        <w:t>sudo apt update | sudo apt upgrade</w:t>
      </w:r>
      <w:r w:rsidR="00840FF2">
        <w:rPr>
          <w:i/>
          <w:iCs/>
          <w:lang w:val="nl-NL"/>
        </w:rPr>
        <w:t xml:space="preserve"> </w:t>
      </w:r>
      <w:r w:rsidR="00840FF2" w:rsidRPr="00840FF2">
        <w:rPr>
          <w:lang w:val="nl-NL"/>
        </w:rPr>
        <w:t>uit</w:t>
      </w:r>
      <w:r w:rsidR="00F04B85" w:rsidRPr="00840FF2">
        <w:rPr>
          <w:lang w:val="nl-NL"/>
        </w:rPr>
        <w:t xml:space="preserve"> </w:t>
      </w:r>
      <w:r w:rsidR="00F04B85" w:rsidRPr="00F04B85">
        <w:rPr>
          <w:lang w:val="nl-NL"/>
        </w:rPr>
        <w:t>voor eventuel</w:t>
      </w:r>
      <w:r w:rsidR="00F04B85">
        <w:rPr>
          <w:lang w:val="nl-NL"/>
        </w:rPr>
        <w:t>e</w:t>
      </w:r>
      <w:r w:rsidR="00211A64">
        <w:rPr>
          <w:lang w:val="nl-NL"/>
        </w:rPr>
        <w:t xml:space="preserve"> optionele</w:t>
      </w:r>
      <w:r w:rsidR="00F04B85">
        <w:rPr>
          <w:lang w:val="nl-NL"/>
        </w:rPr>
        <w:t xml:space="preserve"> Zabbix </w:t>
      </w:r>
      <w:r w:rsidR="002A330C">
        <w:rPr>
          <w:lang w:val="nl-NL"/>
        </w:rPr>
        <w:t>pakketten</w:t>
      </w:r>
      <w:r w:rsidR="00F04B85">
        <w:rPr>
          <w:lang w:val="nl-NL"/>
        </w:rPr>
        <w:t xml:space="preserve"> t</w:t>
      </w:r>
      <w:r w:rsidR="002A330C">
        <w:rPr>
          <w:lang w:val="nl-NL"/>
        </w:rPr>
        <w:t>e</w:t>
      </w:r>
      <w:r w:rsidR="00F04B85">
        <w:rPr>
          <w:lang w:val="nl-NL"/>
        </w:rPr>
        <w:t xml:space="preserve"> installeren</w:t>
      </w:r>
      <w:r w:rsidR="002A330C">
        <w:rPr>
          <w:lang w:val="nl-NL"/>
        </w:rPr>
        <w:t>.</w:t>
      </w:r>
      <w:r w:rsidR="00F04B85">
        <w:rPr>
          <w:lang w:val="nl-NL"/>
        </w:rPr>
        <w:t>)</w:t>
      </w:r>
    </w:p>
    <w:p w14:paraId="7E67EAC7" w14:textId="77777777" w:rsidR="00C0689E" w:rsidRPr="002A330C" w:rsidRDefault="00C0689E">
      <w:pPr>
        <w:spacing w:after="0"/>
        <w:rPr>
          <w:lang w:val="nl-NL"/>
        </w:rPr>
      </w:pPr>
      <w:r w:rsidRPr="002A330C">
        <w:rPr>
          <w:lang w:val="nl-NL"/>
        </w:rPr>
        <w:br w:type="page"/>
      </w:r>
    </w:p>
    <w:p w14:paraId="6EC9B3D8" w14:textId="63404685" w:rsidR="00F04B85" w:rsidRDefault="00AB7B2E" w:rsidP="004F7D34">
      <w:pPr>
        <w:rPr>
          <w:lang w:val="en-US"/>
        </w:rPr>
      </w:pPr>
      <w:r>
        <w:rPr>
          <w:lang w:val="en-US"/>
        </w:rPr>
        <w:lastRenderedPageBreak/>
        <w:t>5</w:t>
      </w:r>
      <w:r w:rsidR="008F3460" w:rsidRPr="00D1457D">
        <w:rPr>
          <w:lang w:val="nl-NL"/>
        </w:rPr>
        <w:t xml:space="preserve">=&gt; </w:t>
      </w:r>
      <w:r w:rsidR="009475B2" w:rsidRPr="00D1457D">
        <w:rPr>
          <w:lang w:val="nl-NL"/>
        </w:rPr>
        <w:t>Installeer</w:t>
      </w:r>
      <w:r w:rsidR="008F3460" w:rsidRPr="00D1457D">
        <w:rPr>
          <w:lang w:val="nl-NL"/>
        </w:rPr>
        <w:t xml:space="preserve"> Zabbix server, frontend </w:t>
      </w:r>
      <w:r w:rsidR="009475B2" w:rsidRPr="00D1457D">
        <w:rPr>
          <w:lang w:val="nl-NL"/>
        </w:rPr>
        <w:t>en</w:t>
      </w:r>
      <w:r w:rsidR="008F3460" w:rsidRPr="00D1457D">
        <w:rPr>
          <w:lang w:val="nl-NL"/>
        </w:rPr>
        <w:t xml:space="preserve"> agent</w:t>
      </w:r>
    </w:p>
    <w:p w14:paraId="54A8E15F" w14:textId="2ED2FE25" w:rsidR="008F3460" w:rsidRDefault="00CE014D" w:rsidP="004F7D34">
      <w:pPr>
        <w:rPr>
          <w:lang w:val="en-US"/>
        </w:rPr>
      </w:pPr>
      <w:r w:rsidRPr="00CE014D">
        <w:rPr>
          <w:noProof/>
          <w:lang w:val="en-US"/>
        </w:rPr>
        <w:drawing>
          <wp:inline distT="0" distB="0" distL="0" distR="0" wp14:anchorId="192341E3" wp14:editId="78A36127">
            <wp:extent cx="5550185" cy="234962"/>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50185" cy="234962"/>
                    </a:xfrm>
                    <a:prstGeom prst="rect">
                      <a:avLst/>
                    </a:prstGeom>
                  </pic:spPr>
                </pic:pic>
              </a:graphicData>
            </a:graphic>
          </wp:inline>
        </w:drawing>
      </w:r>
    </w:p>
    <w:p w14:paraId="6F666B71" w14:textId="6D1A4987" w:rsidR="00266537" w:rsidRPr="00D1457D" w:rsidRDefault="00AB7B2E" w:rsidP="004F7D34">
      <w:pPr>
        <w:rPr>
          <w:lang w:val="nl-NL"/>
        </w:rPr>
      </w:pPr>
      <w:r w:rsidRPr="00D1457D">
        <w:rPr>
          <w:lang w:val="nl-NL"/>
        </w:rPr>
        <w:t>6</w:t>
      </w:r>
      <w:r w:rsidR="004403C1" w:rsidRPr="00D1457D">
        <w:rPr>
          <w:lang w:val="nl-NL"/>
        </w:rPr>
        <w:t xml:space="preserve">=&gt; </w:t>
      </w:r>
      <w:r w:rsidR="00D1457D" w:rsidRPr="00D1457D">
        <w:rPr>
          <w:lang w:val="nl-NL"/>
        </w:rPr>
        <w:t>Maak een database voor Z</w:t>
      </w:r>
      <w:r w:rsidR="00D1457D">
        <w:rPr>
          <w:lang w:val="nl-NL"/>
        </w:rPr>
        <w:t>abbix op MariaDB</w:t>
      </w:r>
    </w:p>
    <w:p w14:paraId="07A91CAE" w14:textId="2E9E8685" w:rsidR="004403C1" w:rsidRDefault="004403C1" w:rsidP="004F7D34">
      <w:pPr>
        <w:rPr>
          <w:lang w:val="en-US"/>
        </w:rPr>
      </w:pPr>
      <w:r w:rsidRPr="004403C1">
        <w:rPr>
          <w:noProof/>
          <w:lang w:val="en-US"/>
        </w:rPr>
        <w:drawing>
          <wp:inline distT="0" distB="0" distL="0" distR="0" wp14:anchorId="63B160E7" wp14:editId="26DF6878">
            <wp:extent cx="3168813" cy="15875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68813" cy="158758"/>
                    </a:xfrm>
                    <a:prstGeom prst="rect">
                      <a:avLst/>
                    </a:prstGeom>
                  </pic:spPr>
                </pic:pic>
              </a:graphicData>
            </a:graphic>
          </wp:inline>
        </w:drawing>
      </w:r>
    </w:p>
    <w:p w14:paraId="129B733C" w14:textId="74E8C9D6" w:rsidR="00B96503" w:rsidRDefault="0015553A" w:rsidP="004F7D34">
      <w:pPr>
        <w:rPr>
          <w:lang w:val="en-US"/>
        </w:rPr>
      </w:pPr>
      <w:r w:rsidRPr="0015553A">
        <w:rPr>
          <w:noProof/>
          <w:lang w:val="en-US"/>
        </w:rPr>
        <w:drawing>
          <wp:inline distT="0" distB="0" distL="0" distR="0" wp14:anchorId="21940CC2" wp14:editId="47BA2540">
            <wp:extent cx="1339919" cy="24766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339919" cy="247663"/>
                    </a:xfrm>
                    <a:prstGeom prst="rect">
                      <a:avLst/>
                    </a:prstGeom>
                  </pic:spPr>
                </pic:pic>
              </a:graphicData>
            </a:graphic>
          </wp:inline>
        </w:drawing>
      </w:r>
    </w:p>
    <w:p w14:paraId="120EEBD1" w14:textId="013CBA27" w:rsidR="004403C1" w:rsidRPr="00AA33FA" w:rsidRDefault="00B96503" w:rsidP="004F7D34">
      <w:pPr>
        <w:rPr>
          <w:lang w:val="nl-NL"/>
        </w:rPr>
      </w:pPr>
      <w:r w:rsidRPr="00AA33FA">
        <w:rPr>
          <w:lang w:val="nl-NL"/>
        </w:rPr>
        <w:t xml:space="preserve">7=&gt; </w:t>
      </w:r>
      <w:r w:rsidR="00AA33FA" w:rsidRPr="00AA33FA">
        <w:rPr>
          <w:lang w:val="nl-NL"/>
        </w:rPr>
        <w:t>Maak een nieuwe MariaDB g</w:t>
      </w:r>
      <w:r w:rsidR="00AA33FA">
        <w:rPr>
          <w:lang w:val="nl-NL"/>
        </w:rPr>
        <w:t>ebruiker voor Zabbix</w:t>
      </w:r>
    </w:p>
    <w:p w14:paraId="0CBE0CBE" w14:textId="55590DF4" w:rsidR="00B96503" w:rsidRPr="008F3460" w:rsidRDefault="00B96503" w:rsidP="004F7D34">
      <w:pPr>
        <w:rPr>
          <w:lang w:val="en-US"/>
        </w:rPr>
      </w:pPr>
      <w:r w:rsidRPr="00B96503">
        <w:rPr>
          <w:noProof/>
          <w:lang w:val="en-US"/>
        </w:rPr>
        <w:drawing>
          <wp:inline distT="0" distB="0" distL="0" distR="0" wp14:anchorId="54793490" wp14:editId="48E259DE">
            <wp:extent cx="4349974" cy="15875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349974" cy="158758"/>
                    </a:xfrm>
                    <a:prstGeom prst="rect">
                      <a:avLst/>
                    </a:prstGeom>
                  </pic:spPr>
                </pic:pic>
              </a:graphicData>
            </a:graphic>
          </wp:inline>
        </w:drawing>
      </w:r>
    </w:p>
    <w:p w14:paraId="0005A041" w14:textId="48270D14" w:rsidR="006D0BB5" w:rsidRPr="008F3460" w:rsidRDefault="0015553A" w:rsidP="00877BA5">
      <w:pPr>
        <w:rPr>
          <w:lang w:val="en-US"/>
        </w:rPr>
      </w:pPr>
      <w:r w:rsidRPr="0015553A">
        <w:rPr>
          <w:noProof/>
          <w:lang w:val="en-US"/>
        </w:rPr>
        <w:drawing>
          <wp:inline distT="0" distB="0" distL="0" distR="0" wp14:anchorId="1D2D9601" wp14:editId="78E060C1">
            <wp:extent cx="3206915" cy="20956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206915" cy="209561"/>
                    </a:xfrm>
                    <a:prstGeom prst="rect">
                      <a:avLst/>
                    </a:prstGeom>
                  </pic:spPr>
                </pic:pic>
              </a:graphicData>
            </a:graphic>
          </wp:inline>
        </w:drawing>
      </w:r>
    </w:p>
    <w:p w14:paraId="202ADFBC" w14:textId="44E5C15C" w:rsidR="0052297C" w:rsidRPr="002B1B8C" w:rsidRDefault="00E93DC9" w:rsidP="00877BA5">
      <w:pPr>
        <w:rPr>
          <w:lang w:val="nl-NL"/>
        </w:rPr>
      </w:pPr>
      <w:r w:rsidRPr="002B1B8C">
        <w:rPr>
          <w:lang w:val="nl-NL"/>
        </w:rPr>
        <w:t xml:space="preserve">8=&gt; </w:t>
      </w:r>
      <w:r w:rsidR="002B1B8C" w:rsidRPr="002B1B8C">
        <w:rPr>
          <w:lang w:val="nl-NL"/>
        </w:rPr>
        <w:t>Zet deze functie op om het Za</w:t>
      </w:r>
      <w:r w:rsidR="002B1B8C">
        <w:rPr>
          <w:lang w:val="nl-NL"/>
        </w:rPr>
        <w:t>bbix database schema te kunnen importeren</w:t>
      </w:r>
    </w:p>
    <w:p w14:paraId="2C55832F" w14:textId="6A931D7E" w:rsidR="00E93DC9" w:rsidRDefault="00E93DC9" w:rsidP="00877BA5">
      <w:pPr>
        <w:rPr>
          <w:lang w:val="en-US"/>
        </w:rPr>
      </w:pPr>
      <w:r w:rsidRPr="00E93DC9">
        <w:rPr>
          <w:noProof/>
          <w:lang w:val="en-US"/>
        </w:rPr>
        <w:drawing>
          <wp:inline distT="0" distB="0" distL="0" distR="0" wp14:anchorId="5A9A06D3" wp14:editId="6204BB52">
            <wp:extent cx="2806844" cy="20956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06844" cy="209561"/>
                    </a:xfrm>
                    <a:prstGeom prst="rect">
                      <a:avLst/>
                    </a:prstGeom>
                  </pic:spPr>
                </pic:pic>
              </a:graphicData>
            </a:graphic>
          </wp:inline>
        </w:drawing>
      </w:r>
    </w:p>
    <w:p w14:paraId="28DF4969" w14:textId="130FC728" w:rsidR="00E93DC9" w:rsidRPr="0090448B" w:rsidRDefault="008277B8" w:rsidP="00877BA5">
      <w:pPr>
        <w:rPr>
          <w:lang w:val="nl-NL"/>
        </w:rPr>
      </w:pPr>
      <w:r w:rsidRPr="0090448B">
        <w:rPr>
          <w:lang w:val="nl-NL"/>
        </w:rPr>
        <w:t xml:space="preserve">9=&gt; </w:t>
      </w:r>
      <w:r w:rsidR="0090448B" w:rsidRPr="0090448B">
        <w:rPr>
          <w:lang w:val="nl-NL"/>
        </w:rPr>
        <w:t>Importeer de Zabbix database sch</w:t>
      </w:r>
      <w:r w:rsidR="0090448B">
        <w:rPr>
          <w:lang w:val="nl-NL"/>
        </w:rPr>
        <w:t>ema en koppel de recent gemaakte database user eraan</w:t>
      </w:r>
    </w:p>
    <w:p w14:paraId="142AC173" w14:textId="7A9A4B59" w:rsidR="008277B8" w:rsidRPr="0090448B" w:rsidRDefault="008277B8" w:rsidP="00877BA5">
      <w:pPr>
        <w:rPr>
          <w:b/>
          <w:bCs w:val="0"/>
          <w:lang w:val="nl-NL"/>
        </w:rPr>
      </w:pPr>
      <w:r w:rsidRPr="0090448B">
        <w:rPr>
          <w:b/>
          <w:bCs w:val="0"/>
          <w:lang w:val="nl-NL"/>
        </w:rPr>
        <w:t xml:space="preserve">zcat /usr/share/Zabbix-sql-scripts/mysql/server.sql.gz | mysql -u </w:t>
      </w:r>
      <w:r w:rsidR="002807A0" w:rsidRPr="0090448B">
        <w:rPr>
          <w:b/>
          <w:bCs w:val="0"/>
          <w:lang w:val="nl-NL"/>
        </w:rPr>
        <w:t>z</w:t>
      </w:r>
      <w:r w:rsidRPr="0090448B">
        <w:rPr>
          <w:b/>
          <w:bCs w:val="0"/>
          <w:lang w:val="nl-NL"/>
        </w:rPr>
        <w:t xml:space="preserve">abbix -p </w:t>
      </w:r>
      <w:r w:rsidR="002807A0" w:rsidRPr="0090448B">
        <w:rPr>
          <w:b/>
          <w:bCs w:val="0"/>
          <w:lang w:val="nl-NL"/>
        </w:rPr>
        <w:t>z</w:t>
      </w:r>
      <w:r w:rsidRPr="0090448B">
        <w:rPr>
          <w:b/>
          <w:bCs w:val="0"/>
          <w:lang w:val="nl-NL"/>
        </w:rPr>
        <w:t>abbix</w:t>
      </w:r>
    </w:p>
    <w:p w14:paraId="0C4993F7" w14:textId="6B051966" w:rsidR="002807A0" w:rsidRPr="008E31B6" w:rsidRDefault="002807A0" w:rsidP="00877BA5">
      <w:pPr>
        <w:rPr>
          <w:lang w:val="nl-NL"/>
        </w:rPr>
      </w:pPr>
      <w:r w:rsidRPr="008E31B6">
        <w:rPr>
          <w:lang w:val="nl-NL"/>
        </w:rPr>
        <w:t xml:space="preserve">10=&gt; </w:t>
      </w:r>
      <w:r w:rsidR="008E31B6" w:rsidRPr="008E31B6">
        <w:rPr>
          <w:lang w:val="nl-NL"/>
        </w:rPr>
        <w:t>Zet deze functie terug a</w:t>
      </w:r>
      <w:r w:rsidR="008E31B6">
        <w:rPr>
          <w:lang w:val="nl-NL"/>
        </w:rPr>
        <w:t>f</w:t>
      </w:r>
    </w:p>
    <w:p w14:paraId="3C707F0C" w14:textId="3DAC40E3" w:rsidR="0014118A" w:rsidRDefault="0014118A" w:rsidP="00877BA5">
      <w:pPr>
        <w:rPr>
          <w:lang w:val="en-US"/>
        </w:rPr>
      </w:pPr>
      <w:r w:rsidRPr="0014118A">
        <w:rPr>
          <w:noProof/>
          <w:lang w:val="en-US"/>
        </w:rPr>
        <w:drawing>
          <wp:inline distT="0" distB="0" distL="0" distR="0" wp14:anchorId="5C4FD112" wp14:editId="7D1477A7">
            <wp:extent cx="2749691" cy="13970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49691" cy="139707"/>
                    </a:xfrm>
                    <a:prstGeom prst="rect">
                      <a:avLst/>
                    </a:prstGeom>
                  </pic:spPr>
                </pic:pic>
              </a:graphicData>
            </a:graphic>
          </wp:inline>
        </w:drawing>
      </w:r>
    </w:p>
    <w:p w14:paraId="14420E6C" w14:textId="3ECB13FE" w:rsidR="008E31B6" w:rsidRPr="00542180" w:rsidRDefault="008E31B6" w:rsidP="00877BA5">
      <w:pPr>
        <w:rPr>
          <w:lang w:val="nl-NL"/>
        </w:rPr>
      </w:pPr>
      <w:r w:rsidRPr="00542180">
        <w:rPr>
          <w:lang w:val="nl-NL"/>
        </w:rPr>
        <w:t>Dit doen we omdat Zabbix een vooraf gemaakte database heeft dat groot is en exact hetzelfde moet</w:t>
      </w:r>
      <w:r w:rsidR="000F0E4A">
        <w:rPr>
          <w:lang w:val="nl-NL"/>
        </w:rPr>
        <w:t xml:space="preserve"> zijn</w:t>
      </w:r>
      <w:r w:rsidRPr="00542180">
        <w:rPr>
          <w:lang w:val="nl-NL"/>
        </w:rPr>
        <w:t xml:space="preserve"> op onze Zabbix Server zodat de Zabbix installatie werkt. </w:t>
      </w:r>
      <w:r w:rsidR="00542180" w:rsidRPr="00542180">
        <w:rPr>
          <w:lang w:val="nl-NL"/>
        </w:rPr>
        <w:t>Omdat alles zelf namaken te veel moeite kost</w:t>
      </w:r>
      <w:r w:rsidR="00542180">
        <w:rPr>
          <w:lang w:val="nl-NL"/>
        </w:rPr>
        <w:t>, is het makkelijker om</w:t>
      </w:r>
      <w:r w:rsidR="00A87927">
        <w:rPr>
          <w:lang w:val="nl-NL"/>
        </w:rPr>
        <w:t xml:space="preserve"> een</w:t>
      </w:r>
      <w:r w:rsidR="00542180">
        <w:rPr>
          <w:lang w:val="nl-NL"/>
        </w:rPr>
        <w:t xml:space="preserve"> script</w:t>
      </w:r>
      <w:r w:rsidR="00A87927">
        <w:rPr>
          <w:lang w:val="nl-NL"/>
        </w:rPr>
        <w:t xml:space="preserve"> die samen met de Zabbix installatie op onze server is gezet te gebruiken </w:t>
      </w:r>
      <w:r w:rsidR="00542180">
        <w:rPr>
          <w:lang w:val="nl-NL"/>
        </w:rPr>
        <w:t xml:space="preserve">en </w:t>
      </w:r>
      <w:r w:rsidR="00E703C8">
        <w:rPr>
          <w:lang w:val="nl-NL"/>
        </w:rPr>
        <w:t>hun</w:t>
      </w:r>
      <w:r w:rsidR="00542180">
        <w:rPr>
          <w:lang w:val="nl-NL"/>
        </w:rPr>
        <w:t xml:space="preserve"> </w:t>
      </w:r>
      <w:r w:rsidR="00A87927">
        <w:rPr>
          <w:lang w:val="nl-NL"/>
        </w:rPr>
        <w:t xml:space="preserve">database schema </w:t>
      </w:r>
      <w:r w:rsidR="00542180">
        <w:rPr>
          <w:lang w:val="nl-NL"/>
        </w:rPr>
        <w:t>te importeren.</w:t>
      </w:r>
    </w:p>
    <w:p w14:paraId="3647BFC3" w14:textId="6D85C1A9" w:rsidR="002807A0" w:rsidRPr="007F62AB" w:rsidRDefault="00D527F7" w:rsidP="00877BA5">
      <w:pPr>
        <w:rPr>
          <w:lang w:val="nl-NL"/>
        </w:rPr>
      </w:pPr>
      <w:r w:rsidRPr="007F62AB">
        <w:rPr>
          <w:lang w:val="nl-NL"/>
        </w:rPr>
        <w:t xml:space="preserve">11=&gt; </w:t>
      </w:r>
      <w:r w:rsidR="007F62AB" w:rsidRPr="007F62AB">
        <w:rPr>
          <w:lang w:val="nl-NL"/>
        </w:rPr>
        <w:t>Pas de volgende configuratie bestand aan om de Z</w:t>
      </w:r>
      <w:r w:rsidR="007F62AB">
        <w:rPr>
          <w:lang w:val="nl-NL"/>
        </w:rPr>
        <w:t>abbix database te koppelen aan de Zabbix Server</w:t>
      </w:r>
    </w:p>
    <w:p w14:paraId="04F2CED9" w14:textId="0AF0EB99" w:rsidR="00D527F7" w:rsidRDefault="006260FF" w:rsidP="00877BA5">
      <w:pPr>
        <w:rPr>
          <w:i/>
          <w:iCs/>
          <w:lang w:val="fr-BE"/>
        </w:rPr>
      </w:pPr>
      <w:r>
        <w:rPr>
          <w:lang w:val="fr-BE"/>
        </w:rPr>
        <w:t xml:space="preserve">- </w:t>
      </w:r>
      <w:r w:rsidR="00D14CBF">
        <w:rPr>
          <w:lang w:val="fr-BE"/>
        </w:rPr>
        <w:t>Ga naar</w:t>
      </w:r>
      <w:r w:rsidR="00D527F7" w:rsidRPr="00D527F7">
        <w:rPr>
          <w:lang w:val="fr-BE"/>
        </w:rPr>
        <w:t xml:space="preserve"> </w:t>
      </w:r>
      <w:r w:rsidR="00D527F7" w:rsidRPr="00D527F7">
        <w:rPr>
          <w:i/>
          <w:iCs/>
          <w:lang w:val="fr-BE"/>
        </w:rPr>
        <w:t>/etc/zabbix/zabbix_server.conf</w:t>
      </w:r>
    </w:p>
    <w:p w14:paraId="7A958733" w14:textId="1C29E0F2" w:rsidR="00D527F7" w:rsidRDefault="00CA2066" w:rsidP="00877BA5">
      <w:pPr>
        <w:rPr>
          <w:lang w:val="fr-BE"/>
        </w:rPr>
      </w:pPr>
      <w:r w:rsidRPr="00CA2066">
        <w:rPr>
          <w:noProof/>
          <w:lang w:val="fr-BE"/>
        </w:rPr>
        <w:drawing>
          <wp:inline distT="0" distB="0" distL="0" distR="0" wp14:anchorId="738DB61B" wp14:editId="1E902D63">
            <wp:extent cx="4229317" cy="15240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29317" cy="152408"/>
                    </a:xfrm>
                    <a:prstGeom prst="rect">
                      <a:avLst/>
                    </a:prstGeom>
                  </pic:spPr>
                </pic:pic>
              </a:graphicData>
            </a:graphic>
          </wp:inline>
        </w:drawing>
      </w:r>
    </w:p>
    <w:p w14:paraId="0DA75D50" w14:textId="10039BBA" w:rsidR="00CA2066" w:rsidRPr="00D14CBF" w:rsidRDefault="006260FF" w:rsidP="00877BA5">
      <w:pPr>
        <w:rPr>
          <w:lang w:val="nl-NL"/>
        </w:rPr>
      </w:pPr>
      <w:r>
        <w:rPr>
          <w:lang w:val="nl-NL"/>
        </w:rPr>
        <w:t xml:space="preserve">- </w:t>
      </w:r>
      <w:r w:rsidR="00D14CBF" w:rsidRPr="00D14CBF">
        <w:rPr>
          <w:lang w:val="nl-NL"/>
        </w:rPr>
        <w:t>Verander het volgende naar de Zabbix database gebruikersnaam en</w:t>
      </w:r>
      <w:r w:rsidR="00D14CBF">
        <w:rPr>
          <w:lang w:val="nl-NL"/>
        </w:rPr>
        <w:t xml:space="preserve"> wachtwoord</w:t>
      </w:r>
    </w:p>
    <w:p w14:paraId="7FDBB399" w14:textId="626F3D33" w:rsidR="00CA2066" w:rsidRDefault="00CA2066" w:rsidP="00877BA5">
      <w:pPr>
        <w:rPr>
          <w:lang w:val="en-US"/>
        </w:rPr>
      </w:pPr>
      <w:r w:rsidRPr="00CA2066">
        <w:rPr>
          <w:noProof/>
          <w:lang w:val="en-US"/>
        </w:rPr>
        <w:drawing>
          <wp:inline distT="0" distB="0" distL="0" distR="0" wp14:anchorId="41DE51EA" wp14:editId="01AC554F">
            <wp:extent cx="3029524" cy="1681089"/>
            <wp:effectExtent l="0" t="0" r="0" b="0"/>
            <wp:docPr id="141" name="Picture 14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screenshot of a computer screen&#10;&#10;Description automatically generated with medium confidence"/>
                    <pic:cNvPicPr/>
                  </pic:nvPicPr>
                  <pic:blipFill>
                    <a:blip r:embed="rId125"/>
                    <a:stretch>
                      <a:fillRect/>
                    </a:stretch>
                  </pic:blipFill>
                  <pic:spPr>
                    <a:xfrm>
                      <a:off x="0" y="0"/>
                      <a:ext cx="3040940" cy="1687424"/>
                    </a:xfrm>
                    <a:prstGeom prst="rect">
                      <a:avLst/>
                    </a:prstGeom>
                  </pic:spPr>
                </pic:pic>
              </a:graphicData>
            </a:graphic>
          </wp:inline>
        </w:drawing>
      </w:r>
    </w:p>
    <w:p w14:paraId="608BAC16" w14:textId="5C5D50C4" w:rsidR="00CA2066" w:rsidRPr="00BB6F11" w:rsidRDefault="00CA2066" w:rsidP="00877BA5">
      <w:pPr>
        <w:rPr>
          <w:lang w:val="nl-NL"/>
        </w:rPr>
      </w:pPr>
      <w:r w:rsidRPr="00BB6F11">
        <w:rPr>
          <w:lang w:val="nl-NL"/>
        </w:rPr>
        <w:lastRenderedPageBreak/>
        <w:t xml:space="preserve">12=&gt; </w:t>
      </w:r>
      <w:r w:rsidR="00BB6F11" w:rsidRPr="00BB6F11">
        <w:rPr>
          <w:lang w:val="nl-NL"/>
        </w:rPr>
        <w:t>Pas de /etc/Zabbix/nginx.conf bestand aan met</w:t>
      </w:r>
      <w:r w:rsidR="00BB6F11">
        <w:rPr>
          <w:lang w:val="nl-NL"/>
        </w:rPr>
        <w:t xml:space="preserve"> jouw gegevens</w:t>
      </w:r>
    </w:p>
    <w:p w14:paraId="2DFF9995" w14:textId="507B37C4" w:rsidR="003D02EB" w:rsidRDefault="00C569EA" w:rsidP="00877BA5">
      <w:pPr>
        <w:rPr>
          <w:lang w:val="en-US"/>
        </w:rPr>
      </w:pPr>
      <w:r w:rsidRPr="00C569EA">
        <w:rPr>
          <w:noProof/>
          <w:lang w:val="en-US"/>
        </w:rPr>
        <w:drawing>
          <wp:inline distT="0" distB="0" distL="0" distR="0" wp14:anchorId="620679B0" wp14:editId="2D77300D">
            <wp:extent cx="3892750" cy="177809"/>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92750" cy="177809"/>
                    </a:xfrm>
                    <a:prstGeom prst="rect">
                      <a:avLst/>
                    </a:prstGeom>
                  </pic:spPr>
                </pic:pic>
              </a:graphicData>
            </a:graphic>
          </wp:inline>
        </w:drawing>
      </w:r>
    </w:p>
    <w:p w14:paraId="22173A43" w14:textId="6C365281" w:rsidR="00C569EA" w:rsidRDefault="004E23B6" w:rsidP="00877BA5">
      <w:pPr>
        <w:rPr>
          <w:lang w:val="en-US"/>
        </w:rPr>
      </w:pPr>
      <w:r w:rsidRPr="004E23B6">
        <w:rPr>
          <w:noProof/>
          <w:lang w:val="en-US"/>
        </w:rPr>
        <w:drawing>
          <wp:inline distT="0" distB="0" distL="0" distR="0" wp14:anchorId="7B08043D" wp14:editId="05BDEE72">
            <wp:extent cx="5652135" cy="4866640"/>
            <wp:effectExtent l="0" t="0" r="5715" b="0"/>
            <wp:docPr id="149" name="Picture 149" descr="A picture containing text, screensho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picture containing text, screenshot, menu&#10;&#10;Description automatically generated"/>
                    <pic:cNvPicPr/>
                  </pic:nvPicPr>
                  <pic:blipFill>
                    <a:blip r:embed="rId127"/>
                    <a:stretch>
                      <a:fillRect/>
                    </a:stretch>
                  </pic:blipFill>
                  <pic:spPr>
                    <a:xfrm>
                      <a:off x="0" y="0"/>
                      <a:ext cx="5652135" cy="4866640"/>
                    </a:xfrm>
                    <a:prstGeom prst="rect">
                      <a:avLst/>
                    </a:prstGeom>
                  </pic:spPr>
                </pic:pic>
              </a:graphicData>
            </a:graphic>
          </wp:inline>
        </w:drawing>
      </w:r>
    </w:p>
    <w:p w14:paraId="707F5FBA" w14:textId="3BD2EC34" w:rsidR="00943772" w:rsidRDefault="00943772" w:rsidP="00877BA5">
      <w:pPr>
        <w:rPr>
          <w:lang w:val="en-US"/>
        </w:rPr>
      </w:pPr>
      <w:r w:rsidRPr="00943772">
        <w:rPr>
          <w:noProof/>
          <w:lang w:val="en-US"/>
        </w:rPr>
        <w:drawing>
          <wp:inline distT="0" distB="0" distL="0" distR="0" wp14:anchorId="12B224D8" wp14:editId="573C353B">
            <wp:extent cx="5169166" cy="3035456"/>
            <wp:effectExtent l="0" t="0" r="0" b="0"/>
            <wp:docPr id="145" name="Picture 145" descr="A picture containing text, screenshot, menu,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text, screenshot, menu, font&#10;&#10;Description automatically generated"/>
                    <pic:cNvPicPr/>
                  </pic:nvPicPr>
                  <pic:blipFill>
                    <a:blip r:embed="rId128"/>
                    <a:stretch>
                      <a:fillRect/>
                    </a:stretch>
                  </pic:blipFill>
                  <pic:spPr>
                    <a:xfrm>
                      <a:off x="0" y="0"/>
                      <a:ext cx="5169166" cy="3035456"/>
                    </a:xfrm>
                    <a:prstGeom prst="rect">
                      <a:avLst/>
                    </a:prstGeom>
                  </pic:spPr>
                </pic:pic>
              </a:graphicData>
            </a:graphic>
          </wp:inline>
        </w:drawing>
      </w:r>
    </w:p>
    <w:p w14:paraId="5ED3C889" w14:textId="47BA3DB5" w:rsidR="00492CBD" w:rsidRPr="00492CBD" w:rsidRDefault="00492CBD" w:rsidP="00877BA5">
      <w:pPr>
        <w:rPr>
          <w:lang w:val="nl-NL"/>
        </w:rPr>
      </w:pPr>
      <w:r w:rsidRPr="00492CBD">
        <w:rPr>
          <w:lang w:val="nl-NL"/>
        </w:rPr>
        <w:lastRenderedPageBreak/>
        <w:t>Dit is een</w:t>
      </w:r>
      <w:r>
        <w:rPr>
          <w:lang w:val="nl-NL"/>
        </w:rPr>
        <w:t xml:space="preserve"> virtual host bestand net zoals alle vorige. Het enige grote verschil is dat bij server_name je nu geen hostnaam kan gebruiken. Dit komt o</w:t>
      </w:r>
      <w:r w:rsidR="00230254">
        <w:rPr>
          <w:lang w:val="nl-NL"/>
        </w:rPr>
        <w:t>m</w:t>
      </w:r>
      <w:r>
        <w:rPr>
          <w:lang w:val="nl-NL"/>
        </w:rPr>
        <w:t>dat op Server 2 geen DNS staat. Voor het gemak zetten we hier gewoon het IP van Server 2. Hier moet voor de rest niks verandert worden.</w:t>
      </w:r>
    </w:p>
    <w:p w14:paraId="25BC6394" w14:textId="0BA6511B" w:rsidR="00943772" w:rsidRPr="00492CBD" w:rsidRDefault="00415F4B" w:rsidP="00877BA5">
      <w:pPr>
        <w:rPr>
          <w:lang w:val="nl-NL"/>
        </w:rPr>
      </w:pPr>
      <w:r w:rsidRPr="00492CBD">
        <w:rPr>
          <w:lang w:val="nl-NL"/>
        </w:rPr>
        <w:t xml:space="preserve">13=&gt; </w:t>
      </w:r>
      <w:r w:rsidR="00AC1117">
        <w:rPr>
          <w:lang w:val="nl-NL"/>
        </w:rPr>
        <w:t>Herstart de Linux server</w:t>
      </w:r>
    </w:p>
    <w:p w14:paraId="39F546DC" w14:textId="4B06FC4B" w:rsidR="00415F4B" w:rsidRDefault="00415F4B" w:rsidP="00877BA5">
      <w:pPr>
        <w:rPr>
          <w:lang w:val="en-US"/>
        </w:rPr>
      </w:pPr>
      <w:r w:rsidRPr="00415F4B">
        <w:rPr>
          <w:noProof/>
          <w:lang w:val="en-US"/>
        </w:rPr>
        <w:drawing>
          <wp:inline distT="0" distB="0" distL="0" distR="0" wp14:anchorId="746B0923" wp14:editId="494A8617">
            <wp:extent cx="2667137" cy="17780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667137" cy="177809"/>
                    </a:xfrm>
                    <a:prstGeom prst="rect">
                      <a:avLst/>
                    </a:prstGeom>
                  </pic:spPr>
                </pic:pic>
              </a:graphicData>
            </a:graphic>
          </wp:inline>
        </w:drawing>
      </w:r>
    </w:p>
    <w:p w14:paraId="66099E36" w14:textId="1AE94FFA" w:rsidR="00415F4B" w:rsidRDefault="0073320C" w:rsidP="00877BA5">
      <w:pPr>
        <w:rPr>
          <w:lang w:val="en-US"/>
        </w:rPr>
      </w:pPr>
      <w:r>
        <w:rPr>
          <w:lang w:val="en-US"/>
        </w:rPr>
        <w:t xml:space="preserve">14=&gt; </w:t>
      </w:r>
      <w:r w:rsidR="00071B1B" w:rsidRPr="00071B1B">
        <w:rPr>
          <w:lang w:val="nl-NL"/>
        </w:rPr>
        <w:t>Activeer de volgende services</w:t>
      </w:r>
    </w:p>
    <w:p w14:paraId="1BE7E595" w14:textId="77777777" w:rsidR="0073320C" w:rsidRDefault="0073320C" w:rsidP="00877BA5">
      <w:pPr>
        <w:rPr>
          <w:lang w:val="en-US"/>
        </w:rPr>
      </w:pPr>
      <w:r w:rsidRPr="0073320C">
        <w:rPr>
          <w:noProof/>
          <w:lang w:val="en-US"/>
        </w:rPr>
        <w:drawing>
          <wp:inline distT="0" distB="0" distL="0" distR="0" wp14:anchorId="2D2F4143" wp14:editId="4218F083">
            <wp:extent cx="5652135" cy="177165"/>
            <wp:effectExtent l="0" t="0" r="571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52135" cy="177165"/>
                    </a:xfrm>
                    <a:prstGeom prst="rect">
                      <a:avLst/>
                    </a:prstGeom>
                  </pic:spPr>
                </pic:pic>
              </a:graphicData>
            </a:graphic>
          </wp:inline>
        </w:drawing>
      </w:r>
    </w:p>
    <w:p w14:paraId="6512387A" w14:textId="286EB9D2" w:rsidR="00415F4B" w:rsidRDefault="00E46BB9" w:rsidP="00877BA5">
      <w:pPr>
        <w:rPr>
          <w:lang w:val="en-US"/>
        </w:rPr>
      </w:pPr>
      <w:r>
        <w:rPr>
          <w:lang w:val="en-US"/>
        </w:rPr>
        <w:t xml:space="preserve">15=&gt; </w:t>
      </w:r>
      <w:r w:rsidRPr="0026641E">
        <w:rPr>
          <w:lang w:val="nl-NL"/>
        </w:rPr>
        <w:t>check of Zabbix werkt</w:t>
      </w:r>
      <w:r w:rsidR="00FD19C6" w:rsidRPr="0026641E">
        <w:rPr>
          <w:lang w:val="nl-NL"/>
        </w:rPr>
        <w:t xml:space="preserve"> ( 10.30.0.128:80 )</w:t>
      </w:r>
    </w:p>
    <w:p w14:paraId="4EAC18BC" w14:textId="33651DC8" w:rsidR="00E46BB9" w:rsidRPr="003D02EB" w:rsidRDefault="00417F16" w:rsidP="00877BA5">
      <w:pPr>
        <w:rPr>
          <w:lang w:val="en-US"/>
        </w:rPr>
      </w:pPr>
      <w:r w:rsidRPr="00417F16">
        <w:rPr>
          <w:noProof/>
          <w:lang w:val="en-US"/>
        </w:rPr>
        <w:drawing>
          <wp:inline distT="0" distB="0" distL="0" distR="0" wp14:anchorId="493446AA" wp14:editId="52EA572B">
            <wp:extent cx="5878022" cy="3476847"/>
            <wp:effectExtent l="0" t="0" r="8890" b="0"/>
            <wp:docPr id="150" name="Picture 1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screenshot of a computer&#10;&#10;Description automatically generated"/>
                    <pic:cNvPicPr/>
                  </pic:nvPicPr>
                  <pic:blipFill>
                    <a:blip r:embed="rId131"/>
                    <a:stretch>
                      <a:fillRect/>
                    </a:stretch>
                  </pic:blipFill>
                  <pic:spPr>
                    <a:xfrm>
                      <a:off x="0" y="0"/>
                      <a:ext cx="5885428" cy="3481227"/>
                    </a:xfrm>
                    <a:prstGeom prst="rect">
                      <a:avLst/>
                    </a:prstGeom>
                  </pic:spPr>
                </pic:pic>
              </a:graphicData>
            </a:graphic>
          </wp:inline>
        </w:drawing>
      </w:r>
    </w:p>
    <w:p w14:paraId="0467D7A4" w14:textId="29E867B4" w:rsidR="0026641E" w:rsidRDefault="0026641E">
      <w:pPr>
        <w:spacing w:after="0"/>
        <w:rPr>
          <w:lang w:val="en-US"/>
        </w:rPr>
      </w:pPr>
      <w:r>
        <w:rPr>
          <w:lang w:val="en-US"/>
        </w:rPr>
        <w:br w:type="page"/>
      </w:r>
    </w:p>
    <w:p w14:paraId="5636D6B7" w14:textId="060199B8" w:rsidR="001163B6" w:rsidRDefault="003824CE" w:rsidP="00B762D5">
      <w:pPr>
        <w:rPr>
          <w:lang w:val="nl-NL"/>
        </w:rPr>
      </w:pPr>
      <w:r w:rsidRPr="003824CE">
        <w:rPr>
          <w:lang w:val="nl-NL"/>
        </w:rPr>
        <w:lastRenderedPageBreak/>
        <w:t xml:space="preserve">16=&gt; volg de </w:t>
      </w:r>
      <w:r w:rsidR="0026641E">
        <w:rPr>
          <w:lang w:val="nl-NL"/>
        </w:rPr>
        <w:t>Zabbix installatie stappen met jou info</w:t>
      </w:r>
    </w:p>
    <w:p w14:paraId="399EBCD3" w14:textId="7A25D08E" w:rsidR="003824CE" w:rsidRDefault="00A41097" w:rsidP="00B762D5">
      <w:pPr>
        <w:rPr>
          <w:lang w:val="nl-NL"/>
        </w:rPr>
      </w:pPr>
      <w:r w:rsidRPr="00A41097">
        <w:rPr>
          <w:noProof/>
          <w:lang w:val="nl-NL"/>
        </w:rPr>
        <w:drawing>
          <wp:inline distT="0" distB="0" distL="0" distR="0" wp14:anchorId="3FB11D37" wp14:editId="08BA9D00">
            <wp:extent cx="5340624" cy="3105310"/>
            <wp:effectExtent l="0" t="0" r="0" b="0"/>
            <wp:docPr id="151" name="Picture 1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screenshot of a computer&#10;&#10;Description automatically generated"/>
                    <pic:cNvPicPr/>
                  </pic:nvPicPr>
                  <pic:blipFill>
                    <a:blip r:embed="rId132"/>
                    <a:stretch>
                      <a:fillRect/>
                    </a:stretch>
                  </pic:blipFill>
                  <pic:spPr>
                    <a:xfrm>
                      <a:off x="0" y="0"/>
                      <a:ext cx="5340624" cy="3105310"/>
                    </a:xfrm>
                    <a:prstGeom prst="rect">
                      <a:avLst/>
                    </a:prstGeom>
                  </pic:spPr>
                </pic:pic>
              </a:graphicData>
            </a:graphic>
          </wp:inline>
        </w:drawing>
      </w:r>
    </w:p>
    <w:p w14:paraId="7A766C25" w14:textId="1423CE9E" w:rsidR="00A41097" w:rsidRDefault="00A41097" w:rsidP="00B762D5">
      <w:pPr>
        <w:rPr>
          <w:lang w:val="nl-NL"/>
        </w:rPr>
      </w:pPr>
      <w:r w:rsidRPr="00A41097">
        <w:rPr>
          <w:noProof/>
          <w:lang w:val="nl-NL"/>
        </w:rPr>
        <w:drawing>
          <wp:inline distT="0" distB="0" distL="0" distR="0" wp14:anchorId="796B3593" wp14:editId="20F33FFD">
            <wp:extent cx="5302523" cy="3016405"/>
            <wp:effectExtent l="0" t="0" r="0" b="0"/>
            <wp:docPr id="152" name="Picture 1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screenshot of a computer&#10;&#10;Description automatically generated with medium confidence"/>
                    <pic:cNvPicPr/>
                  </pic:nvPicPr>
                  <pic:blipFill>
                    <a:blip r:embed="rId133"/>
                    <a:stretch>
                      <a:fillRect/>
                    </a:stretch>
                  </pic:blipFill>
                  <pic:spPr>
                    <a:xfrm>
                      <a:off x="0" y="0"/>
                      <a:ext cx="5302523" cy="3016405"/>
                    </a:xfrm>
                    <a:prstGeom prst="rect">
                      <a:avLst/>
                    </a:prstGeom>
                  </pic:spPr>
                </pic:pic>
              </a:graphicData>
            </a:graphic>
          </wp:inline>
        </w:drawing>
      </w:r>
      <w:r>
        <w:rPr>
          <w:lang w:val="nl-NL"/>
        </w:rPr>
        <w:br/>
        <w:t xml:space="preserve">(zorg dat in de checklist alles OK </w:t>
      </w:r>
      <w:r w:rsidR="00B37CF7">
        <w:rPr>
          <w:lang w:val="nl-NL"/>
        </w:rPr>
        <w:t>staat</w:t>
      </w:r>
      <w:r>
        <w:rPr>
          <w:lang w:val="nl-NL"/>
        </w:rPr>
        <w:t>)</w:t>
      </w:r>
    </w:p>
    <w:p w14:paraId="27B7BDB8" w14:textId="22C772CB" w:rsidR="003E7B22" w:rsidRDefault="003E7B22">
      <w:pPr>
        <w:spacing w:after="0"/>
        <w:rPr>
          <w:lang w:val="nl-NL"/>
        </w:rPr>
      </w:pPr>
      <w:r>
        <w:rPr>
          <w:lang w:val="nl-NL"/>
        </w:rPr>
        <w:br w:type="page"/>
      </w:r>
    </w:p>
    <w:p w14:paraId="588B9E0D" w14:textId="59C0F004" w:rsidR="00A41097" w:rsidRDefault="0044329B" w:rsidP="00B762D5">
      <w:pPr>
        <w:rPr>
          <w:lang w:val="nl-NL"/>
        </w:rPr>
      </w:pPr>
      <w:r w:rsidRPr="0044329B">
        <w:rPr>
          <w:noProof/>
          <w:lang w:val="nl-NL"/>
        </w:rPr>
        <w:lastRenderedPageBreak/>
        <w:drawing>
          <wp:inline distT="0" distB="0" distL="0" distR="0" wp14:anchorId="25026D4D" wp14:editId="6927F085">
            <wp:extent cx="5448580" cy="3149762"/>
            <wp:effectExtent l="0" t="0" r="0" b="0"/>
            <wp:docPr id="153" name="Picture 1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screenshot of a computer&#10;&#10;Description automatically generated"/>
                    <pic:cNvPicPr/>
                  </pic:nvPicPr>
                  <pic:blipFill>
                    <a:blip r:embed="rId134"/>
                    <a:stretch>
                      <a:fillRect/>
                    </a:stretch>
                  </pic:blipFill>
                  <pic:spPr>
                    <a:xfrm>
                      <a:off x="0" y="0"/>
                      <a:ext cx="5448580" cy="3149762"/>
                    </a:xfrm>
                    <a:prstGeom prst="rect">
                      <a:avLst/>
                    </a:prstGeom>
                  </pic:spPr>
                </pic:pic>
              </a:graphicData>
            </a:graphic>
          </wp:inline>
        </w:drawing>
      </w:r>
    </w:p>
    <w:p w14:paraId="59C4B340" w14:textId="4543560A" w:rsidR="00E248CB" w:rsidRDefault="00E248CB" w:rsidP="00B762D5">
      <w:pPr>
        <w:rPr>
          <w:lang w:val="nl-NL"/>
        </w:rPr>
      </w:pPr>
      <w:r>
        <w:rPr>
          <w:lang w:val="nl-NL"/>
        </w:rPr>
        <w:t>Hier vul je je Zabbix database</w:t>
      </w:r>
      <w:r w:rsidR="00445BE7">
        <w:rPr>
          <w:lang w:val="nl-NL"/>
        </w:rPr>
        <w:t>,</w:t>
      </w:r>
      <w:r>
        <w:rPr>
          <w:lang w:val="nl-NL"/>
        </w:rPr>
        <w:t xml:space="preserve"> database user</w:t>
      </w:r>
      <w:r w:rsidR="00445BE7">
        <w:rPr>
          <w:lang w:val="nl-NL"/>
        </w:rPr>
        <w:t xml:space="preserve"> en wachtwoord</w:t>
      </w:r>
      <w:r>
        <w:rPr>
          <w:lang w:val="nl-NL"/>
        </w:rPr>
        <w:t xml:space="preserve"> aangemaakt in MariaDB.</w:t>
      </w:r>
    </w:p>
    <w:p w14:paraId="75F3C61D" w14:textId="1CC38CF6" w:rsidR="0044329B" w:rsidRDefault="00B94634" w:rsidP="00B762D5">
      <w:pPr>
        <w:rPr>
          <w:lang w:val="nl-NL"/>
        </w:rPr>
      </w:pPr>
      <w:r w:rsidRPr="00B94634">
        <w:rPr>
          <w:noProof/>
          <w:lang w:val="nl-NL"/>
        </w:rPr>
        <w:drawing>
          <wp:inline distT="0" distB="0" distL="0" distR="0" wp14:anchorId="3C27025C" wp14:editId="3F925219">
            <wp:extent cx="5397777" cy="3181514"/>
            <wp:effectExtent l="0" t="0" r="0" b="0"/>
            <wp:docPr id="154" name="Picture 1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screenshot of a computer&#10;&#10;Description automatically generated"/>
                    <pic:cNvPicPr/>
                  </pic:nvPicPr>
                  <pic:blipFill>
                    <a:blip r:embed="rId135"/>
                    <a:stretch>
                      <a:fillRect/>
                    </a:stretch>
                  </pic:blipFill>
                  <pic:spPr>
                    <a:xfrm>
                      <a:off x="0" y="0"/>
                      <a:ext cx="5397777" cy="3181514"/>
                    </a:xfrm>
                    <a:prstGeom prst="rect">
                      <a:avLst/>
                    </a:prstGeom>
                  </pic:spPr>
                </pic:pic>
              </a:graphicData>
            </a:graphic>
          </wp:inline>
        </w:drawing>
      </w:r>
    </w:p>
    <w:p w14:paraId="15038C2A" w14:textId="4D76F046" w:rsidR="00FF672E" w:rsidRDefault="00FF672E" w:rsidP="00B762D5">
      <w:pPr>
        <w:rPr>
          <w:lang w:val="nl-NL"/>
        </w:rPr>
      </w:pPr>
      <w:r>
        <w:rPr>
          <w:lang w:val="nl-NL"/>
        </w:rPr>
        <w:t>Hier mag je zelf de naam kiezen voor de Zabbix Server naam.</w:t>
      </w:r>
    </w:p>
    <w:p w14:paraId="05C382F2" w14:textId="473217FC" w:rsidR="00B94634" w:rsidRDefault="007049DF" w:rsidP="00B762D5">
      <w:pPr>
        <w:rPr>
          <w:lang w:val="nl-NL"/>
        </w:rPr>
      </w:pPr>
      <w:r w:rsidRPr="007049DF">
        <w:rPr>
          <w:noProof/>
          <w:lang w:val="nl-NL"/>
        </w:rPr>
        <w:lastRenderedPageBreak/>
        <w:drawing>
          <wp:inline distT="0" distB="0" distL="0" distR="0" wp14:anchorId="5812705E" wp14:editId="566DA3CF">
            <wp:extent cx="5359675" cy="3149762"/>
            <wp:effectExtent l="0" t="0" r="0" b="0"/>
            <wp:docPr id="155" name="Picture 1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screenshot of a computer&#10;&#10;Description automatically generated with medium confidence"/>
                    <pic:cNvPicPr/>
                  </pic:nvPicPr>
                  <pic:blipFill>
                    <a:blip r:embed="rId136"/>
                    <a:stretch>
                      <a:fillRect/>
                    </a:stretch>
                  </pic:blipFill>
                  <pic:spPr>
                    <a:xfrm>
                      <a:off x="0" y="0"/>
                      <a:ext cx="5359675" cy="3149762"/>
                    </a:xfrm>
                    <a:prstGeom prst="rect">
                      <a:avLst/>
                    </a:prstGeom>
                  </pic:spPr>
                </pic:pic>
              </a:graphicData>
            </a:graphic>
          </wp:inline>
        </w:drawing>
      </w:r>
    </w:p>
    <w:p w14:paraId="67CF0BF1" w14:textId="5207C59E" w:rsidR="007049DF" w:rsidRDefault="0065739D" w:rsidP="00B762D5">
      <w:pPr>
        <w:rPr>
          <w:lang w:val="nl-NL"/>
        </w:rPr>
      </w:pPr>
      <w:r w:rsidRPr="0065739D">
        <w:rPr>
          <w:noProof/>
          <w:lang w:val="nl-NL"/>
        </w:rPr>
        <w:drawing>
          <wp:inline distT="0" distB="0" distL="0" distR="0" wp14:anchorId="35085FA9" wp14:editId="1D4A9A22">
            <wp:extent cx="5416828" cy="3168813"/>
            <wp:effectExtent l="0" t="0" r="0" b="0"/>
            <wp:docPr id="156" name="Picture 1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screenshot of a computer&#10;&#10;Description automatically generated with medium confidence"/>
                    <pic:cNvPicPr/>
                  </pic:nvPicPr>
                  <pic:blipFill>
                    <a:blip r:embed="rId137"/>
                    <a:stretch>
                      <a:fillRect/>
                    </a:stretch>
                  </pic:blipFill>
                  <pic:spPr>
                    <a:xfrm>
                      <a:off x="0" y="0"/>
                      <a:ext cx="5416828" cy="3168813"/>
                    </a:xfrm>
                    <a:prstGeom prst="rect">
                      <a:avLst/>
                    </a:prstGeom>
                  </pic:spPr>
                </pic:pic>
              </a:graphicData>
            </a:graphic>
          </wp:inline>
        </w:drawing>
      </w:r>
    </w:p>
    <w:p w14:paraId="7A92DD71" w14:textId="77777777" w:rsidR="00E53AC6" w:rsidRDefault="00E53AC6">
      <w:pPr>
        <w:spacing w:after="0"/>
        <w:rPr>
          <w:lang w:val="nl-NL"/>
        </w:rPr>
      </w:pPr>
      <w:r>
        <w:rPr>
          <w:lang w:val="nl-NL"/>
        </w:rPr>
        <w:br w:type="page"/>
      </w:r>
    </w:p>
    <w:p w14:paraId="0F35323E" w14:textId="6F4633E8" w:rsidR="0065739D" w:rsidRDefault="00D42E4E" w:rsidP="00B762D5">
      <w:pPr>
        <w:rPr>
          <w:lang w:val="nl-NL"/>
        </w:rPr>
      </w:pPr>
      <w:r w:rsidRPr="00D42E4E">
        <w:rPr>
          <w:lang w:val="nl-NL"/>
        </w:rPr>
        <w:lastRenderedPageBreak/>
        <w:t>17=&gt; log in en check of het</w:t>
      </w:r>
      <w:r>
        <w:rPr>
          <w:lang w:val="nl-NL"/>
        </w:rPr>
        <w:t xml:space="preserve"> werkt</w:t>
      </w:r>
    </w:p>
    <w:p w14:paraId="73422EDC" w14:textId="27E751A5" w:rsidR="00E53AC6" w:rsidRDefault="001D1FB7" w:rsidP="00B762D5">
      <w:pPr>
        <w:rPr>
          <w:lang w:val="nl-NL"/>
        </w:rPr>
      </w:pPr>
      <w:r>
        <w:rPr>
          <w:lang w:val="nl-NL"/>
        </w:rPr>
        <w:t xml:space="preserve">- </w:t>
      </w:r>
      <w:r w:rsidR="001770C0">
        <w:rPr>
          <w:lang w:val="nl-NL"/>
        </w:rPr>
        <w:t>Log in met deze specifike gegevens :</w:t>
      </w:r>
    </w:p>
    <w:p w14:paraId="408784FC" w14:textId="056E1291" w:rsidR="001770C0" w:rsidRDefault="001770C0" w:rsidP="00B762D5">
      <w:pPr>
        <w:rPr>
          <w:lang w:val="nl-NL"/>
        </w:rPr>
      </w:pPr>
      <w:r w:rsidRPr="001D1FB7">
        <w:rPr>
          <w:b/>
          <w:bCs w:val="0"/>
          <w:lang w:val="nl-NL"/>
        </w:rPr>
        <w:t>Username</w:t>
      </w:r>
      <w:r>
        <w:rPr>
          <w:lang w:val="nl-NL"/>
        </w:rPr>
        <w:t xml:space="preserve"> : Admin</w:t>
      </w:r>
      <w:r>
        <w:rPr>
          <w:lang w:val="nl-NL"/>
        </w:rPr>
        <w:br/>
      </w:r>
      <w:r w:rsidRPr="001D1FB7">
        <w:rPr>
          <w:b/>
          <w:bCs w:val="0"/>
          <w:lang w:val="nl-NL"/>
        </w:rPr>
        <w:t>Password</w:t>
      </w:r>
      <w:r>
        <w:rPr>
          <w:lang w:val="nl-NL"/>
        </w:rPr>
        <w:t xml:space="preserve"> : zabbix</w:t>
      </w:r>
    </w:p>
    <w:p w14:paraId="6ACAE677" w14:textId="34504A80" w:rsidR="001D1FB7" w:rsidRDefault="001D1FB7" w:rsidP="00B762D5">
      <w:pPr>
        <w:rPr>
          <w:lang w:val="nl-NL"/>
        </w:rPr>
      </w:pPr>
      <w:r>
        <w:rPr>
          <w:lang w:val="nl-NL"/>
        </w:rPr>
        <w:t>Dit zijn de standaard Zabbix Admin login gegevens.</w:t>
      </w:r>
    </w:p>
    <w:p w14:paraId="2D3FBC46" w14:textId="6F845EC0" w:rsidR="001770C0" w:rsidRDefault="001770C0" w:rsidP="00B762D5">
      <w:pPr>
        <w:rPr>
          <w:lang w:val="nl-NL"/>
        </w:rPr>
      </w:pPr>
      <w:r w:rsidRPr="001770C0">
        <w:rPr>
          <w:noProof/>
          <w:lang w:val="nl-NL"/>
        </w:rPr>
        <w:drawing>
          <wp:inline distT="0" distB="0" distL="0" distR="0" wp14:anchorId="4F7D30AA" wp14:editId="064C1C0B">
            <wp:extent cx="5652135" cy="2473960"/>
            <wp:effectExtent l="0" t="0" r="5715" b="2540"/>
            <wp:docPr id="157" name="Picture 15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screenshot of a computer&#10;&#10;Description automatically generated with medium confidence"/>
                    <pic:cNvPicPr/>
                  </pic:nvPicPr>
                  <pic:blipFill>
                    <a:blip r:embed="rId138"/>
                    <a:stretch>
                      <a:fillRect/>
                    </a:stretch>
                  </pic:blipFill>
                  <pic:spPr>
                    <a:xfrm>
                      <a:off x="0" y="0"/>
                      <a:ext cx="5652135" cy="2473960"/>
                    </a:xfrm>
                    <a:prstGeom prst="rect">
                      <a:avLst/>
                    </a:prstGeom>
                  </pic:spPr>
                </pic:pic>
              </a:graphicData>
            </a:graphic>
          </wp:inline>
        </w:drawing>
      </w:r>
    </w:p>
    <w:p w14:paraId="4433D76C" w14:textId="3FBD9F8A" w:rsidR="002809C1" w:rsidRDefault="002809C1" w:rsidP="00B762D5">
      <w:pPr>
        <w:rPr>
          <w:lang w:val="nl-NL"/>
        </w:rPr>
      </w:pPr>
      <w:r>
        <w:rPr>
          <w:lang w:val="nl-NL"/>
        </w:rPr>
        <w:t>Als je dit venster krijgt, is de Zabbix installatie gelukt.</w:t>
      </w:r>
    </w:p>
    <w:p w14:paraId="689E504A" w14:textId="662E93BE" w:rsidR="002A2E26" w:rsidRDefault="002A2E26" w:rsidP="00B762D5">
      <w:pPr>
        <w:rPr>
          <w:lang w:val="nl-NL"/>
        </w:rPr>
      </w:pPr>
      <w:r>
        <w:rPr>
          <w:lang w:val="nl-NL"/>
        </w:rPr>
        <w:t>Voor Server 2 de andere server kan monitoren, moeten we de agent eerst toevoegen aan Zabbix Server.</w:t>
      </w:r>
      <w:r w:rsidR="00E368C9">
        <w:rPr>
          <w:lang w:val="nl-NL"/>
        </w:rPr>
        <w:t xml:space="preserve"> Dit moet eerst gebeuren om te testen of alles echt werkt voor we verdergaan.</w:t>
      </w:r>
    </w:p>
    <w:p w14:paraId="1824372F" w14:textId="3CA92357" w:rsidR="001770C0" w:rsidRPr="002A2E26" w:rsidRDefault="001770C0" w:rsidP="00B762D5">
      <w:pPr>
        <w:rPr>
          <w:lang w:val="nl-NL"/>
        </w:rPr>
      </w:pPr>
      <w:r w:rsidRPr="002A2E26">
        <w:rPr>
          <w:lang w:val="nl-NL"/>
        </w:rPr>
        <w:t xml:space="preserve">18=&gt; </w:t>
      </w:r>
      <w:r w:rsidR="002A2E26" w:rsidRPr="002A2E26">
        <w:rPr>
          <w:lang w:val="nl-NL"/>
        </w:rPr>
        <w:t>Voeg de</w:t>
      </w:r>
      <w:r w:rsidR="002A2E26">
        <w:rPr>
          <w:lang w:val="nl-NL"/>
        </w:rPr>
        <w:t xml:space="preserve"> Zabbix agent (Server 1) toe aan Zabbix Server</w:t>
      </w:r>
    </w:p>
    <w:p w14:paraId="4BC93C8A" w14:textId="0684A725" w:rsidR="00675E4A" w:rsidRDefault="00BF70F7" w:rsidP="00B762D5">
      <w:pPr>
        <w:rPr>
          <w:lang w:val="en-US"/>
        </w:rPr>
      </w:pPr>
      <w:r>
        <w:rPr>
          <w:lang w:val="en-US"/>
        </w:rPr>
        <w:t xml:space="preserve">- </w:t>
      </w:r>
      <w:r w:rsidR="00D04C31">
        <w:rPr>
          <w:lang w:val="en-US"/>
        </w:rPr>
        <w:t>Data collection/Hosts/Create host</w:t>
      </w:r>
    </w:p>
    <w:p w14:paraId="24C6DB22" w14:textId="3A5C4D67" w:rsidR="00D04C31" w:rsidRDefault="00D04C31" w:rsidP="00B762D5">
      <w:pPr>
        <w:rPr>
          <w:lang w:val="en-US"/>
        </w:rPr>
      </w:pPr>
      <w:r w:rsidRPr="00D04C31">
        <w:rPr>
          <w:noProof/>
          <w:lang w:val="en-US"/>
        </w:rPr>
        <w:drawing>
          <wp:inline distT="0" distB="0" distL="0" distR="0" wp14:anchorId="11A2F157" wp14:editId="331150FA">
            <wp:extent cx="1111307" cy="1644735"/>
            <wp:effectExtent l="0" t="0" r="0" b="0"/>
            <wp:docPr id="159" name="Picture 1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screenshot of a computer&#10;&#10;Description automatically generated with low confidence"/>
                    <pic:cNvPicPr/>
                  </pic:nvPicPr>
                  <pic:blipFill>
                    <a:blip r:embed="rId139"/>
                    <a:stretch>
                      <a:fillRect/>
                    </a:stretch>
                  </pic:blipFill>
                  <pic:spPr>
                    <a:xfrm>
                      <a:off x="0" y="0"/>
                      <a:ext cx="1111307" cy="1644735"/>
                    </a:xfrm>
                    <a:prstGeom prst="rect">
                      <a:avLst/>
                    </a:prstGeom>
                  </pic:spPr>
                </pic:pic>
              </a:graphicData>
            </a:graphic>
          </wp:inline>
        </w:drawing>
      </w:r>
    </w:p>
    <w:p w14:paraId="0212464F" w14:textId="6AE1E370" w:rsidR="00D04C31" w:rsidRDefault="00D04C31" w:rsidP="00B762D5">
      <w:pPr>
        <w:rPr>
          <w:lang w:val="en-US"/>
        </w:rPr>
      </w:pPr>
      <w:r w:rsidRPr="00D04C31">
        <w:rPr>
          <w:noProof/>
          <w:lang w:val="en-US"/>
        </w:rPr>
        <w:drawing>
          <wp:inline distT="0" distB="0" distL="0" distR="0" wp14:anchorId="009DEC40" wp14:editId="457D16D6">
            <wp:extent cx="1587582" cy="27306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87582" cy="273064"/>
                    </a:xfrm>
                    <a:prstGeom prst="rect">
                      <a:avLst/>
                    </a:prstGeom>
                  </pic:spPr>
                </pic:pic>
              </a:graphicData>
            </a:graphic>
          </wp:inline>
        </w:drawing>
      </w:r>
    </w:p>
    <w:p w14:paraId="76DF20DE" w14:textId="4FF3A317" w:rsidR="00CE7D93" w:rsidRDefault="00CE7D93">
      <w:pPr>
        <w:spacing w:after="0"/>
        <w:rPr>
          <w:lang w:val="en-US"/>
        </w:rPr>
      </w:pPr>
      <w:r>
        <w:rPr>
          <w:lang w:val="en-US"/>
        </w:rPr>
        <w:br w:type="page"/>
      </w:r>
    </w:p>
    <w:p w14:paraId="50C48F7B" w14:textId="365B89B0" w:rsidR="00D04C31" w:rsidRDefault="004C62D2" w:rsidP="00B762D5">
      <w:pPr>
        <w:rPr>
          <w:lang w:val="en-US"/>
        </w:rPr>
      </w:pPr>
      <w:r w:rsidRPr="004C62D2">
        <w:rPr>
          <w:noProof/>
          <w:lang w:val="en-US"/>
        </w:rPr>
        <w:lastRenderedPageBreak/>
        <w:drawing>
          <wp:inline distT="0" distB="0" distL="0" distR="0" wp14:anchorId="70BDE586" wp14:editId="35DE46B4">
            <wp:extent cx="5652135" cy="3280410"/>
            <wp:effectExtent l="0" t="0" r="5715" b="0"/>
            <wp:docPr id="167" name="Picture 16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screenshot of a computer&#10;&#10;Description automatically generated with medium confidence"/>
                    <pic:cNvPicPr/>
                  </pic:nvPicPr>
                  <pic:blipFill>
                    <a:blip r:embed="rId141"/>
                    <a:stretch>
                      <a:fillRect/>
                    </a:stretch>
                  </pic:blipFill>
                  <pic:spPr>
                    <a:xfrm>
                      <a:off x="0" y="0"/>
                      <a:ext cx="5652135" cy="3280410"/>
                    </a:xfrm>
                    <a:prstGeom prst="rect">
                      <a:avLst/>
                    </a:prstGeom>
                  </pic:spPr>
                </pic:pic>
              </a:graphicData>
            </a:graphic>
          </wp:inline>
        </w:drawing>
      </w:r>
    </w:p>
    <w:p w14:paraId="019CDE89" w14:textId="38C4C34B" w:rsidR="00F260BE" w:rsidRDefault="00F260BE" w:rsidP="00B762D5">
      <w:pPr>
        <w:rPr>
          <w:lang w:val="en-US"/>
        </w:rPr>
      </w:pPr>
      <w:r w:rsidRPr="00F260BE">
        <w:rPr>
          <w:noProof/>
          <w:lang w:val="en-US"/>
        </w:rPr>
        <w:drawing>
          <wp:inline distT="0" distB="0" distL="0" distR="0" wp14:anchorId="4D4111F0" wp14:editId="545A0991">
            <wp:extent cx="4235668" cy="38737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235668" cy="387370"/>
                    </a:xfrm>
                    <a:prstGeom prst="rect">
                      <a:avLst/>
                    </a:prstGeom>
                  </pic:spPr>
                </pic:pic>
              </a:graphicData>
            </a:graphic>
          </wp:inline>
        </w:drawing>
      </w:r>
    </w:p>
    <w:p w14:paraId="7BDC475F" w14:textId="49C2CFB2" w:rsidR="00091280" w:rsidRDefault="00091280" w:rsidP="00B762D5">
      <w:pPr>
        <w:rPr>
          <w:lang w:val="nl-NL"/>
        </w:rPr>
      </w:pPr>
      <w:r w:rsidRPr="00091280">
        <w:rPr>
          <w:lang w:val="nl-NL"/>
        </w:rPr>
        <w:t>Hier vul je de H</w:t>
      </w:r>
      <w:r>
        <w:rPr>
          <w:lang w:val="nl-NL"/>
        </w:rPr>
        <w:t>ostnaam die je</w:t>
      </w:r>
      <w:r w:rsidR="00B50D5C">
        <w:rPr>
          <w:lang w:val="nl-NL"/>
        </w:rPr>
        <w:t xml:space="preserve"> in de Zabbix agent info bestand</w:t>
      </w:r>
      <w:r>
        <w:rPr>
          <w:lang w:val="nl-NL"/>
        </w:rPr>
        <w:t xml:space="preserve"> op Server 1 hebt ingegeven. Vul ook het publiek IP adres in van Server 1. Pak poort 10500.</w:t>
      </w:r>
    </w:p>
    <w:p w14:paraId="744F3696" w14:textId="224CD61D" w:rsidR="00091280" w:rsidRPr="00091280" w:rsidRDefault="00091280" w:rsidP="00B762D5">
      <w:pPr>
        <w:rPr>
          <w:lang w:val="nl-NL"/>
        </w:rPr>
      </w:pPr>
      <w:r>
        <w:rPr>
          <w:lang w:val="nl-NL"/>
        </w:rPr>
        <w:t>Na maximum 1 minuut zou het ‘Availability’ icoontje groen moeten worden. Als dit het geval is, is de agent verbonden met de Zabbix Server en werkt alles volledig.</w:t>
      </w:r>
    </w:p>
    <w:p w14:paraId="581DC0A6" w14:textId="7AECD914" w:rsidR="002D1B99" w:rsidRPr="00091280" w:rsidRDefault="002D1B99">
      <w:pPr>
        <w:spacing w:after="0"/>
        <w:rPr>
          <w:lang w:val="nl-NL"/>
        </w:rPr>
      </w:pPr>
      <w:r w:rsidRPr="00091280">
        <w:rPr>
          <w:lang w:val="nl-NL"/>
        </w:rPr>
        <w:br w:type="page"/>
      </w:r>
    </w:p>
    <w:p w14:paraId="6B50C1F5" w14:textId="265B359A" w:rsidR="00CE7D93" w:rsidRDefault="00317399" w:rsidP="00317399">
      <w:pPr>
        <w:pStyle w:val="Heading1"/>
      </w:pPr>
      <w:bookmarkStart w:id="15" w:name="_Toc136373773"/>
      <w:r w:rsidRPr="00317399">
        <w:lastRenderedPageBreak/>
        <w:t>Rsync</w:t>
      </w:r>
      <w:bookmarkEnd w:id="15"/>
    </w:p>
    <w:p w14:paraId="4CC548EB" w14:textId="77777777" w:rsidR="003C25BF" w:rsidRDefault="003C25BF" w:rsidP="005659BF"/>
    <w:p w14:paraId="142422B9" w14:textId="03C4AFF4" w:rsidR="005659BF" w:rsidRDefault="003C25BF" w:rsidP="005659BF">
      <w:r>
        <w:t xml:space="preserve">De laatste stap van het project is een </w:t>
      </w:r>
      <w:r w:rsidR="0081104C">
        <w:t>back-up</w:t>
      </w:r>
      <w:r>
        <w:t xml:space="preserve"> maken van alle mappen in de </w:t>
      </w:r>
      <w:r w:rsidRPr="00541585">
        <w:rPr>
          <w:i/>
          <w:iCs/>
        </w:rPr>
        <w:t>/var/www</w:t>
      </w:r>
      <w:r>
        <w:t xml:space="preserve"> folder</w:t>
      </w:r>
      <w:r w:rsidR="00541585">
        <w:t xml:space="preserve"> en de MariaDB database die allemaal op </w:t>
      </w:r>
      <w:r>
        <w:t>Server 1</w:t>
      </w:r>
      <w:r w:rsidR="00541585">
        <w:t xml:space="preserve"> staan</w:t>
      </w:r>
      <w:r>
        <w:t xml:space="preserve"> </w:t>
      </w:r>
      <w:r w:rsidR="00541585">
        <w:t xml:space="preserve">en deze </w:t>
      </w:r>
      <w:r w:rsidR="00DF2E19">
        <w:t>kopiëren</w:t>
      </w:r>
      <w:r w:rsidR="00541585">
        <w:t xml:space="preserve"> </w:t>
      </w:r>
      <w:r>
        <w:t xml:space="preserve">naar een </w:t>
      </w:r>
      <w:r w:rsidR="0081104C">
        <w:t>back-up</w:t>
      </w:r>
      <w:r>
        <w:t xml:space="preserve"> folder op Server 2.</w:t>
      </w:r>
      <w:r w:rsidR="0094069B">
        <w:t xml:space="preserve"> Ook gaan we instellen dat dit elke dag automatisch gebeurd om 19:00.</w:t>
      </w:r>
      <w:r>
        <w:t xml:space="preserve"> Dit doen we met de Rsync commando. Deze commando maakt gebruikt van SSH om </w:t>
      </w:r>
      <w:r w:rsidR="00541585">
        <w:t xml:space="preserve">bestanden </w:t>
      </w:r>
      <w:r>
        <w:t>te kopiëren en di</w:t>
      </w:r>
      <w:r w:rsidR="00541585">
        <w:t>e</w:t>
      </w:r>
      <w:r w:rsidR="00F069E3">
        <w:t xml:space="preserve"> </w:t>
      </w:r>
      <w:r w:rsidR="00541585">
        <w:t>kopieën</w:t>
      </w:r>
      <w:r w:rsidR="00F069E3">
        <w:t xml:space="preserve"> </w:t>
      </w:r>
      <w:r>
        <w:t>op een andere server te plaatsen.</w:t>
      </w:r>
      <w:r w:rsidR="00F674A5">
        <w:t xml:space="preserve"> Omdat deze commando SSH gebruikt. Moeten we eerst SSH installeren op Server </w:t>
      </w:r>
      <w:r w:rsidR="008E14AF">
        <w:t>1</w:t>
      </w:r>
      <w:r w:rsidR="00F674A5">
        <w:t>.</w:t>
      </w:r>
      <w:r w:rsidR="0094069B">
        <w:t xml:space="preserve"> Voor het automatisch uitvoeren van script gaan we cron gebruiken.</w:t>
      </w:r>
    </w:p>
    <w:p w14:paraId="3D42B125" w14:textId="58231C2D" w:rsidR="002A2B6F" w:rsidRDefault="002A2B6F" w:rsidP="005659BF">
      <w:r>
        <w:t xml:space="preserve">Hoewel de normale en makkelijke manier om </w:t>
      </w:r>
      <w:r w:rsidR="00F674A5">
        <w:t xml:space="preserve">een rsync </w:t>
      </w:r>
      <w:r w:rsidR="0081104C">
        <w:t>back-up</w:t>
      </w:r>
      <w:r w:rsidR="00F674A5">
        <w:t xml:space="preserve"> te maken het volgende is :</w:t>
      </w:r>
    </w:p>
    <w:p w14:paraId="58773A73" w14:textId="5979A675" w:rsidR="002A2B6F" w:rsidRDefault="009F563A" w:rsidP="005659BF">
      <w:r w:rsidRPr="005F7E40">
        <w:rPr>
          <w:noProof/>
        </w:rPr>
        <w:drawing>
          <wp:anchor distT="0" distB="0" distL="114300" distR="114300" simplePos="0" relativeHeight="251669504" behindDoc="0" locked="0" layoutInCell="1" allowOverlap="1" wp14:anchorId="2D621CEB" wp14:editId="26417E15">
            <wp:simplePos x="0" y="0"/>
            <wp:positionH relativeFrom="column">
              <wp:posOffset>-422939</wp:posOffset>
            </wp:positionH>
            <wp:positionV relativeFrom="paragraph">
              <wp:posOffset>313690</wp:posOffset>
            </wp:positionV>
            <wp:extent cx="6462395" cy="478155"/>
            <wp:effectExtent l="0" t="0" r="0"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6462395" cy="478155"/>
                    </a:xfrm>
                    <a:prstGeom prst="rect">
                      <a:avLst/>
                    </a:prstGeom>
                  </pic:spPr>
                </pic:pic>
              </a:graphicData>
            </a:graphic>
            <wp14:sizeRelH relativeFrom="margin">
              <wp14:pctWidth>0</wp14:pctWidth>
            </wp14:sizeRelH>
            <wp14:sizeRelV relativeFrom="margin">
              <wp14:pctHeight>0</wp14:pctHeight>
            </wp14:sizeRelV>
          </wp:anchor>
        </w:drawing>
      </w:r>
      <w:r w:rsidR="002A2B6F" w:rsidRPr="00BA639A">
        <w:rPr>
          <w:noProof/>
          <w:lang w:val="en-US"/>
        </w:rPr>
        <w:drawing>
          <wp:inline distT="0" distB="0" distL="0" distR="0" wp14:anchorId="30A9A706" wp14:editId="7779665F">
            <wp:extent cx="2406774" cy="15875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406774" cy="158758"/>
                    </a:xfrm>
                    <a:prstGeom prst="rect">
                      <a:avLst/>
                    </a:prstGeom>
                  </pic:spPr>
                </pic:pic>
              </a:graphicData>
            </a:graphic>
          </wp:inline>
        </w:drawing>
      </w:r>
    </w:p>
    <w:p w14:paraId="7C00388F" w14:textId="398EBF79" w:rsidR="00F674A5" w:rsidRDefault="009F563A" w:rsidP="005659BF">
      <w:r>
        <w:br/>
      </w:r>
      <w:r w:rsidR="00541585">
        <w:t>Heb ik besloten om dit op een andere manier te doen door alle nodige folders</w:t>
      </w:r>
      <w:r w:rsidR="00DF2E19">
        <w:t xml:space="preserve"> en SQL-bestand</w:t>
      </w:r>
      <w:r w:rsidR="00541585">
        <w:t xml:space="preserve"> te zippen </w:t>
      </w:r>
      <w:r w:rsidR="00DF2E19">
        <w:t>in een zip bestand</w:t>
      </w:r>
      <w:r w:rsidR="00205D9C">
        <w:t xml:space="preserve"> </w:t>
      </w:r>
      <w:r w:rsidR="00DF2E19">
        <w:t xml:space="preserve">voor ik dit kopieer naar Server 2. </w:t>
      </w:r>
      <w:r w:rsidR="0081104C">
        <w:t>Dit doe ik omdat dit niet alleen schijfruimte gaat besparen, maar het ook makkelijker is om te zien wanneer de laatste back-up is genomen</w:t>
      </w:r>
      <w:r w:rsidR="00DE7C81">
        <w:t xml:space="preserve"> en ook voor duidelijkheid gaat zorgen in de back-up folder</w:t>
      </w:r>
      <w:r w:rsidR="0081104C">
        <w:t>.</w:t>
      </w:r>
      <w:r w:rsidR="00B13CB2">
        <w:t xml:space="preserve"> </w:t>
      </w:r>
      <w:r w:rsidR="00575E56">
        <w:t>Maar b</w:t>
      </w:r>
      <w:r w:rsidR="00B13CB2">
        <w:t>eide manieren zijn geldig.</w:t>
      </w:r>
      <w:r w:rsidR="00DF2E19">
        <w:t xml:space="preserve"> </w:t>
      </w:r>
    </w:p>
    <w:p w14:paraId="6870FC2C" w14:textId="743A8598" w:rsidR="004805D2" w:rsidRPr="004805D2" w:rsidRDefault="004805D2" w:rsidP="004805D2">
      <w:pPr>
        <w:pStyle w:val="Heading2"/>
        <w:rPr>
          <w:lang w:val="en-US"/>
        </w:rPr>
      </w:pPr>
      <w:bookmarkStart w:id="16" w:name="_Toc136373774"/>
      <w:r w:rsidRPr="004805D2">
        <w:rPr>
          <w:lang w:val="en-US"/>
        </w:rPr>
        <w:t>SSH Key Authenticati</w:t>
      </w:r>
      <w:r>
        <w:rPr>
          <w:lang w:val="en-US"/>
        </w:rPr>
        <w:t>on</w:t>
      </w:r>
      <w:bookmarkEnd w:id="16"/>
      <w:r>
        <w:rPr>
          <w:lang w:val="en-US"/>
        </w:rPr>
        <w:br/>
      </w:r>
    </w:p>
    <w:p w14:paraId="6B530E44" w14:textId="3BD172C7" w:rsidR="00657554" w:rsidRPr="00657554" w:rsidRDefault="00657554" w:rsidP="005659BF">
      <w:pPr>
        <w:rPr>
          <w:lang w:val="nl-NL"/>
        </w:rPr>
      </w:pPr>
      <w:r w:rsidRPr="00657554">
        <w:rPr>
          <w:lang w:val="nl-NL"/>
        </w:rPr>
        <w:t>Eerst moeten w</w:t>
      </w:r>
      <w:r>
        <w:rPr>
          <w:lang w:val="nl-NL"/>
        </w:rPr>
        <w:t>e SSH werkend krijgen voor we met Rsync kunnen beginnen.</w:t>
      </w:r>
      <w:r w:rsidR="00A61C62">
        <w:rPr>
          <w:lang w:val="nl-NL"/>
        </w:rPr>
        <w:t xml:space="preserve"> SSH is een software waarmee je vanop afstand kunt inloggen op andere computers/server. </w:t>
      </w:r>
    </w:p>
    <w:p w14:paraId="5776154B" w14:textId="2F6EEB09" w:rsidR="005659BF" w:rsidRPr="00657554" w:rsidRDefault="005659BF" w:rsidP="005659BF">
      <w:pPr>
        <w:rPr>
          <w:lang w:val="nl-NL"/>
        </w:rPr>
      </w:pPr>
      <w:r w:rsidRPr="00657554">
        <w:rPr>
          <w:lang w:val="nl-NL"/>
        </w:rPr>
        <w:t xml:space="preserve">1=&gt; </w:t>
      </w:r>
      <w:r w:rsidR="00090F48">
        <w:rPr>
          <w:lang w:val="nl-NL"/>
        </w:rPr>
        <w:t>Installeer SSH</w:t>
      </w:r>
    </w:p>
    <w:p w14:paraId="1F3B1848" w14:textId="54FEA353" w:rsidR="005659BF" w:rsidRDefault="00E621D9" w:rsidP="005659BF">
      <w:r w:rsidRPr="00E621D9">
        <w:rPr>
          <w:noProof/>
        </w:rPr>
        <w:drawing>
          <wp:inline distT="0" distB="0" distL="0" distR="0" wp14:anchorId="47CC93E0" wp14:editId="0E51C15C">
            <wp:extent cx="3835597" cy="1524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835597" cy="152408"/>
                    </a:xfrm>
                    <a:prstGeom prst="rect">
                      <a:avLst/>
                    </a:prstGeom>
                  </pic:spPr>
                </pic:pic>
              </a:graphicData>
            </a:graphic>
          </wp:inline>
        </w:drawing>
      </w:r>
    </w:p>
    <w:p w14:paraId="157B7DCA" w14:textId="5E52B9E8" w:rsidR="005659BF" w:rsidRPr="00CB7572" w:rsidRDefault="00D107C3" w:rsidP="005659BF">
      <w:pPr>
        <w:rPr>
          <w:lang w:val="nl-NL"/>
        </w:rPr>
      </w:pPr>
      <w:r w:rsidRPr="00CB7572">
        <w:rPr>
          <w:lang w:val="nl-NL"/>
        </w:rPr>
        <w:t xml:space="preserve">2=&gt; </w:t>
      </w:r>
      <w:r w:rsidR="00A61C62" w:rsidRPr="00CB7572">
        <w:rPr>
          <w:lang w:val="nl-NL"/>
        </w:rPr>
        <w:t>Maak RSA sleutels</w:t>
      </w:r>
    </w:p>
    <w:p w14:paraId="5FC9585F" w14:textId="2F6115F7" w:rsidR="00D107C3" w:rsidRPr="00DE0899" w:rsidRDefault="009959D8" w:rsidP="005659BF">
      <w:pPr>
        <w:rPr>
          <w:lang w:val="nl-NL"/>
        </w:rPr>
      </w:pPr>
      <w:r w:rsidRPr="009959D8">
        <w:rPr>
          <w:noProof/>
          <w:lang w:val="en-US"/>
        </w:rPr>
        <w:drawing>
          <wp:inline distT="0" distB="0" distL="0" distR="0" wp14:anchorId="765FD594" wp14:editId="55917BB6">
            <wp:extent cx="3238666" cy="1778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238666" cy="177809"/>
                    </a:xfrm>
                    <a:prstGeom prst="rect">
                      <a:avLst/>
                    </a:prstGeom>
                  </pic:spPr>
                </pic:pic>
              </a:graphicData>
            </a:graphic>
          </wp:inline>
        </w:drawing>
      </w:r>
      <w:r w:rsidR="00497731" w:rsidRPr="00DE0899">
        <w:rPr>
          <w:lang w:val="nl-NL"/>
        </w:rPr>
        <w:br/>
        <w:t>(</w:t>
      </w:r>
      <w:r w:rsidR="00DE0899" w:rsidRPr="00DE0899">
        <w:rPr>
          <w:lang w:val="nl-NL"/>
        </w:rPr>
        <w:t>wanneer een vraag gesteld wor</w:t>
      </w:r>
      <w:r w:rsidR="00DE0899">
        <w:rPr>
          <w:lang w:val="nl-NL"/>
        </w:rPr>
        <w:t>dt</w:t>
      </w:r>
      <w:r w:rsidR="00497731" w:rsidRPr="00DE0899">
        <w:rPr>
          <w:lang w:val="nl-NL"/>
        </w:rPr>
        <w:t xml:space="preserve">, </w:t>
      </w:r>
      <w:r w:rsidR="00DE0899">
        <w:rPr>
          <w:lang w:val="nl-NL"/>
        </w:rPr>
        <w:t>druk</w:t>
      </w:r>
      <w:r w:rsidR="00497731" w:rsidRPr="00DE0899">
        <w:rPr>
          <w:lang w:val="nl-NL"/>
        </w:rPr>
        <w:t xml:space="preserve"> </w:t>
      </w:r>
      <w:r w:rsidR="00497731" w:rsidRPr="00DE0899">
        <w:rPr>
          <w:i/>
          <w:iCs/>
          <w:lang w:val="nl-NL"/>
        </w:rPr>
        <w:t>enter</w:t>
      </w:r>
      <w:r w:rsidR="00497731" w:rsidRPr="00DE0899">
        <w:rPr>
          <w:lang w:val="nl-NL"/>
        </w:rPr>
        <w:t xml:space="preserve"> </w:t>
      </w:r>
      <w:r w:rsidR="00DE0899">
        <w:rPr>
          <w:lang w:val="nl-NL"/>
        </w:rPr>
        <w:t>totdat de sleutel is gemaakt.</w:t>
      </w:r>
      <w:r w:rsidR="00497731" w:rsidRPr="00DE0899">
        <w:rPr>
          <w:lang w:val="nl-NL"/>
        </w:rPr>
        <w:t>)</w:t>
      </w:r>
    </w:p>
    <w:p w14:paraId="40AB56F8" w14:textId="2244ACE6" w:rsidR="00D0325C" w:rsidRDefault="00D0325C" w:rsidP="00D0325C">
      <w:pPr>
        <w:rPr>
          <w:lang w:val="nl-NL"/>
        </w:rPr>
      </w:pPr>
      <w:r w:rsidRPr="00A61C62">
        <w:rPr>
          <w:lang w:val="nl-NL"/>
        </w:rPr>
        <w:t>SSH werkt net zoals d</w:t>
      </w:r>
      <w:r>
        <w:rPr>
          <w:lang w:val="nl-NL"/>
        </w:rPr>
        <w:t xml:space="preserve">e SSL </w:t>
      </w:r>
      <w:r w:rsidRPr="00A61C62">
        <w:rPr>
          <w:lang w:val="nl-NL"/>
        </w:rPr>
        <w:t xml:space="preserve">certificaat met sleutels. </w:t>
      </w:r>
      <w:r>
        <w:rPr>
          <w:lang w:val="nl-NL"/>
        </w:rPr>
        <w:t xml:space="preserve">Na het maken van RSA sleutels krijg je ook een publieke en private sleutel. Maar bij SSH wordt alleen vooral de publieke sleutel gebruikt. Bij het maken van de sleutel gaat het vragen stellen, maar alle standaard waarden zijn goed voor ons. Dus je mag het altijd leeg laten en op </w:t>
      </w:r>
      <w:r w:rsidRPr="00A61C62">
        <w:rPr>
          <w:i/>
          <w:iCs/>
          <w:lang w:val="nl-NL"/>
        </w:rPr>
        <w:t xml:space="preserve">enter </w:t>
      </w:r>
      <w:r>
        <w:rPr>
          <w:lang w:val="nl-NL"/>
        </w:rPr>
        <w:t>drukken totdat de sleutels zijn gemaakt.</w:t>
      </w:r>
      <w:r w:rsidRPr="00A61C62">
        <w:rPr>
          <w:lang w:val="nl-NL"/>
        </w:rPr>
        <w:t xml:space="preserve"> </w:t>
      </w:r>
    </w:p>
    <w:p w14:paraId="3FA9C0BB" w14:textId="7797AEA1" w:rsidR="00BB6FC4" w:rsidRPr="00886D42" w:rsidRDefault="00BB6FC4" w:rsidP="00D0325C">
      <w:pPr>
        <w:rPr>
          <w:lang w:val="nl-NL"/>
        </w:rPr>
      </w:pPr>
      <w:r w:rsidRPr="00886D42">
        <w:rPr>
          <w:lang w:val="nl-NL"/>
        </w:rPr>
        <w:t>Ook is het belangrijk dat je deze en de volgende commando niet uitvoert in sudo. Dit gaat voor problemen zorgen omdat je niet altijd in sudo modus zit. Met deze commando’s te doen zonder sudo worden de sleutels gekoppeld aan je nvpinguins gebruiker.</w:t>
      </w:r>
      <w:r w:rsidR="006324F1" w:rsidRPr="00886D42">
        <w:rPr>
          <w:lang w:val="nl-NL"/>
        </w:rPr>
        <w:t xml:space="preserve"> Dit is wat we willen.</w:t>
      </w:r>
    </w:p>
    <w:p w14:paraId="38FB7858" w14:textId="77777777" w:rsidR="00BB6FC4" w:rsidRPr="00CB7572" w:rsidRDefault="00BB6FC4">
      <w:pPr>
        <w:spacing w:after="0"/>
        <w:rPr>
          <w:lang w:val="nl-NL"/>
        </w:rPr>
      </w:pPr>
      <w:r w:rsidRPr="00CB7572">
        <w:rPr>
          <w:lang w:val="nl-NL"/>
        </w:rPr>
        <w:br w:type="page"/>
      </w:r>
    </w:p>
    <w:p w14:paraId="484471B9" w14:textId="14501D04" w:rsidR="00D107C3" w:rsidRPr="00126FF5" w:rsidRDefault="00625095" w:rsidP="005659BF">
      <w:pPr>
        <w:rPr>
          <w:lang w:val="nl-NL"/>
        </w:rPr>
      </w:pPr>
      <w:r w:rsidRPr="00126FF5">
        <w:rPr>
          <w:lang w:val="nl-NL"/>
        </w:rPr>
        <w:lastRenderedPageBreak/>
        <w:t xml:space="preserve">3=&gt; </w:t>
      </w:r>
      <w:r w:rsidR="003C46A8" w:rsidRPr="00126FF5">
        <w:rPr>
          <w:lang w:val="nl-NL"/>
        </w:rPr>
        <w:t xml:space="preserve">Zet de </w:t>
      </w:r>
      <w:r w:rsidR="00B7757C">
        <w:rPr>
          <w:lang w:val="nl-NL"/>
        </w:rPr>
        <w:t xml:space="preserve">inhoud van de </w:t>
      </w:r>
      <w:r w:rsidR="003C46A8" w:rsidRPr="00126FF5">
        <w:rPr>
          <w:lang w:val="nl-NL"/>
        </w:rPr>
        <w:t xml:space="preserve">publieke sleutel recent op Server </w:t>
      </w:r>
      <w:r w:rsidR="005C3A19">
        <w:rPr>
          <w:lang w:val="nl-NL"/>
        </w:rPr>
        <w:t>1</w:t>
      </w:r>
      <w:r w:rsidR="003C46A8" w:rsidRPr="00126FF5">
        <w:rPr>
          <w:lang w:val="nl-NL"/>
        </w:rPr>
        <w:t xml:space="preserve"> gemaakt in de </w:t>
      </w:r>
      <w:r w:rsidR="00126FF5" w:rsidRPr="00126FF5">
        <w:rPr>
          <w:i/>
          <w:iCs/>
          <w:lang w:val="nl-NL"/>
        </w:rPr>
        <w:t>/nvpinguins/.ssh/authorized_keys</w:t>
      </w:r>
      <w:r w:rsidR="00126FF5" w:rsidRPr="00126FF5">
        <w:rPr>
          <w:lang w:val="nl-NL"/>
        </w:rPr>
        <w:t xml:space="preserve"> </w:t>
      </w:r>
      <w:r w:rsidR="00B7757C">
        <w:rPr>
          <w:lang w:val="nl-NL"/>
        </w:rPr>
        <w:t>bestand</w:t>
      </w:r>
      <w:r w:rsidR="00126FF5" w:rsidRPr="00126FF5">
        <w:rPr>
          <w:lang w:val="nl-NL"/>
        </w:rPr>
        <w:t xml:space="preserve"> die op Server </w:t>
      </w:r>
      <w:r w:rsidR="005C3A19">
        <w:rPr>
          <w:lang w:val="nl-NL"/>
        </w:rPr>
        <w:t>2</w:t>
      </w:r>
      <w:r w:rsidR="00126FF5" w:rsidRPr="00126FF5">
        <w:rPr>
          <w:lang w:val="nl-NL"/>
        </w:rPr>
        <w:t xml:space="preserve"> staat.</w:t>
      </w:r>
    </w:p>
    <w:p w14:paraId="0E269C23" w14:textId="7D65D84E" w:rsidR="00DD199C" w:rsidRDefault="00C70E79" w:rsidP="005659BF">
      <w:pPr>
        <w:rPr>
          <w:lang w:val="en-US"/>
        </w:rPr>
      </w:pPr>
      <w:r w:rsidRPr="00C70E79">
        <w:rPr>
          <w:noProof/>
          <w:lang w:val="en-US"/>
        </w:rPr>
        <w:drawing>
          <wp:inline distT="0" distB="0" distL="0" distR="0" wp14:anchorId="47282CCF" wp14:editId="6B4BE06E">
            <wp:extent cx="2362321" cy="1397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62321" cy="139707"/>
                    </a:xfrm>
                    <a:prstGeom prst="rect">
                      <a:avLst/>
                    </a:prstGeom>
                  </pic:spPr>
                </pic:pic>
              </a:graphicData>
            </a:graphic>
          </wp:inline>
        </w:drawing>
      </w:r>
    </w:p>
    <w:p w14:paraId="275EA312" w14:textId="39BA6DEA" w:rsidR="006F2DB2" w:rsidRDefault="00570E7D" w:rsidP="005659BF">
      <w:pPr>
        <w:rPr>
          <w:lang w:val="nl-NL"/>
        </w:rPr>
      </w:pPr>
      <w:r w:rsidRPr="00570E7D">
        <w:rPr>
          <w:noProof/>
          <w:lang w:val="en-US"/>
        </w:rPr>
        <w:drawing>
          <wp:inline distT="0" distB="0" distL="0" distR="0" wp14:anchorId="0B325F26" wp14:editId="2678F492">
            <wp:extent cx="4235668" cy="15875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235668" cy="158758"/>
                    </a:xfrm>
                    <a:prstGeom prst="rect">
                      <a:avLst/>
                    </a:prstGeom>
                  </pic:spPr>
                </pic:pic>
              </a:graphicData>
            </a:graphic>
          </wp:inline>
        </w:drawing>
      </w:r>
      <w:r w:rsidR="00B70D9C" w:rsidRPr="00B70D9C">
        <w:rPr>
          <w:lang w:val="nl-NL"/>
        </w:rPr>
        <w:br/>
        <w:t>(</w:t>
      </w:r>
      <w:r w:rsidR="00B7757C">
        <w:rPr>
          <w:lang w:val="nl-NL"/>
        </w:rPr>
        <w:t>G</w:t>
      </w:r>
      <w:r w:rsidR="00B70D9C" w:rsidRPr="00B70D9C">
        <w:rPr>
          <w:lang w:val="nl-NL"/>
        </w:rPr>
        <w:t>eef login wachwoord van S</w:t>
      </w:r>
      <w:r w:rsidR="00B70D9C">
        <w:rPr>
          <w:lang w:val="nl-NL"/>
        </w:rPr>
        <w:t>erver 2</w:t>
      </w:r>
      <w:r w:rsidR="00B7757C">
        <w:rPr>
          <w:lang w:val="nl-NL"/>
        </w:rPr>
        <w:t>.</w:t>
      </w:r>
      <w:r w:rsidR="00B70D9C">
        <w:rPr>
          <w:lang w:val="nl-NL"/>
        </w:rPr>
        <w:t>)</w:t>
      </w:r>
    </w:p>
    <w:p w14:paraId="40177AEE" w14:textId="18E18D78" w:rsidR="00B7757C" w:rsidRDefault="00B7757C" w:rsidP="005659BF">
      <w:pPr>
        <w:rPr>
          <w:lang w:val="nl-NL"/>
        </w:rPr>
      </w:pPr>
      <w:r w:rsidRPr="00B7757C">
        <w:rPr>
          <w:lang w:val="nl-NL"/>
        </w:rPr>
        <w:t>In de plaats van z</w:t>
      </w:r>
      <w:r>
        <w:rPr>
          <w:lang w:val="nl-NL"/>
        </w:rPr>
        <w:t xml:space="preserve">elf de inhoud van de publieke sleutel te kopiëren naar de </w:t>
      </w:r>
      <w:r w:rsidRPr="00B7757C">
        <w:rPr>
          <w:i/>
          <w:iCs/>
          <w:lang w:val="nl-NL"/>
        </w:rPr>
        <w:t>authorized_keys</w:t>
      </w:r>
      <w:r>
        <w:rPr>
          <w:lang w:val="nl-NL"/>
        </w:rPr>
        <w:t xml:space="preserve"> bestand, kunnen we de </w:t>
      </w:r>
      <w:r w:rsidRPr="00B7757C">
        <w:rPr>
          <w:i/>
          <w:iCs/>
          <w:lang w:val="nl-NL"/>
        </w:rPr>
        <w:t>ssh-copy-id</w:t>
      </w:r>
      <w:r>
        <w:rPr>
          <w:lang w:val="nl-NL"/>
        </w:rPr>
        <w:t xml:space="preserve"> commando gebruiken. Deze commando doet dit allemaal automatisch. Hiermee bespaar je tijd en voorkom je dat je fouten maakt bij het kopiëren.</w:t>
      </w:r>
    </w:p>
    <w:p w14:paraId="1FFCF855" w14:textId="67A7B69B" w:rsidR="005C3A19" w:rsidRPr="005C3A19" w:rsidRDefault="005C3A19" w:rsidP="005659BF">
      <w:pPr>
        <w:rPr>
          <w:i/>
          <w:iCs/>
          <w:lang w:val="nl-NL"/>
        </w:rPr>
      </w:pPr>
      <w:r w:rsidRPr="005C3A19">
        <w:rPr>
          <w:lang w:val="nl-NL"/>
        </w:rPr>
        <w:t>Door onze publieke sleutel o</w:t>
      </w:r>
      <w:r>
        <w:rPr>
          <w:lang w:val="nl-NL"/>
        </w:rPr>
        <w:t xml:space="preserve">p Server 2 </w:t>
      </w:r>
      <w:r w:rsidR="00344C41">
        <w:rPr>
          <w:lang w:val="nl-NL"/>
        </w:rPr>
        <w:t>te zetten, kunnen we nu van Server 1 inloggen op Server 2 zonder een wachtwoord in te geven. Want ons bewijs zit in de sleutel op Server 2. Hiermee staan we in een lijst van vertrouwde personen.</w:t>
      </w:r>
    </w:p>
    <w:p w14:paraId="716BD7D2" w14:textId="52B04C5B" w:rsidR="00EE72C4" w:rsidRPr="00344C41" w:rsidRDefault="00C31352" w:rsidP="005659BF">
      <w:pPr>
        <w:rPr>
          <w:lang w:val="nl-NL"/>
        </w:rPr>
      </w:pPr>
      <w:r w:rsidRPr="00344C41">
        <w:rPr>
          <w:lang w:val="nl-NL"/>
        </w:rPr>
        <w:t xml:space="preserve">4=&gt; </w:t>
      </w:r>
      <w:r w:rsidR="00863CA0" w:rsidRPr="00344C41">
        <w:rPr>
          <w:lang w:val="nl-NL"/>
        </w:rPr>
        <w:t>Zet password authentication af.</w:t>
      </w:r>
    </w:p>
    <w:p w14:paraId="340E28CF" w14:textId="62EA1ADF" w:rsidR="00C31352" w:rsidRDefault="007C312F" w:rsidP="005659BF">
      <w:pPr>
        <w:rPr>
          <w:lang w:val="en-US"/>
        </w:rPr>
      </w:pPr>
      <w:r w:rsidRPr="007C312F">
        <w:rPr>
          <w:noProof/>
          <w:lang w:val="en-US"/>
        </w:rPr>
        <w:drawing>
          <wp:inline distT="0" distB="0" distL="0" distR="0" wp14:anchorId="4A15BCB2" wp14:editId="3EF4D0C8">
            <wp:extent cx="3549832" cy="1524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549832" cy="152408"/>
                    </a:xfrm>
                    <a:prstGeom prst="rect">
                      <a:avLst/>
                    </a:prstGeom>
                  </pic:spPr>
                </pic:pic>
              </a:graphicData>
            </a:graphic>
          </wp:inline>
        </w:drawing>
      </w:r>
    </w:p>
    <w:p w14:paraId="2E283417" w14:textId="42CD245A" w:rsidR="00902BC6" w:rsidRDefault="00D13B57" w:rsidP="005659BF">
      <w:pPr>
        <w:rPr>
          <w:lang w:val="en-US"/>
        </w:rPr>
      </w:pPr>
      <w:r w:rsidRPr="00D13B57">
        <w:rPr>
          <w:noProof/>
          <w:lang w:val="en-US"/>
        </w:rPr>
        <w:drawing>
          <wp:inline distT="0" distB="0" distL="0" distR="0" wp14:anchorId="57ACC405" wp14:editId="19E8D3E1">
            <wp:extent cx="3606985" cy="4191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606985" cy="419122"/>
                    </a:xfrm>
                    <a:prstGeom prst="rect">
                      <a:avLst/>
                    </a:prstGeom>
                  </pic:spPr>
                </pic:pic>
              </a:graphicData>
            </a:graphic>
          </wp:inline>
        </w:drawing>
      </w:r>
    </w:p>
    <w:p w14:paraId="52F87998" w14:textId="54BE17D9" w:rsidR="00F81646" w:rsidRPr="00F81646" w:rsidRDefault="00F81646" w:rsidP="005659BF">
      <w:pPr>
        <w:rPr>
          <w:lang w:val="nl-NL"/>
        </w:rPr>
      </w:pPr>
      <w:r w:rsidRPr="00F81646">
        <w:rPr>
          <w:lang w:val="nl-NL"/>
        </w:rPr>
        <w:t>Omdat we g</w:t>
      </w:r>
      <w:r>
        <w:rPr>
          <w:lang w:val="nl-NL"/>
        </w:rPr>
        <w:t xml:space="preserve">een wachtwoord meer nodig hebben. </w:t>
      </w:r>
      <w:r w:rsidRPr="00F81646">
        <w:rPr>
          <w:lang w:val="nl-NL"/>
        </w:rPr>
        <w:t>Is het veiliger om d</w:t>
      </w:r>
      <w:r>
        <w:rPr>
          <w:lang w:val="nl-NL"/>
        </w:rPr>
        <w:t>eze functie af te zetten. Hierdoor als hackers nu willen inloggen op onze Server 2 via SSH, Gaan ze vastzitten omdat ze nu geen wachtwoord meer kunnen ingeven.</w:t>
      </w:r>
    </w:p>
    <w:p w14:paraId="7892D174" w14:textId="26D8AA52" w:rsidR="00D13B57" w:rsidRPr="00F81646" w:rsidRDefault="00D878AC" w:rsidP="005659BF">
      <w:pPr>
        <w:rPr>
          <w:lang w:val="nl-NL"/>
        </w:rPr>
      </w:pPr>
      <w:r w:rsidRPr="00F81646">
        <w:rPr>
          <w:lang w:val="nl-NL"/>
        </w:rPr>
        <w:t>6</w:t>
      </w:r>
      <w:r w:rsidR="00EF0F69" w:rsidRPr="00F81646">
        <w:rPr>
          <w:lang w:val="nl-NL"/>
        </w:rPr>
        <w:t xml:space="preserve">=&gt; </w:t>
      </w:r>
      <w:r w:rsidR="00636107">
        <w:rPr>
          <w:lang w:val="nl-NL"/>
        </w:rPr>
        <w:t xml:space="preserve">Herstart de SSH </w:t>
      </w:r>
      <w:r w:rsidR="006D272C">
        <w:rPr>
          <w:lang w:val="nl-NL"/>
        </w:rPr>
        <w:t>service.</w:t>
      </w:r>
    </w:p>
    <w:p w14:paraId="75904016" w14:textId="65E7E168" w:rsidR="00872195" w:rsidRPr="00D107C3" w:rsidRDefault="00D40743" w:rsidP="005659BF">
      <w:pPr>
        <w:rPr>
          <w:lang w:val="en-US"/>
        </w:rPr>
      </w:pPr>
      <w:r w:rsidRPr="00D40743">
        <w:rPr>
          <w:noProof/>
          <w:lang w:val="en-US"/>
        </w:rPr>
        <w:drawing>
          <wp:inline distT="0" distB="0" distL="0" distR="0" wp14:anchorId="0BBF5037" wp14:editId="45750401">
            <wp:extent cx="3397425" cy="1587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397425" cy="158758"/>
                    </a:xfrm>
                    <a:prstGeom prst="rect">
                      <a:avLst/>
                    </a:prstGeom>
                  </pic:spPr>
                </pic:pic>
              </a:graphicData>
            </a:graphic>
          </wp:inline>
        </w:drawing>
      </w:r>
    </w:p>
    <w:p w14:paraId="5D1C80D8" w14:textId="56784521" w:rsidR="00735E52" w:rsidRDefault="00735E52">
      <w:pPr>
        <w:spacing w:after="0"/>
        <w:rPr>
          <w:lang w:val="en-US"/>
        </w:rPr>
      </w:pPr>
      <w:r>
        <w:rPr>
          <w:lang w:val="en-US"/>
        </w:rPr>
        <w:br w:type="page"/>
      </w:r>
    </w:p>
    <w:p w14:paraId="74732EBA" w14:textId="77777777" w:rsidR="00317399" w:rsidRPr="00D107C3" w:rsidRDefault="00317399" w:rsidP="00B762D5">
      <w:pPr>
        <w:rPr>
          <w:lang w:val="en-US"/>
        </w:rPr>
      </w:pPr>
    </w:p>
    <w:p w14:paraId="36A41DD9" w14:textId="19296093" w:rsidR="00EF45FF" w:rsidRPr="004805D2" w:rsidRDefault="00735E52" w:rsidP="004805D2">
      <w:pPr>
        <w:pStyle w:val="Heading2"/>
        <w:rPr>
          <w:lang w:val="en-US"/>
        </w:rPr>
      </w:pPr>
      <w:bookmarkStart w:id="17" w:name="_Toc136373775"/>
      <w:r>
        <w:rPr>
          <w:lang w:val="en-US"/>
        </w:rPr>
        <w:t>Back</w:t>
      </w:r>
      <w:r w:rsidR="00A9291A">
        <w:rPr>
          <w:lang w:val="en-US"/>
        </w:rPr>
        <w:t>-</w:t>
      </w:r>
      <w:r>
        <w:rPr>
          <w:lang w:val="en-US"/>
        </w:rPr>
        <w:t>up Server 1 op Server 2</w:t>
      </w:r>
      <w:bookmarkEnd w:id="17"/>
    </w:p>
    <w:p w14:paraId="33587DD2" w14:textId="7676AE85" w:rsidR="00323CC7" w:rsidRDefault="00EF45FF" w:rsidP="00424212">
      <w:pPr>
        <w:rPr>
          <w:lang w:val="nl-NL"/>
        </w:rPr>
      </w:pPr>
      <w:r w:rsidRPr="00A9291A">
        <w:rPr>
          <w:lang w:val="en-US"/>
        </w:rPr>
        <w:t xml:space="preserve"> </w:t>
      </w:r>
      <w:r w:rsidR="003E56C0" w:rsidRPr="00CB7572">
        <w:rPr>
          <w:lang w:val="nl-NL"/>
        </w:rPr>
        <w:br/>
      </w:r>
      <w:r w:rsidR="005841FB">
        <w:rPr>
          <w:lang w:val="nl-NL"/>
        </w:rPr>
        <w:t>Nu gaan we de scripts maken om onze bestanden te back-uppen van Server 1 naar 2.</w:t>
      </w:r>
      <w:r w:rsidR="00323CC7">
        <w:rPr>
          <w:lang w:val="nl-NL"/>
        </w:rPr>
        <w:br/>
      </w:r>
    </w:p>
    <w:p w14:paraId="347CA724" w14:textId="1F98B57C" w:rsidR="00A12234" w:rsidRDefault="00A12234" w:rsidP="00424212">
      <w:pPr>
        <w:rPr>
          <w:lang w:val="nl-NL"/>
        </w:rPr>
      </w:pPr>
      <w:r w:rsidRPr="00A12234">
        <w:rPr>
          <w:lang w:val="nl-NL"/>
        </w:rPr>
        <w:t>1=&gt; maak op beide servers e</w:t>
      </w:r>
      <w:r>
        <w:rPr>
          <w:lang w:val="nl-NL"/>
        </w:rPr>
        <w:t xml:space="preserve">en </w:t>
      </w:r>
      <w:r w:rsidR="00160B3A">
        <w:rPr>
          <w:lang w:val="nl-NL"/>
        </w:rPr>
        <w:t>folder</w:t>
      </w:r>
      <w:r>
        <w:rPr>
          <w:lang w:val="nl-NL"/>
        </w:rPr>
        <w:t xml:space="preserve"> backup </w:t>
      </w:r>
      <w:r w:rsidR="00721D67">
        <w:rPr>
          <w:lang w:val="nl-NL"/>
        </w:rPr>
        <w:t>in</w:t>
      </w:r>
      <w:r>
        <w:rPr>
          <w:lang w:val="nl-NL"/>
        </w:rPr>
        <w:t xml:space="preserve"> de home directory</w:t>
      </w:r>
    </w:p>
    <w:p w14:paraId="4CF4C1FC" w14:textId="76661C44" w:rsidR="0058328D" w:rsidRDefault="0058328D" w:rsidP="00424212">
      <w:pPr>
        <w:rPr>
          <w:lang w:val="nl-NL"/>
        </w:rPr>
      </w:pPr>
      <w:r w:rsidRPr="0058328D">
        <w:rPr>
          <w:noProof/>
          <w:lang w:val="nl-NL"/>
        </w:rPr>
        <w:drawing>
          <wp:inline distT="0" distB="0" distL="0" distR="0" wp14:anchorId="46575DCE" wp14:editId="20B6807A">
            <wp:extent cx="768389" cy="17145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768389" cy="171459"/>
                    </a:xfrm>
                    <a:prstGeom prst="rect">
                      <a:avLst/>
                    </a:prstGeom>
                  </pic:spPr>
                </pic:pic>
              </a:graphicData>
            </a:graphic>
          </wp:inline>
        </w:drawing>
      </w:r>
    </w:p>
    <w:p w14:paraId="6CA6CF99" w14:textId="181A6F3A" w:rsidR="00A12234" w:rsidRDefault="0058328D" w:rsidP="00424212">
      <w:pPr>
        <w:rPr>
          <w:lang w:val="nl-NL"/>
        </w:rPr>
      </w:pPr>
      <w:r>
        <w:rPr>
          <w:lang w:val="nl-NL"/>
        </w:rPr>
        <w:t xml:space="preserve">2=&gt; </w:t>
      </w:r>
      <w:r w:rsidR="00601FA6">
        <w:rPr>
          <w:lang w:val="nl-NL"/>
        </w:rPr>
        <w:t>maak een script om een back</w:t>
      </w:r>
      <w:r w:rsidR="00CF135F">
        <w:rPr>
          <w:lang w:val="nl-NL"/>
        </w:rPr>
        <w:t>-</w:t>
      </w:r>
      <w:r w:rsidR="00601FA6">
        <w:rPr>
          <w:lang w:val="nl-NL"/>
        </w:rPr>
        <w:t xml:space="preserve">up te maken van </w:t>
      </w:r>
      <w:r w:rsidR="00601FA6" w:rsidRPr="00601FA6">
        <w:rPr>
          <w:i/>
          <w:iCs/>
          <w:lang w:val="nl-NL"/>
        </w:rPr>
        <w:t>/var/www</w:t>
      </w:r>
      <w:r w:rsidR="00AF7FE5">
        <w:rPr>
          <w:i/>
          <w:iCs/>
          <w:lang w:val="nl-NL"/>
        </w:rPr>
        <w:t xml:space="preserve"> </w:t>
      </w:r>
      <w:r w:rsidR="00AF7FE5" w:rsidRPr="00AF7FE5">
        <w:rPr>
          <w:lang w:val="nl-NL"/>
        </w:rPr>
        <w:t>en de MariaDb database</w:t>
      </w:r>
    </w:p>
    <w:p w14:paraId="4F627402" w14:textId="15C89C0E" w:rsidR="00601FA6" w:rsidRDefault="006E52A0" w:rsidP="00424212">
      <w:pPr>
        <w:rPr>
          <w:lang w:val="nl-NL"/>
        </w:rPr>
      </w:pPr>
      <w:r w:rsidRPr="006E52A0">
        <w:rPr>
          <w:noProof/>
          <w:lang w:val="nl-NL"/>
        </w:rPr>
        <w:drawing>
          <wp:inline distT="0" distB="0" distL="0" distR="0" wp14:anchorId="4C178406" wp14:editId="3D30CA33">
            <wp:extent cx="2609984" cy="12065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09984" cy="120656"/>
                    </a:xfrm>
                    <a:prstGeom prst="rect">
                      <a:avLst/>
                    </a:prstGeom>
                  </pic:spPr>
                </pic:pic>
              </a:graphicData>
            </a:graphic>
          </wp:inline>
        </w:drawing>
      </w:r>
    </w:p>
    <w:p w14:paraId="72131096" w14:textId="407726E5" w:rsidR="00383358" w:rsidRDefault="002A67F0" w:rsidP="00424212">
      <w:pPr>
        <w:rPr>
          <w:lang w:val="nl-NL"/>
        </w:rPr>
      </w:pPr>
      <w:r w:rsidRPr="002A67F0">
        <w:rPr>
          <w:noProof/>
          <w:lang w:val="nl-NL"/>
        </w:rPr>
        <w:drawing>
          <wp:inline distT="0" distB="0" distL="0" distR="0" wp14:anchorId="31F9ED13" wp14:editId="5C08C299">
            <wp:extent cx="5588287" cy="768389"/>
            <wp:effectExtent l="0" t="0" r="0" b="0"/>
            <wp:docPr id="98" name="Picture 98"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omputer screen&#10;&#10;Description automatically generated with low confidence"/>
                    <pic:cNvPicPr/>
                  </pic:nvPicPr>
                  <pic:blipFill>
                    <a:blip r:embed="rId154"/>
                    <a:stretch>
                      <a:fillRect/>
                    </a:stretch>
                  </pic:blipFill>
                  <pic:spPr>
                    <a:xfrm>
                      <a:off x="0" y="0"/>
                      <a:ext cx="5588287" cy="768389"/>
                    </a:xfrm>
                    <a:prstGeom prst="rect">
                      <a:avLst/>
                    </a:prstGeom>
                  </pic:spPr>
                </pic:pic>
              </a:graphicData>
            </a:graphic>
          </wp:inline>
        </w:drawing>
      </w:r>
    </w:p>
    <w:p w14:paraId="361BF8A8" w14:textId="2C3A3398" w:rsidR="00160B3A" w:rsidRDefault="00160B3A" w:rsidP="00424212">
      <w:pPr>
        <w:rPr>
          <w:lang w:val="nl-NL"/>
        </w:rPr>
      </w:pPr>
      <w:r>
        <w:rPr>
          <w:lang w:val="nl-NL"/>
        </w:rPr>
        <w:t xml:space="preserve">Wat dit script gaat doen is eerst checken of er op deze server een vorige back-up is gemaakt en indien wel deze te deleten. Dan gaat het onze MariaDB database </w:t>
      </w:r>
      <w:r w:rsidR="00C4152A">
        <w:rPr>
          <w:lang w:val="nl-NL"/>
        </w:rPr>
        <w:t>volledig kopiëren naar een SQL-bestand. Hierna gaat het alle folders in /var/www kopiëren naar een andere folder waarna het gezipt wordt. Dan gaat het controleren of er per ongeluk extra folders gekopieerd zijn en indien wel deze deleten.</w:t>
      </w:r>
    </w:p>
    <w:p w14:paraId="10B97422" w14:textId="7AA26FCC" w:rsidR="009C3F95" w:rsidRDefault="002C7756" w:rsidP="00424212">
      <w:pPr>
        <w:rPr>
          <w:lang w:val="nl-NL"/>
        </w:rPr>
      </w:pPr>
      <w:r w:rsidRPr="002C7756">
        <w:rPr>
          <w:lang w:val="nl-NL"/>
        </w:rPr>
        <w:t xml:space="preserve">3=&gt; </w:t>
      </w:r>
      <w:r w:rsidR="004007FA">
        <w:rPr>
          <w:lang w:val="nl-NL"/>
        </w:rPr>
        <w:t>Zet permissies en eigendomsrechten op het script</w:t>
      </w:r>
    </w:p>
    <w:p w14:paraId="21884CC6" w14:textId="76F9824A" w:rsidR="002C7756" w:rsidRDefault="002C7756" w:rsidP="00424212">
      <w:pPr>
        <w:rPr>
          <w:lang w:val="nl-NL"/>
        </w:rPr>
      </w:pPr>
      <w:r w:rsidRPr="002C7756">
        <w:rPr>
          <w:noProof/>
          <w:lang w:val="nl-NL"/>
        </w:rPr>
        <w:drawing>
          <wp:inline distT="0" distB="0" distL="0" distR="0" wp14:anchorId="5BF87577" wp14:editId="65BF4CFD">
            <wp:extent cx="3200564" cy="13970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200564" cy="139707"/>
                    </a:xfrm>
                    <a:prstGeom prst="rect">
                      <a:avLst/>
                    </a:prstGeom>
                  </pic:spPr>
                </pic:pic>
              </a:graphicData>
            </a:graphic>
          </wp:inline>
        </w:drawing>
      </w:r>
    </w:p>
    <w:p w14:paraId="5D083ECD" w14:textId="0E18D177" w:rsidR="002C7756" w:rsidRDefault="002C7756" w:rsidP="00424212">
      <w:pPr>
        <w:rPr>
          <w:lang w:val="nl-NL"/>
        </w:rPr>
      </w:pPr>
      <w:r w:rsidRPr="002C7756">
        <w:rPr>
          <w:noProof/>
          <w:lang w:val="nl-NL"/>
        </w:rPr>
        <w:drawing>
          <wp:inline distT="0" distB="0" distL="0" distR="0" wp14:anchorId="53F2A51F" wp14:editId="1EB5830F">
            <wp:extent cx="3702240" cy="17780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702240" cy="177809"/>
                    </a:xfrm>
                    <a:prstGeom prst="rect">
                      <a:avLst/>
                    </a:prstGeom>
                  </pic:spPr>
                </pic:pic>
              </a:graphicData>
            </a:graphic>
          </wp:inline>
        </w:drawing>
      </w:r>
    </w:p>
    <w:p w14:paraId="69286C43" w14:textId="3C732C14" w:rsidR="0001492D" w:rsidRDefault="0001492D" w:rsidP="00424212">
      <w:pPr>
        <w:rPr>
          <w:lang w:val="nl-NL"/>
        </w:rPr>
      </w:pPr>
      <w:r>
        <w:rPr>
          <w:lang w:val="nl-NL"/>
        </w:rPr>
        <w:t>Dit doen we omdat bepaalde commando’s in het script sudo permissies nodig heeft. Hiermee wordt alles in het script op root niveau uitgevoerd.</w:t>
      </w:r>
    </w:p>
    <w:p w14:paraId="5D5226D5" w14:textId="1DD187C8" w:rsidR="00DE7588" w:rsidRDefault="00DE7588" w:rsidP="00424212">
      <w:pPr>
        <w:rPr>
          <w:lang w:val="nl-NL"/>
        </w:rPr>
      </w:pPr>
      <w:r>
        <w:rPr>
          <w:lang w:val="nl-NL"/>
        </w:rPr>
        <w:t>4=&gt; maak een 2</w:t>
      </w:r>
      <w:r w:rsidRPr="00DE7588">
        <w:rPr>
          <w:vertAlign w:val="superscript"/>
          <w:lang w:val="nl-NL"/>
        </w:rPr>
        <w:t>de</w:t>
      </w:r>
      <w:r>
        <w:rPr>
          <w:lang w:val="nl-NL"/>
        </w:rPr>
        <w:t xml:space="preserve"> script om server 1</w:t>
      </w:r>
      <w:r w:rsidR="006406F3">
        <w:rPr>
          <w:lang w:val="nl-NL"/>
        </w:rPr>
        <w:t xml:space="preserve"> te</w:t>
      </w:r>
      <w:r>
        <w:rPr>
          <w:lang w:val="nl-NL"/>
        </w:rPr>
        <w:t xml:space="preserve"> back</w:t>
      </w:r>
      <w:r w:rsidR="006406F3">
        <w:rPr>
          <w:lang w:val="nl-NL"/>
        </w:rPr>
        <w:t>-</w:t>
      </w:r>
      <w:r>
        <w:rPr>
          <w:lang w:val="nl-NL"/>
        </w:rPr>
        <w:t>up</w:t>
      </w:r>
      <w:r w:rsidR="006406F3">
        <w:rPr>
          <w:lang w:val="nl-NL"/>
        </w:rPr>
        <w:t>pen</w:t>
      </w:r>
      <w:r>
        <w:rPr>
          <w:lang w:val="nl-NL"/>
        </w:rPr>
        <w:t xml:space="preserve"> op server 2</w:t>
      </w:r>
    </w:p>
    <w:p w14:paraId="56150FEF" w14:textId="433FB88B" w:rsidR="007A0B71" w:rsidRDefault="007A0B71" w:rsidP="00424212">
      <w:pPr>
        <w:rPr>
          <w:lang w:val="nl-NL"/>
        </w:rPr>
      </w:pPr>
      <w:r w:rsidRPr="007A0B71">
        <w:rPr>
          <w:noProof/>
          <w:lang w:val="nl-NL"/>
        </w:rPr>
        <w:drawing>
          <wp:inline distT="0" distB="0" distL="0" distR="0" wp14:anchorId="7E97783F" wp14:editId="13ECFB3B">
            <wp:extent cx="3010055" cy="13970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010055" cy="139707"/>
                    </a:xfrm>
                    <a:prstGeom prst="rect">
                      <a:avLst/>
                    </a:prstGeom>
                  </pic:spPr>
                </pic:pic>
              </a:graphicData>
            </a:graphic>
          </wp:inline>
        </w:drawing>
      </w:r>
    </w:p>
    <w:p w14:paraId="15D73949" w14:textId="78A7A95F" w:rsidR="00DE7588" w:rsidRDefault="00C7780E" w:rsidP="00424212">
      <w:pPr>
        <w:rPr>
          <w:lang w:val="nl-NL"/>
        </w:rPr>
      </w:pPr>
      <w:r w:rsidRPr="00C7780E">
        <w:rPr>
          <w:noProof/>
          <w:lang w:val="nl-NL"/>
        </w:rPr>
        <w:drawing>
          <wp:inline distT="0" distB="0" distL="0" distR="0" wp14:anchorId="428444B7" wp14:editId="674CEAE2">
            <wp:extent cx="5550185" cy="711237"/>
            <wp:effectExtent l="0" t="0" r="0" b="0"/>
            <wp:docPr id="101" name="Picture 10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screenshot of a computer&#10;&#10;Description automatically generated with low confidence"/>
                    <pic:cNvPicPr/>
                  </pic:nvPicPr>
                  <pic:blipFill>
                    <a:blip r:embed="rId158"/>
                    <a:stretch>
                      <a:fillRect/>
                    </a:stretch>
                  </pic:blipFill>
                  <pic:spPr>
                    <a:xfrm>
                      <a:off x="0" y="0"/>
                      <a:ext cx="5550185" cy="711237"/>
                    </a:xfrm>
                    <a:prstGeom prst="rect">
                      <a:avLst/>
                    </a:prstGeom>
                  </pic:spPr>
                </pic:pic>
              </a:graphicData>
            </a:graphic>
          </wp:inline>
        </w:drawing>
      </w:r>
    </w:p>
    <w:p w14:paraId="531997BF" w14:textId="0EC06E33" w:rsidR="00D85520" w:rsidRDefault="00D85520" w:rsidP="00424212">
      <w:pPr>
        <w:rPr>
          <w:lang w:val="nl-NL"/>
        </w:rPr>
      </w:pPr>
      <w:r>
        <w:rPr>
          <w:lang w:val="nl-NL"/>
        </w:rPr>
        <w:t>Wat dit script gaat doen is ons SQL-bestand toe te voegen aan de backup folder met ons zip bestand. Daarna gaat het de beiden bestanden back-uppen op Server 2 in de backup folder daar gemaakt.</w:t>
      </w:r>
    </w:p>
    <w:p w14:paraId="40CC4CB6" w14:textId="77777777" w:rsidR="00D85520" w:rsidRDefault="00D85520">
      <w:pPr>
        <w:spacing w:after="0"/>
        <w:rPr>
          <w:lang w:val="nl-NL"/>
        </w:rPr>
      </w:pPr>
      <w:r>
        <w:rPr>
          <w:lang w:val="nl-NL"/>
        </w:rPr>
        <w:br w:type="page"/>
      </w:r>
    </w:p>
    <w:p w14:paraId="461DAB5C" w14:textId="3DC0233F" w:rsidR="00604096" w:rsidRDefault="00604096" w:rsidP="00424212">
      <w:pPr>
        <w:rPr>
          <w:lang w:val="nl-NL"/>
        </w:rPr>
      </w:pPr>
      <w:r w:rsidRPr="00604096">
        <w:rPr>
          <w:lang w:val="nl-NL"/>
        </w:rPr>
        <w:lastRenderedPageBreak/>
        <w:t xml:space="preserve">5=&gt; </w:t>
      </w:r>
      <w:r w:rsidR="00316C44">
        <w:rPr>
          <w:lang w:val="nl-NL"/>
        </w:rPr>
        <w:t>Zet permissies en eigendomsrechten op het script</w:t>
      </w:r>
    </w:p>
    <w:p w14:paraId="3FD0A650" w14:textId="3A5582AA" w:rsidR="00604096" w:rsidRPr="00604096" w:rsidRDefault="00DE6FAC" w:rsidP="00424212">
      <w:pPr>
        <w:rPr>
          <w:lang w:val="nl-NL"/>
        </w:rPr>
      </w:pPr>
      <w:r w:rsidRPr="00DE6FAC">
        <w:rPr>
          <w:noProof/>
          <w:lang w:val="nl-NL"/>
        </w:rPr>
        <w:drawing>
          <wp:inline distT="0" distB="0" distL="0" distR="0" wp14:anchorId="7D827C49" wp14:editId="11E6F622">
            <wp:extent cx="4102311" cy="25401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102311" cy="254013"/>
                    </a:xfrm>
                    <a:prstGeom prst="rect">
                      <a:avLst/>
                    </a:prstGeom>
                  </pic:spPr>
                </pic:pic>
              </a:graphicData>
            </a:graphic>
          </wp:inline>
        </w:drawing>
      </w:r>
    </w:p>
    <w:p w14:paraId="028611F8" w14:textId="3CC45F0E" w:rsidR="00424212" w:rsidRPr="00604096" w:rsidRDefault="008812AF" w:rsidP="00424212">
      <w:pPr>
        <w:rPr>
          <w:lang w:val="en-US"/>
        </w:rPr>
      </w:pPr>
      <w:r>
        <w:rPr>
          <w:lang w:val="en-US"/>
        </w:rPr>
        <w:t>6</w:t>
      </w:r>
      <w:r w:rsidR="003E56C0" w:rsidRPr="00604096">
        <w:rPr>
          <w:lang w:val="en-US"/>
        </w:rPr>
        <w:t xml:space="preserve">=&gt; </w:t>
      </w:r>
      <w:r w:rsidR="00672921" w:rsidRPr="00604096">
        <w:rPr>
          <w:lang w:val="en-US"/>
        </w:rPr>
        <w:t>open cron</w:t>
      </w:r>
    </w:p>
    <w:p w14:paraId="72F17649" w14:textId="6DAF6D0A" w:rsidR="00672921" w:rsidRDefault="00BA639A" w:rsidP="00424212">
      <w:pPr>
        <w:rPr>
          <w:lang w:val="en-US"/>
        </w:rPr>
      </w:pPr>
      <w:r w:rsidRPr="00BA639A">
        <w:rPr>
          <w:noProof/>
          <w:lang w:val="en-US"/>
        </w:rPr>
        <w:drawing>
          <wp:inline distT="0" distB="0" distL="0" distR="0" wp14:anchorId="665CA087" wp14:editId="0A874632">
            <wp:extent cx="2406774" cy="15875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406774" cy="158758"/>
                    </a:xfrm>
                    <a:prstGeom prst="rect">
                      <a:avLst/>
                    </a:prstGeom>
                  </pic:spPr>
                </pic:pic>
              </a:graphicData>
            </a:graphic>
          </wp:inline>
        </w:drawing>
      </w:r>
    </w:p>
    <w:p w14:paraId="7DF713E3" w14:textId="6033A04F" w:rsidR="0087703F" w:rsidRPr="0087703F" w:rsidRDefault="0087703F" w:rsidP="00424212">
      <w:pPr>
        <w:rPr>
          <w:lang w:val="nl-NL"/>
        </w:rPr>
      </w:pPr>
      <w:r w:rsidRPr="0087703F">
        <w:rPr>
          <w:lang w:val="nl-NL"/>
        </w:rPr>
        <w:t>Met de cron tool k</w:t>
      </w:r>
      <w:r>
        <w:rPr>
          <w:lang w:val="nl-NL"/>
        </w:rPr>
        <w:t>an je bepaalde commando’s of script automatisch laten uitvoeren zonder dit dagelijks manueel te moeten doen. Met cron kunnen we inst</w:t>
      </w:r>
      <w:r w:rsidR="007B1C49">
        <w:rPr>
          <w:lang w:val="nl-NL"/>
        </w:rPr>
        <w:t>e</w:t>
      </w:r>
      <w:r>
        <w:rPr>
          <w:lang w:val="nl-NL"/>
        </w:rPr>
        <w:t>llen dat het elke dag om 19:00 een backup zip moet maken en elke dag om 19:02 alles moet back-uppen naar Server 2.</w:t>
      </w:r>
    </w:p>
    <w:p w14:paraId="4F028ABB" w14:textId="44C3DBAC" w:rsidR="00CD648F" w:rsidRDefault="00587E9F" w:rsidP="00316C44">
      <w:pPr>
        <w:spacing w:after="0"/>
        <w:rPr>
          <w:lang w:val="nl-NL"/>
        </w:rPr>
      </w:pPr>
      <w:r w:rsidRPr="00CD648F">
        <w:rPr>
          <w:lang w:val="nl-NL"/>
        </w:rPr>
        <w:t>7=&gt;</w:t>
      </w:r>
      <w:r w:rsidR="00CD648F" w:rsidRPr="00CD648F">
        <w:rPr>
          <w:lang w:val="nl-NL"/>
        </w:rPr>
        <w:t xml:space="preserve"> Automatiseer het back</w:t>
      </w:r>
      <w:r w:rsidR="00A9291A">
        <w:rPr>
          <w:lang w:val="nl-NL"/>
        </w:rPr>
        <w:t>-</w:t>
      </w:r>
      <w:r w:rsidR="00CD648F" w:rsidRPr="00CD648F">
        <w:rPr>
          <w:lang w:val="nl-NL"/>
        </w:rPr>
        <w:t>uppen van Server 1 op Server 2</w:t>
      </w:r>
      <w:r w:rsidR="00CE30DB">
        <w:rPr>
          <w:lang w:val="nl-NL"/>
        </w:rPr>
        <w:t xml:space="preserve"> in cron</w:t>
      </w:r>
    </w:p>
    <w:p w14:paraId="408695D1" w14:textId="77777777" w:rsidR="00316C44" w:rsidRPr="00316C44" w:rsidRDefault="00316C44" w:rsidP="00316C44">
      <w:pPr>
        <w:spacing w:after="0"/>
        <w:rPr>
          <w:lang w:val="nl-NL"/>
        </w:rPr>
      </w:pPr>
    </w:p>
    <w:p w14:paraId="0724E56A" w14:textId="5E80665A" w:rsidR="00CD5E6D" w:rsidRDefault="00CD648F" w:rsidP="00424212">
      <w:pPr>
        <w:rPr>
          <w:lang w:val="nl-NL"/>
        </w:rPr>
      </w:pPr>
      <w:r w:rsidRPr="00CD648F">
        <w:rPr>
          <w:lang w:val="nl-NL"/>
        </w:rPr>
        <w:t xml:space="preserve"> </w:t>
      </w:r>
      <w:r w:rsidR="00D2404D" w:rsidRPr="00D2404D">
        <w:rPr>
          <w:noProof/>
          <w:lang w:val="nl-NL"/>
        </w:rPr>
        <w:drawing>
          <wp:inline distT="0" distB="0" distL="0" distR="0" wp14:anchorId="646DDD77" wp14:editId="65D604BB">
            <wp:extent cx="2730640" cy="654084"/>
            <wp:effectExtent l="0" t="0" r="0" b="0"/>
            <wp:docPr id="93" name="Picture 9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screenshot of a computer&#10;&#10;Description automatically generated with low confidence"/>
                    <pic:cNvPicPr/>
                  </pic:nvPicPr>
                  <pic:blipFill>
                    <a:blip r:embed="rId160"/>
                    <a:stretch>
                      <a:fillRect/>
                    </a:stretch>
                  </pic:blipFill>
                  <pic:spPr>
                    <a:xfrm>
                      <a:off x="0" y="0"/>
                      <a:ext cx="2730640" cy="654084"/>
                    </a:xfrm>
                    <a:prstGeom prst="rect">
                      <a:avLst/>
                    </a:prstGeom>
                  </pic:spPr>
                </pic:pic>
              </a:graphicData>
            </a:graphic>
          </wp:inline>
        </w:drawing>
      </w:r>
    </w:p>
    <w:p w14:paraId="5FBE6914" w14:textId="3DDB14CC" w:rsidR="00D2404D" w:rsidRDefault="00D2404D" w:rsidP="00424212">
      <w:pPr>
        <w:rPr>
          <w:lang w:val="nl-NL"/>
        </w:rPr>
      </w:pPr>
      <w:r>
        <w:rPr>
          <w:lang w:val="nl-NL"/>
        </w:rPr>
        <w:t>= om 19:00 elke dag ga cron automatisch backup.sh runnen</w:t>
      </w:r>
      <w:r>
        <w:rPr>
          <w:lang w:val="nl-NL"/>
        </w:rPr>
        <w:br/>
        <w:t>= om 19:02 elke dag ga cron automatisch remote_backup.sh runnen</w:t>
      </w:r>
    </w:p>
    <w:p w14:paraId="7772C49B" w14:textId="50CF3758" w:rsidR="008D7D9E" w:rsidRDefault="000638B0" w:rsidP="00424212">
      <w:pPr>
        <w:rPr>
          <w:lang w:val="nl-NL"/>
        </w:rPr>
      </w:pPr>
      <w:r>
        <w:rPr>
          <w:b/>
          <w:bCs w:val="0"/>
          <w:lang w:val="nl-NL"/>
        </w:rPr>
        <w:t>m</w:t>
      </w:r>
      <w:r w:rsidR="008D7D9E" w:rsidRPr="008D7D9E">
        <w:rPr>
          <w:lang w:val="nl-NL"/>
        </w:rPr>
        <w:t xml:space="preserve"> = minuut</w:t>
      </w:r>
      <w:r w:rsidR="008D7D9E" w:rsidRPr="008D7D9E">
        <w:rPr>
          <w:lang w:val="nl-NL"/>
        </w:rPr>
        <w:br/>
      </w:r>
      <w:r w:rsidR="008D7D9E" w:rsidRPr="000638B0">
        <w:rPr>
          <w:b/>
          <w:bCs w:val="0"/>
          <w:lang w:val="nl-NL"/>
        </w:rPr>
        <w:t xml:space="preserve">h </w:t>
      </w:r>
      <w:r w:rsidR="008D7D9E" w:rsidRPr="008D7D9E">
        <w:rPr>
          <w:lang w:val="nl-NL"/>
        </w:rPr>
        <w:t>= uur</w:t>
      </w:r>
      <w:r w:rsidR="008D7D9E" w:rsidRPr="008D7D9E">
        <w:rPr>
          <w:lang w:val="nl-NL"/>
        </w:rPr>
        <w:br/>
      </w:r>
      <w:r w:rsidR="008D7D9E" w:rsidRPr="000638B0">
        <w:rPr>
          <w:b/>
          <w:bCs w:val="0"/>
          <w:lang w:val="nl-NL"/>
        </w:rPr>
        <w:t>dom</w:t>
      </w:r>
      <w:r w:rsidR="008D7D9E">
        <w:rPr>
          <w:lang w:val="nl-NL"/>
        </w:rPr>
        <w:t xml:space="preserve"> = dag van de maand</w:t>
      </w:r>
      <w:r w:rsidR="008D7D9E">
        <w:rPr>
          <w:lang w:val="nl-NL"/>
        </w:rPr>
        <w:br/>
      </w:r>
      <w:r w:rsidR="008D7D9E" w:rsidRPr="000638B0">
        <w:rPr>
          <w:b/>
          <w:bCs w:val="0"/>
          <w:lang w:val="nl-NL"/>
        </w:rPr>
        <w:t>dow</w:t>
      </w:r>
      <w:r w:rsidR="008D7D9E">
        <w:rPr>
          <w:lang w:val="nl-NL"/>
        </w:rPr>
        <w:t xml:space="preserve"> = dag van de week</w:t>
      </w:r>
      <w:r w:rsidR="008D7D9E">
        <w:rPr>
          <w:lang w:val="nl-NL"/>
        </w:rPr>
        <w:br/>
      </w:r>
      <w:r w:rsidR="008D7D9E" w:rsidRPr="000638B0">
        <w:rPr>
          <w:b/>
          <w:bCs w:val="0"/>
          <w:lang w:val="nl-NL"/>
        </w:rPr>
        <w:t>mon</w:t>
      </w:r>
      <w:r w:rsidR="008D7D9E">
        <w:rPr>
          <w:lang w:val="nl-NL"/>
        </w:rPr>
        <w:t xml:space="preserve"> = maand van het jaar</w:t>
      </w:r>
    </w:p>
    <w:p w14:paraId="29B08333" w14:textId="49D8D225" w:rsidR="008D7D9E" w:rsidRDefault="008D7D9E" w:rsidP="00424212">
      <w:pPr>
        <w:rPr>
          <w:lang w:val="nl-NL"/>
        </w:rPr>
      </w:pPr>
      <w:r>
        <w:rPr>
          <w:lang w:val="nl-NL"/>
        </w:rPr>
        <w:t xml:space="preserve">Door alles aan te duiden met een asterisk zeg je dat elke dag van de week, elke week in de maand en elke maand </w:t>
      </w:r>
      <w:r w:rsidR="00E55D1E">
        <w:rPr>
          <w:lang w:val="nl-NL"/>
        </w:rPr>
        <w:t>van het</w:t>
      </w:r>
      <w:r>
        <w:rPr>
          <w:lang w:val="nl-NL"/>
        </w:rPr>
        <w:t xml:space="preserve"> jaar om 19:00 en 19:02 </w:t>
      </w:r>
      <w:r w:rsidR="00F73C8F">
        <w:rPr>
          <w:lang w:val="nl-NL"/>
        </w:rPr>
        <w:t>het de scripts moet uitvoeren.</w:t>
      </w:r>
    </w:p>
    <w:p w14:paraId="0A65B798" w14:textId="26A9E8FA" w:rsidR="00277EBD" w:rsidRPr="008D7D9E" w:rsidRDefault="00277EBD" w:rsidP="00424212">
      <w:pPr>
        <w:rPr>
          <w:lang w:val="nl-NL"/>
        </w:rPr>
      </w:pPr>
      <w:r>
        <w:rPr>
          <w:lang w:val="nl-NL"/>
        </w:rPr>
        <w:t xml:space="preserve">Als je beide scripts hebt uitgevoerd en je ziet een SQL en zip file in je backup folder op Server 2, betekend het dat je back-up </w:t>
      </w:r>
      <w:r w:rsidR="0002292C">
        <w:rPr>
          <w:lang w:val="nl-NL"/>
        </w:rPr>
        <w:t>is gelukt</w:t>
      </w:r>
      <w:r w:rsidR="00847217">
        <w:rPr>
          <w:lang w:val="nl-NL"/>
        </w:rPr>
        <w:t xml:space="preserve"> en</w:t>
      </w:r>
      <w:r>
        <w:rPr>
          <w:lang w:val="nl-NL"/>
        </w:rPr>
        <w:t xml:space="preserve"> daarmee het project </w:t>
      </w:r>
      <w:r w:rsidR="00882BDE">
        <w:rPr>
          <w:lang w:val="nl-NL"/>
        </w:rPr>
        <w:t>is afgerond.</w:t>
      </w:r>
    </w:p>
    <w:p w14:paraId="5777B093" w14:textId="77777777" w:rsidR="00672921" w:rsidRPr="008D7D9E" w:rsidRDefault="00672921" w:rsidP="00424212">
      <w:pPr>
        <w:rPr>
          <w:lang w:val="nl-NL"/>
        </w:rPr>
      </w:pPr>
    </w:p>
    <w:p w14:paraId="6C6C14C2" w14:textId="77777777" w:rsidR="002E351F" w:rsidRDefault="002E351F" w:rsidP="00CB02C4">
      <w:pPr>
        <w:pStyle w:val="Kopzondernummer"/>
        <w:rPr>
          <w:color w:val="FFFFFF" w:themeColor="background1"/>
        </w:rPr>
      </w:pPr>
      <w:bookmarkStart w:id="18" w:name="_Toc163711469"/>
      <w:bookmarkStart w:id="19" w:name="_Toc136373776"/>
      <w:r>
        <w:lastRenderedPageBreak/>
        <w:t>besluit</w:t>
      </w:r>
      <w:bookmarkEnd w:id="18"/>
      <w:r w:rsidR="008F175F">
        <w:rPr>
          <w:color w:val="FFFFFF" w:themeColor="background1"/>
        </w:rPr>
        <w:t>….</w:t>
      </w:r>
      <w:bookmarkEnd w:id="19"/>
    </w:p>
    <w:p w14:paraId="532900CC" w14:textId="1C7375EB" w:rsidR="000A4996" w:rsidRDefault="00C65C0F" w:rsidP="00C65C0F">
      <w:r>
        <w:t xml:space="preserve">Ik heb de voordelen, nadelen, mogelijke problemen van </w:t>
      </w:r>
      <w:r w:rsidR="000A4996">
        <w:t>de gebruikte</w:t>
      </w:r>
      <w:r>
        <w:t xml:space="preserve"> software en ook</w:t>
      </w:r>
      <w:r w:rsidR="00A76747">
        <w:t xml:space="preserve"> de</w:t>
      </w:r>
      <w:r>
        <w:t xml:space="preserve"> algemene info erover</w:t>
      </w:r>
      <w:r w:rsidR="000A4996">
        <w:t xml:space="preserve"> </w:t>
      </w:r>
      <w:r w:rsidR="007C0AC8">
        <w:t>toegelicht</w:t>
      </w:r>
      <w:r>
        <w:t xml:space="preserve">. </w:t>
      </w:r>
      <w:r w:rsidR="000A4996">
        <w:t xml:space="preserve">Ook heb </w:t>
      </w:r>
      <w:r>
        <w:t xml:space="preserve">ik de setup procedure </w:t>
      </w:r>
      <w:r w:rsidR="000A4996">
        <w:t>uitgelegd</w:t>
      </w:r>
      <w:r>
        <w:t xml:space="preserve">, </w:t>
      </w:r>
      <w:r w:rsidR="000A4996">
        <w:t>voor andere mensen om de software ook te kunnen toepassen in hun werk.</w:t>
      </w:r>
    </w:p>
    <w:p w14:paraId="1B0208F6" w14:textId="77777777" w:rsidR="00856946" w:rsidRDefault="000A4996" w:rsidP="00C65C0F">
      <w:r>
        <w:t>Ik ben zeer tevreden met mijn resultaten en alles dat ik uit het project geleerd heb.</w:t>
      </w:r>
      <w:r w:rsidR="00856946">
        <w:t xml:space="preserve"> Hoewel het soms moeilijk was, ben ik trots op wat ik gepresteerd heb.</w:t>
      </w:r>
    </w:p>
    <w:p w14:paraId="5B4C0094" w14:textId="73BAB5EB" w:rsidR="00C65C0F" w:rsidRDefault="00856946" w:rsidP="00C65C0F">
      <w:r>
        <w:t>Tot slot wil ik Hans Sels bedanken voor te helpen bij vragen die ik had.</w:t>
      </w:r>
      <w:r w:rsidR="00C65C0F">
        <w:t xml:space="preserve"> </w:t>
      </w:r>
    </w:p>
    <w:p w14:paraId="09654321" w14:textId="39E23755" w:rsidR="008F175F" w:rsidRPr="008F175F" w:rsidRDefault="008F175F" w:rsidP="008F175F"/>
    <w:p w14:paraId="0CCCFBB8" w14:textId="0DF1E986" w:rsidR="00424212" w:rsidRPr="00DE52FD" w:rsidRDefault="0016328F" w:rsidP="00424212">
      <w:pPr>
        <w:pStyle w:val="Kopzondernummer"/>
        <w:rPr>
          <w:lang w:val="en-GB"/>
        </w:rPr>
      </w:pPr>
      <w:bookmarkStart w:id="20" w:name="_Toc136373777"/>
      <w:r w:rsidRPr="00DE52FD">
        <w:rPr>
          <w:lang w:val="en-GB"/>
        </w:rPr>
        <w:lastRenderedPageBreak/>
        <w:t>References</w:t>
      </w:r>
      <w:bookmarkEnd w:id="20"/>
    </w:p>
    <w:p w14:paraId="2EE17432" w14:textId="7D6213DB" w:rsidR="008F175F" w:rsidRPr="008812AF" w:rsidRDefault="00A274AF" w:rsidP="008F175F">
      <w:pPr>
        <w:rPr>
          <w:lang w:val="en-US"/>
        </w:rPr>
      </w:pPr>
      <w:sdt>
        <w:sdtPr>
          <w:id w:val="-1192377621"/>
          <w:citation/>
        </w:sdtPr>
        <w:sdtEndPr/>
        <w:sdtContent>
          <w:r w:rsidR="00C033AB">
            <w:fldChar w:fldCharType="begin"/>
          </w:r>
          <w:r w:rsidR="00C033AB" w:rsidRPr="008812AF">
            <w:rPr>
              <w:lang w:val="en-US"/>
            </w:rPr>
            <w:instrText xml:space="preserve"> CITATION azg \l 1033 </w:instrText>
          </w:r>
          <w:r w:rsidR="00C033AB">
            <w:fldChar w:fldCharType="separate"/>
          </w:r>
          <w:r w:rsidR="00663218" w:rsidRPr="008812AF">
            <w:rPr>
              <w:noProof/>
              <w:lang w:val="en-US"/>
            </w:rPr>
            <w:t>(azgi - install nextcloud on ubuntu nginx, n.d.)</w:t>
          </w:r>
          <w:r w:rsidR="00C033AB">
            <w:fldChar w:fldCharType="end"/>
          </w:r>
        </w:sdtContent>
      </w:sdt>
    </w:p>
    <w:p w14:paraId="683F31B0" w14:textId="062E0740" w:rsidR="00C033AB" w:rsidRPr="008812AF" w:rsidRDefault="00A274AF" w:rsidP="008F175F">
      <w:pPr>
        <w:rPr>
          <w:lang w:val="en-US"/>
        </w:rPr>
      </w:pPr>
      <w:hyperlink r:id="rId161" w:history="1">
        <w:r w:rsidR="00C033AB" w:rsidRPr="008812AF">
          <w:rPr>
            <w:rStyle w:val="Hyperlink"/>
            <w:lang w:val="en-US"/>
          </w:rPr>
          <w:t>https://azdigi.com/blog/en/linux-server-en/tools-en/how-to-install-nextcloud-on-ubuntu-20-04-with-nginx/</w:t>
        </w:r>
      </w:hyperlink>
    </w:p>
    <w:p w14:paraId="2ED8D235" w14:textId="34FD5C25" w:rsidR="00C033AB" w:rsidRDefault="00A274AF" w:rsidP="008F175F">
      <w:pPr>
        <w:rPr>
          <w:lang w:val="en-US"/>
        </w:rPr>
      </w:pPr>
      <w:sdt>
        <w:sdtPr>
          <w:rPr>
            <w:lang w:val="en-US"/>
          </w:rPr>
          <w:id w:val="-237332945"/>
          <w:citation/>
        </w:sdtPr>
        <w:sdtEndPr/>
        <w:sdtContent>
          <w:r w:rsidR="00663218">
            <w:rPr>
              <w:lang w:val="en-US"/>
            </w:rPr>
            <w:fldChar w:fldCharType="begin"/>
          </w:r>
          <w:r w:rsidR="00663218">
            <w:rPr>
              <w:lang w:val="en-US"/>
            </w:rPr>
            <w:instrText xml:space="preserve">CITATION roc \l 1033 </w:instrText>
          </w:r>
          <w:r w:rsidR="00663218">
            <w:rPr>
              <w:lang w:val="en-US"/>
            </w:rPr>
            <w:fldChar w:fldCharType="separate"/>
          </w:r>
          <w:r w:rsidR="00663218" w:rsidRPr="00663218">
            <w:rPr>
              <w:noProof/>
              <w:lang w:val="en-US"/>
            </w:rPr>
            <w:t>(rocket.chat, n.d.)</w:t>
          </w:r>
          <w:r w:rsidR="00663218">
            <w:rPr>
              <w:lang w:val="en-US"/>
            </w:rPr>
            <w:fldChar w:fldCharType="end"/>
          </w:r>
        </w:sdtContent>
      </w:sdt>
    </w:p>
    <w:p w14:paraId="76C4C597" w14:textId="4DC74BAB" w:rsidR="00663218" w:rsidRDefault="00A274AF" w:rsidP="008F175F">
      <w:pPr>
        <w:rPr>
          <w:lang w:val="en-US"/>
        </w:rPr>
      </w:pPr>
      <w:hyperlink r:id="rId162" w:history="1">
        <w:r w:rsidR="00663218" w:rsidRPr="00663218">
          <w:rPr>
            <w:rStyle w:val="Hyperlink"/>
            <w:lang w:val="en-US"/>
          </w:rPr>
          <w:t>https://docs.rocket.chat/deploy/prepare-for-your-deployment/rapid-deployment-methods/docker-and-docker-compose/docker-containers</w:t>
        </w:r>
      </w:hyperlink>
    </w:p>
    <w:p w14:paraId="71AEABC5" w14:textId="0DCC3646" w:rsidR="00663218" w:rsidRDefault="00A274AF" w:rsidP="008F175F">
      <w:pPr>
        <w:rPr>
          <w:lang w:val="en-US"/>
        </w:rPr>
      </w:pPr>
      <w:sdt>
        <w:sdtPr>
          <w:rPr>
            <w:lang w:val="en-US"/>
          </w:rPr>
          <w:id w:val="-801609570"/>
          <w:citation/>
        </w:sdtPr>
        <w:sdtEndPr/>
        <w:sdtContent>
          <w:r w:rsidR="00C40C5E">
            <w:rPr>
              <w:lang w:val="en-US"/>
            </w:rPr>
            <w:fldChar w:fldCharType="begin"/>
          </w:r>
          <w:r w:rsidR="00C40C5E">
            <w:rPr>
              <w:lang w:val="en-US"/>
            </w:rPr>
            <w:instrText xml:space="preserve"> CITATION Zab \l 1033 </w:instrText>
          </w:r>
          <w:r w:rsidR="00C40C5E">
            <w:rPr>
              <w:lang w:val="en-US"/>
            </w:rPr>
            <w:fldChar w:fldCharType="separate"/>
          </w:r>
          <w:r w:rsidR="00C40C5E" w:rsidRPr="00C40C5E">
            <w:rPr>
              <w:noProof/>
              <w:lang w:val="en-US"/>
            </w:rPr>
            <w:t>(Zabbix - download and install Zabbix, n.d.)</w:t>
          </w:r>
          <w:r w:rsidR="00C40C5E">
            <w:rPr>
              <w:lang w:val="en-US"/>
            </w:rPr>
            <w:fldChar w:fldCharType="end"/>
          </w:r>
        </w:sdtContent>
      </w:sdt>
    </w:p>
    <w:p w14:paraId="6E4ADE7D" w14:textId="7A1604EF" w:rsidR="00C40C5E" w:rsidRDefault="00A274AF" w:rsidP="008F175F">
      <w:pPr>
        <w:rPr>
          <w:lang w:val="en-US"/>
        </w:rPr>
      </w:pPr>
      <w:hyperlink r:id="rId163" w:history="1">
        <w:r w:rsidR="00C40C5E" w:rsidRPr="00C40C5E">
          <w:rPr>
            <w:rStyle w:val="Hyperlink"/>
            <w:lang w:val="en-US"/>
          </w:rPr>
          <w:t>https://www.zabbix.com/download?zabbix=6.4&amp;os_distribution=ubuntu&amp;os_version=22.04&amp;components=agent&amp;db=&amp;ws=</w:t>
        </w:r>
      </w:hyperlink>
    </w:p>
    <w:p w14:paraId="39C84A7F" w14:textId="77777777" w:rsidR="00C40C5E" w:rsidRPr="00EC428C" w:rsidRDefault="00C40C5E" w:rsidP="008F175F">
      <w:pPr>
        <w:rPr>
          <w:lang w:val="en-US"/>
        </w:rPr>
      </w:pPr>
    </w:p>
    <w:sectPr w:rsidR="00C40C5E" w:rsidRPr="00EC428C" w:rsidSect="007755B1">
      <w:headerReference w:type="default" r:id="rId164"/>
      <w:pgSz w:w="11906" w:h="16838" w:code="9"/>
      <w:pgMar w:top="1134" w:right="1134" w:bottom="1134" w:left="187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893BF" w14:textId="77777777" w:rsidR="00A274AF" w:rsidRDefault="00A274AF">
      <w:r>
        <w:separator/>
      </w:r>
    </w:p>
  </w:endnote>
  <w:endnote w:type="continuationSeparator" w:id="0">
    <w:p w14:paraId="41D7DF87" w14:textId="77777777" w:rsidR="00A274AF" w:rsidRDefault="00A27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echnic">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ebdings"/>
    <w:charset w:val="02"/>
    <w:family w:val="swiss"/>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2504" w14:textId="77777777" w:rsidR="007755B1" w:rsidRPr="007755B1" w:rsidRDefault="007755B1" w:rsidP="007755B1">
    <w:pPr>
      <w:pStyle w:val="Footer"/>
      <w:pBdr>
        <w:top w:val="none" w:sz="0" w:space="0" w:color="auto"/>
      </w:pBdr>
      <w:tabs>
        <w:tab w:val="clear" w:pos="4536"/>
        <w:tab w:val="clear" w:pos="9072"/>
        <w:tab w:val="left" w:pos="318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615C" w14:textId="77777777" w:rsidR="001C01E3" w:rsidRDefault="001C01E3" w:rsidP="001C01E3">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DAA9A" w14:textId="77777777" w:rsidR="00A274AF" w:rsidRDefault="00A274AF">
      <w:r>
        <w:separator/>
      </w:r>
    </w:p>
  </w:footnote>
  <w:footnote w:type="continuationSeparator" w:id="0">
    <w:p w14:paraId="63D3C2EA" w14:textId="77777777" w:rsidR="00A274AF" w:rsidRDefault="00A27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1A51" w14:textId="77777777" w:rsidR="002E351F" w:rsidRDefault="007C498C">
    <w:pPr>
      <w:pStyle w:val="Header"/>
      <w:rPr>
        <w:b w:val="0"/>
      </w:rPr>
    </w:pPr>
    <w:r>
      <w:rPr>
        <w:rStyle w:val="PageNumber"/>
        <w:b/>
      </w:rPr>
      <w:fldChar w:fldCharType="begin"/>
    </w:r>
    <w:r w:rsidR="002E351F">
      <w:rPr>
        <w:rStyle w:val="PageNumber"/>
        <w:b/>
      </w:rPr>
      <w:instrText xml:space="preserve"> PAGE </w:instrText>
    </w:r>
    <w:r>
      <w:rPr>
        <w:rStyle w:val="PageNumber"/>
        <w:b/>
      </w:rPr>
      <w:fldChar w:fldCharType="separate"/>
    </w:r>
    <w:r w:rsidR="002E351F">
      <w:rPr>
        <w:rStyle w:val="PageNumber"/>
        <w:b/>
        <w:noProof/>
      </w:rPr>
      <w:t>2</w:t>
    </w:r>
    <w:r>
      <w:rPr>
        <w:rStyle w:val="PageNumber"/>
        <w:b/>
      </w:rPr>
      <w:fldChar w:fldCharType="end"/>
    </w:r>
    <w:r w:rsidR="002E351F">
      <w:rPr>
        <w:rStyle w:val="PageNumber"/>
      </w:rPr>
      <w:t xml:space="preserve"> </w:t>
    </w:r>
    <w:r w:rsidR="002E351F">
      <w:rPr>
        <w:rStyle w:val="PageNumber"/>
      </w:rPr>
      <w:sym w:font="Symbol" w:char="F0A8"/>
    </w:r>
    <w:r w:rsidR="002E351F">
      <w:rPr>
        <w:rStyle w:val="PageNumber"/>
      </w:rPr>
      <w:tab/>
    </w:r>
    <w:r w:rsidR="002E351F">
      <w:rPr>
        <w:rStyle w:val="PageNumber"/>
      </w:rPr>
      <w:tab/>
    </w:r>
    <w:r w:rsidR="002E351F">
      <w:rPr>
        <w:rStyle w:val="PageNumber"/>
        <w:b/>
      </w:rPr>
      <w:t>Eindwerksjabloon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C00E" w14:textId="77777777" w:rsidR="002E351F" w:rsidRPr="007755B1" w:rsidRDefault="002E351F" w:rsidP="007755B1">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A7D5" w14:textId="77777777" w:rsidR="00153653" w:rsidRDefault="00153653" w:rsidP="0015365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73FE" w14:textId="77777777" w:rsidR="007755B1" w:rsidRPr="007755B1" w:rsidRDefault="007755B1" w:rsidP="007755B1">
    <w:pPr>
      <w:pStyle w:val="Header"/>
      <w:pBdr>
        <w:bottom w:val="none" w:sz="0" w:space="0" w:color="auto"/>
      </w:pBdr>
    </w:pPr>
    <w:r>
      <w:tab/>
    </w:r>
    <w:r>
      <w:tab/>
    </w:r>
    <w:r w:rsidRPr="007755B1">
      <w:fldChar w:fldCharType="begin"/>
    </w:r>
    <w:r w:rsidRPr="007755B1">
      <w:instrText>PAGE   \* MERGEFORMAT</w:instrText>
    </w:r>
    <w:r w:rsidRPr="007755B1">
      <w:fldChar w:fldCharType="separate"/>
    </w:r>
    <w:r w:rsidR="00072B74">
      <w:rPr>
        <w:noProof/>
      </w:rPr>
      <w:t>4</w:t>
    </w:r>
    <w:r w:rsidRPr="007755B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B4CF7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6848E7D6"/>
    <w:lvl w:ilvl="0">
      <w:start w:val="1"/>
      <w:numFmt w:val="decimal"/>
      <w:lvlText w:val="%1."/>
      <w:lvlJc w:val="left"/>
      <w:pPr>
        <w:tabs>
          <w:tab w:val="num" w:pos="360"/>
        </w:tabs>
        <w:ind w:left="360" w:hanging="360"/>
      </w:pPr>
    </w:lvl>
  </w:abstractNum>
  <w:abstractNum w:abstractNumId="2" w15:restartNumberingAfterBreak="0">
    <w:nsid w:val="FFFFFFFB"/>
    <w:multiLevelType w:val="multilevel"/>
    <w:tmpl w:val="D4E4C2FA"/>
    <w:lvl w:ilvl="0">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 w15:restartNumberingAfterBreak="0">
    <w:nsid w:val="0BC07524"/>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E150040"/>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5DA0CC2"/>
    <w:multiLevelType w:val="multilevel"/>
    <w:tmpl w:val="2AC40974"/>
    <w:lvl w:ilvl="0">
      <w:start w:val="1"/>
      <w:numFmt w:val="bullet"/>
      <w:pStyle w:val="Standaardopsomming"/>
      <w:lvlText w:val=""/>
      <w:lvlJc w:val="left"/>
      <w:pPr>
        <w:tabs>
          <w:tab w:val="num" w:pos="360"/>
        </w:tabs>
        <w:ind w:left="360" w:hanging="360"/>
      </w:pPr>
      <w:rPr>
        <w:rFonts w:ascii="Symbol" w:hAnsi="Symbol" w:hint="default"/>
      </w:rPr>
    </w:lvl>
    <w:lvl w:ilvl="1">
      <w:start w:val="5"/>
      <w:numFmt w:val="bullet"/>
      <w:lvlText w:val="▪"/>
      <w:lvlJc w:val="left"/>
      <w:pPr>
        <w:tabs>
          <w:tab w:val="num" w:pos="907"/>
        </w:tabs>
        <w:ind w:left="907" w:hanging="453"/>
      </w:pPr>
      <w:rPr>
        <w:rFonts w:ascii="Times New Roman" w:cs="Times New Roman" w:hint="default"/>
      </w:rPr>
    </w:lvl>
    <w:lvl w:ilvl="2">
      <w:start w:val="1"/>
      <w:numFmt w:val="bullet"/>
      <w:lvlText w:val=""/>
      <w:lvlJc w:val="left"/>
      <w:pPr>
        <w:tabs>
          <w:tab w:val="num" w:pos="1304"/>
        </w:tabs>
        <w:ind w:left="1304" w:hanging="397"/>
      </w:pPr>
      <w:rPr>
        <w:rFonts w:ascii="Technic" w:hAnsi="Technic" w:hint="default"/>
      </w:rPr>
    </w:lvl>
    <w:lvl w:ilvl="3">
      <w:start w:val="1"/>
      <w:numFmt w:val="none"/>
      <w:lvlText w:val="%1.%2.%3.%4"/>
      <w:lvlJc w:val="left"/>
      <w:pPr>
        <w:tabs>
          <w:tab w:val="num" w:pos="864"/>
        </w:tabs>
        <w:ind w:left="864" w:hanging="864"/>
      </w:pPr>
      <w:rPr>
        <w:rFonts w:hint="default"/>
      </w:rPr>
    </w:lvl>
    <w:lvl w:ilvl="4">
      <w:start w:val="1"/>
      <w:numFmt w:val="decimal"/>
      <w:lvlText w:val="%1.%2.%3.%4.%5"/>
      <w:lvlJc w:val="left"/>
      <w:pPr>
        <w:tabs>
          <w:tab w:val="num" w:pos="180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2160"/>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6" w15:restartNumberingAfterBreak="0">
    <w:nsid w:val="1B263957"/>
    <w:multiLevelType w:val="hybridMultilevel"/>
    <w:tmpl w:val="87EE6090"/>
    <w:lvl w:ilvl="0" w:tplc="BE462C5E">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75A43"/>
    <w:multiLevelType w:val="singleLevel"/>
    <w:tmpl w:val="2B40BE7A"/>
    <w:lvl w:ilvl="0">
      <w:start w:val="1"/>
      <w:numFmt w:val="bullet"/>
      <w:lvlText w:val=""/>
      <w:lvlJc w:val="left"/>
      <w:pPr>
        <w:tabs>
          <w:tab w:val="num" w:pos="360"/>
        </w:tabs>
        <w:ind w:left="340" w:hanging="340"/>
      </w:pPr>
      <w:rPr>
        <w:rFonts w:ascii="Symbol" w:hAnsi="Symbol" w:hint="default"/>
      </w:rPr>
    </w:lvl>
  </w:abstractNum>
  <w:abstractNum w:abstractNumId="8" w15:restartNumberingAfterBreak="0">
    <w:nsid w:val="1FC750DB"/>
    <w:multiLevelType w:val="multilevel"/>
    <w:tmpl w:val="B9EAE72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985"/>
        </w:tabs>
        <w:ind w:left="1985" w:hanging="1985"/>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0620A29"/>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2C8E0192"/>
    <w:multiLevelType w:val="multilevel"/>
    <w:tmpl w:val="7ACC517E"/>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C443F95"/>
    <w:multiLevelType w:val="hybridMultilevel"/>
    <w:tmpl w:val="CEAC2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CA6F92"/>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A485EBE"/>
    <w:multiLevelType w:val="multilevel"/>
    <w:tmpl w:val="B4DE3C18"/>
    <w:lvl w:ilvl="0">
      <w:start w:val="3"/>
      <w:numFmt w:val="bullet"/>
      <w:lvlText w:val=""/>
      <w:lvlJc w:val="left"/>
      <w:pPr>
        <w:tabs>
          <w:tab w:val="num" w:pos="432"/>
        </w:tabs>
        <w:ind w:left="432" w:hanging="432"/>
      </w:pPr>
      <w:rPr>
        <w:rFonts w:ascii="CommonBullets" w:hAnsi="CommonBullets" w:hint="default"/>
      </w:rPr>
    </w:lvl>
    <w:lvl w:ilvl="1">
      <w:start w:val="5"/>
      <w:numFmt w:val="bullet"/>
      <w:lvlText w:val=""/>
      <w:lvlJc w:val="left"/>
      <w:pPr>
        <w:tabs>
          <w:tab w:val="num" w:pos="576"/>
        </w:tabs>
        <w:ind w:left="576" w:hanging="576"/>
      </w:pPr>
      <w:rPr>
        <w:rFonts w:ascii="CommonBullets" w:hAnsi="Garamond" w:hint="default"/>
      </w:rPr>
    </w:lvl>
    <w:lvl w:ilvl="2">
      <w:start w:val="1"/>
      <w:numFmt w:val="bullet"/>
      <w:lvlText w:val=""/>
      <w:lvlJc w:val="left"/>
      <w:pPr>
        <w:tabs>
          <w:tab w:val="num" w:pos="720"/>
        </w:tabs>
        <w:ind w:left="720" w:hanging="720"/>
      </w:pPr>
      <w:rPr>
        <w:rFonts w:ascii="CommonBullets" w:hAnsi="CommonBullets" w:hint="default"/>
      </w:rPr>
    </w:lvl>
    <w:lvl w:ilvl="3">
      <w:start w:val="1"/>
      <w:numFmt w:val="decimal"/>
      <w:lvlText w:val="%1.%2.%3.%4"/>
      <w:lvlJc w:val="left"/>
      <w:pPr>
        <w:tabs>
          <w:tab w:val="num" w:pos="1440"/>
        </w:tabs>
        <w:ind w:left="864" w:hanging="864"/>
      </w:pPr>
    </w:lvl>
    <w:lvl w:ilvl="4">
      <w:start w:val="1"/>
      <w:numFmt w:val="decimal"/>
      <w:lvlText w:val="%1.%2.%3.%4.%5"/>
      <w:lvlJc w:val="left"/>
      <w:pPr>
        <w:tabs>
          <w:tab w:val="num" w:pos="180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880"/>
        </w:tabs>
        <w:ind w:left="1584" w:hanging="1584"/>
      </w:pPr>
    </w:lvl>
  </w:abstractNum>
  <w:abstractNum w:abstractNumId="14" w15:restartNumberingAfterBreak="0">
    <w:nsid w:val="4C0F1542"/>
    <w:multiLevelType w:val="multilevel"/>
    <w:tmpl w:val="FDBA84D6"/>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985"/>
        </w:tabs>
        <w:ind w:left="1985" w:hanging="1985"/>
      </w:pPr>
      <w:rPr>
        <w:rFonts w:hint="default"/>
      </w:rPr>
    </w:lvl>
    <w:lvl w:ilvl="2">
      <w:start w:val="1"/>
      <w:numFmt w:val="decimal"/>
      <w:lvlText w:val="%1.%2.%3"/>
      <w:lvlJc w:val="left"/>
      <w:pPr>
        <w:tabs>
          <w:tab w:val="num" w:pos="1985"/>
        </w:tabs>
        <w:ind w:left="1985" w:hanging="1985"/>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8A335F3"/>
    <w:multiLevelType w:val="singleLevel"/>
    <w:tmpl w:val="2B40BE7A"/>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594873F7"/>
    <w:multiLevelType w:val="multilevel"/>
    <w:tmpl w:val="7C82EFCA"/>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021"/>
        </w:tabs>
        <w:ind w:left="1021" w:hanging="1021"/>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C7B1DEC"/>
    <w:multiLevelType w:val="singleLevel"/>
    <w:tmpl w:val="0413000F"/>
    <w:lvl w:ilvl="0">
      <w:start w:val="1"/>
      <w:numFmt w:val="decimal"/>
      <w:lvlText w:val="%1."/>
      <w:lvlJc w:val="left"/>
      <w:pPr>
        <w:tabs>
          <w:tab w:val="num" w:pos="360"/>
        </w:tabs>
        <w:ind w:left="360" w:hanging="360"/>
      </w:pPr>
    </w:lvl>
  </w:abstractNum>
  <w:abstractNum w:abstractNumId="18" w15:restartNumberingAfterBreak="0">
    <w:nsid w:val="5FD12571"/>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7206382"/>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E6C37A4"/>
    <w:multiLevelType w:val="singleLevel"/>
    <w:tmpl w:val="0413000F"/>
    <w:lvl w:ilvl="0">
      <w:start w:val="1"/>
      <w:numFmt w:val="decimal"/>
      <w:lvlText w:val="%1."/>
      <w:lvlJc w:val="left"/>
      <w:pPr>
        <w:tabs>
          <w:tab w:val="num" w:pos="360"/>
        </w:tabs>
        <w:ind w:left="360" w:hanging="360"/>
      </w:pPr>
    </w:lvl>
  </w:abstractNum>
  <w:num w:numId="1">
    <w:abstractNumId w:val="14"/>
  </w:num>
  <w:num w:numId="2">
    <w:abstractNumId w:val="0"/>
  </w:num>
  <w:num w:numId="3">
    <w:abstractNumId w:val="8"/>
  </w:num>
  <w:num w:numId="4">
    <w:abstractNumId w:val="10"/>
  </w:num>
  <w:num w:numId="5">
    <w:abstractNumId w:val="16"/>
  </w:num>
  <w:num w:numId="6">
    <w:abstractNumId w:val="1"/>
  </w:num>
  <w:num w:numId="7">
    <w:abstractNumId w:val="13"/>
  </w:num>
  <w:num w:numId="8">
    <w:abstractNumId w:val="16"/>
  </w:num>
  <w:num w:numId="9">
    <w:abstractNumId w:val="2"/>
  </w:num>
  <w:num w:numId="10">
    <w:abstractNumId w:val="15"/>
  </w:num>
  <w:num w:numId="11">
    <w:abstractNumId w:val="20"/>
  </w:num>
  <w:num w:numId="12">
    <w:abstractNumId w:val="17"/>
  </w:num>
  <w:num w:numId="13">
    <w:abstractNumId w:val="9"/>
  </w:num>
  <w:num w:numId="14">
    <w:abstractNumId w:val="7"/>
  </w:num>
  <w:num w:numId="15">
    <w:abstractNumId w:val="5"/>
  </w:num>
  <w:num w:numId="16">
    <w:abstractNumId w:val="5"/>
  </w:num>
  <w:num w:numId="17">
    <w:abstractNumId w:val="12"/>
  </w:num>
  <w:num w:numId="18">
    <w:abstractNumId w:val="3"/>
  </w:num>
  <w:num w:numId="19">
    <w:abstractNumId w:val="18"/>
  </w:num>
  <w:num w:numId="20">
    <w:abstractNumId w:val="19"/>
  </w:num>
  <w:num w:numId="21">
    <w:abstractNumId w:val="4"/>
  </w:num>
  <w:num w:numId="22">
    <w:abstractNumId w:val="16"/>
  </w:num>
  <w:num w:numId="23">
    <w:abstractNumId w:val="16"/>
  </w:num>
  <w:num w:numId="24">
    <w:abstractNumId w:val="11"/>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AF4"/>
    <w:rsid w:val="0000036B"/>
    <w:rsid w:val="000004D9"/>
    <w:rsid w:val="00001DDB"/>
    <w:rsid w:val="00002107"/>
    <w:rsid w:val="00002F6D"/>
    <w:rsid w:val="00004088"/>
    <w:rsid w:val="000054A8"/>
    <w:rsid w:val="00005594"/>
    <w:rsid w:val="000064BB"/>
    <w:rsid w:val="00013C1B"/>
    <w:rsid w:val="00013ED5"/>
    <w:rsid w:val="00013FDD"/>
    <w:rsid w:val="0001492D"/>
    <w:rsid w:val="0002279A"/>
    <w:rsid w:val="0002292C"/>
    <w:rsid w:val="000252F4"/>
    <w:rsid w:val="00025A8E"/>
    <w:rsid w:val="00025D4C"/>
    <w:rsid w:val="00031622"/>
    <w:rsid w:val="00032CD6"/>
    <w:rsid w:val="00033C47"/>
    <w:rsid w:val="000344E7"/>
    <w:rsid w:val="00035EF0"/>
    <w:rsid w:val="00037B95"/>
    <w:rsid w:val="00040427"/>
    <w:rsid w:val="000442C0"/>
    <w:rsid w:val="00052245"/>
    <w:rsid w:val="000539ED"/>
    <w:rsid w:val="000552CE"/>
    <w:rsid w:val="00057335"/>
    <w:rsid w:val="00061C42"/>
    <w:rsid w:val="000638B0"/>
    <w:rsid w:val="0006474D"/>
    <w:rsid w:val="00067B50"/>
    <w:rsid w:val="000714FD"/>
    <w:rsid w:val="00071B1B"/>
    <w:rsid w:val="00072B74"/>
    <w:rsid w:val="00076C2A"/>
    <w:rsid w:val="000810AE"/>
    <w:rsid w:val="00084C9D"/>
    <w:rsid w:val="000908D9"/>
    <w:rsid w:val="00090F48"/>
    <w:rsid w:val="00091280"/>
    <w:rsid w:val="00096EFD"/>
    <w:rsid w:val="000A0563"/>
    <w:rsid w:val="000A212D"/>
    <w:rsid w:val="000A4996"/>
    <w:rsid w:val="000A76AE"/>
    <w:rsid w:val="000B0095"/>
    <w:rsid w:val="000B6205"/>
    <w:rsid w:val="000C60C8"/>
    <w:rsid w:val="000C6CBE"/>
    <w:rsid w:val="000C70C7"/>
    <w:rsid w:val="000D2A54"/>
    <w:rsid w:val="000D3BB6"/>
    <w:rsid w:val="000D7322"/>
    <w:rsid w:val="000D7A71"/>
    <w:rsid w:val="000E0FA0"/>
    <w:rsid w:val="000E7514"/>
    <w:rsid w:val="000E7663"/>
    <w:rsid w:val="000F0E4A"/>
    <w:rsid w:val="000F2750"/>
    <w:rsid w:val="000F4F58"/>
    <w:rsid w:val="00102DCE"/>
    <w:rsid w:val="00104FE6"/>
    <w:rsid w:val="00105D13"/>
    <w:rsid w:val="00115AFC"/>
    <w:rsid w:val="001163B6"/>
    <w:rsid w:val="001201F7"/>
    <w:rsid w:val="001229B3"/>
    <w:rsid w:val="00126FF5"/>
    <w:rsid w:val="001300C1"/>
    <w:rsid w:val="00133309"/>
    <w:rsid w:val="001333F8"/>
    <w:rsid w:val="00133DC3"/>
    <w:rsid w:val="00137C80"/>
    <w:rsid w:val="0014118A"/>
    <w:rsid w:val="001449F4"/>
    <w:rsid w:val="001457E8"/>
    <w:rsid w:val="0014601E"/>
    <w:rsid w:val="00151E7C"/>
    <w:rsid w:val="00152E89"/>
    <w:rsid w:val="00153653"/>
    <w:rsid w:val="0015553A"/>
    <w:rsid w:val="00155D8C"/>
    <w:rsid w:val="00160B3A"/>
    <w:rsid w:val="00160BBF"/>
    <w:rsid w:val="0016328F"/>
    <w:rsid w:val="00166BB3"/>
    <w:rsid w:val="001721A2"/>
    <w:rsid w:val="001770C0"/>
    <w:rsid w:val="001806F2"/>
    <w:rsid w:val="00181B84"/>
    <w:rsid w:val="0018792E"/>
    <w:rsid w:val="001916E9"/>
    <w:rsid w:val="00191FBF"/>
    <w:rsid w:val="0019236F"/>
    <w:rsid w:val="00192443"/>
    <w:rsid w:val="00192451"/>
    <w:rsid w:val="0019247A"/>
    <w:rsid w:val="00192CF5"/>
    <w:rsid w:val="00194CC3"/>
    <w:rsid w:val="00196E20"/>
    <w:rsid w:val="001B34E5"/>
    <w:rsid w:val="001B5DC9"/>
    <w:rsid w:val="001B6168"/>
    <w:rsid w:val="001B65FC"/>
    <w:rsid w:val="001C01E3"/>
    <w:rsid w:val="001C084F"/>
    <w:rsid w:val="001C6F6E"/>
    <w:rsid w:val="001C732B"/>
    <w:rsid w:val="001D1FB7"/>
    <w:rsid w:val="001D50E6"/>
    <w:rsid w:val="001D54A1"/>
    <w:rsid w:val="001D6AA9"/>
    <w:rsid w:val="001E191B"/>
    <w:rsid w:val="001E258A"/>
    <w:rsid w:val="001E2689"/>
    <w:rsid w:val="001E5DE8"/>
    <w:rsid w:val="001E74DE"/>
    <w:rsid w:val="001F1E1E"/>
    <w:rsid w:val="001F2B6C"/>
    <w:rsid w:val="001F2D51"/>
    <w:rsid w:val="001F31C1"/>
    <w:rsid w:val="001F6C8F"/>
    <w:rsid w:val="0020030A"/>
    <w:rsid w:val="002058F0"/>
    <w:rsid w:val="00205D9C"/>
    <w:rsid w:val="00205DFB"/>
    <w:rsid w:val="002069CA"/>
    <w:rsid w:val="00210154"/>
    <w:rsid w:val="00211A64"/>
    <w:rsid w:val="0021252C"/>
    <w:rsid w:val="0021799C"/>
    <w:rsid w:val="00230254"/>
    <w:rsid w:val="002332C3"/>
    <w:rsid w:val="00234E18"/>
    <w:rsid w:val="00236238"/>
    <w:rsid w:val="00241777"/>
    <w:rsid w:val="00243874"/>
    <w:rsid w:val="00247489"/>
    <w:rsid w:val="00247795"/>
    <w:rsid w:val="00250455"/>
    <w:rsid w:val="002542C2"/>
    <w:rsid w:val="00254F07"/>
    <w:rsid w:val="00255240"/>
    <w:rsid w:val="00257332"/>
    <w:rsid w:val="002620D9"/>
    <w:rsid w:val="00263D7C"/>
    <w:rsid w:val="0026512D"/>
    <w:rsid w:val="0026641E"/>
    <w:rsid w:val="00266537"/>
    <w:rsid w:val="002666E3"/>
    <w:rsid w:val="00266B6E"/>
    <w:rsid w:val="0026744D"/>
    <w:rsid w:val="0027110C"/>
    <w:rsid w:val="00273DBE"/>
    <w:rsid w:val="002759B0"/>
    <w:rsid w:val="00275FBC"/>
    <w:rsid w:val="00277EBD"/>
    <w:rsid w:val="002807A0"/>
    <w:rsid w:val="002809C1"/>
    <w:rsid w:val="00282816"/>
    <w:rsid w:val="00285754"/>
    <w:rsid w:val="00286D54"/>
    <w:rsid w:val="00287947"/>
    <w:rsid w:val="00290EC3"/>
    <w:rsid w:val="00291F78"/>
    <w:rsid w:val="002A0152"/>
    <w:rsid w:val="002A2192"/>
    <w:rsid w:val="002A2B6F"/>
    <w:rsid w:val="002A2E26"/>
    <w:rsid w:val="002A330C"/>
    <w:rsid w:val="002A4F5C"/>
    <w:rsid w:val="002A67F0"/>
    <w:rsid w:val="002A6E2A"/>
    <w:rsid w:val="002B0A1A"/>
    <w:rsid w:val="002B1B8C"/>
    <w:rsid w:val="002C129D"/>
    <w:rsid w:val="002C192A"/>
    <w:rsid w:val="002C273B"/>
    <w:rsid w:val="002C360E"/>
    <w:rsid w:val="002C4F84"/>
    <w:rsid w:val="002C6510"/>
    <w:rsid w:val="002C712A"/>
    <w:rsid w:val="002C7756"/>
    <w:rsid w:val="002D1B99"/>
    <w:rsid w:val="002D356B"/>
    <w:rsid w:val="002E351F"/>
    <w:rsid w:val="002E6B2A"/>
    <w:rsid w:val="002F14A2"/>
    <w:rsid w:val="002F45D5"/>
    <w:rsid w:val="002F7CEA"/>
    <w:rsid w:val="003001CA"/>
    <w:rsid w:val="00300B4D"/>
    <w:rsid w:val="00300E57"/>
    <w:rsid w:val="00304EDE"/>
    <w:rsid w:val="003075AC"/>
    <w:rsid w:val="003109F9"/>
    <w:rsid w:val="00313189"/>
    <w:rsid w:val="00314054"/>
    <w:rsid w:val="00316C44"/>
    <w:rsid w:val="00317399"/>
    <w:rsid w:val="0032017C"/>
    <w:rsid w:val="00323CC7"/>
    <w:rsid w:val="00324CD3"/>
    <w:rsid w:val="00326496"/>
    <w:rsid w:val="003309F3"/>
    <w:rsid w:val="003318F0"/>
    <w:rsid w:val="00331C97"/>
    <w:rsid w:val="00333411"/>
    <w:rsid w:val="00336AD7"/>
    <w:rsid w:val="00337FD0"/>
    <w:rsid w:val="00344C41"/>
    <w:rsid w:val="00350B2E"/>
    <w:rsid w:val="00352CBF"/>
    <w:rsid w:val="00353C9B"/>
    <w:rsid w:val="00355C9E"/>
    <w:rsid w:val="00366E70"/>
    <w:rsid w:val="003708E7"/>
    <w:rsid w:val="00372B6D"/>
    <w:rsid w:val="003748E6"/>
    <w:rsid w:val="003824CE"/>
    <w:rsid w:val="00383358"/>
    <w:rsid w:val="003877EC"/>
    <w:rsid w:val="00395A25"/>
    <w:rsid w:val="003972DC"/>
    <w:rsid w:val="00397625"/>
    <w:rsid w:val="003A4EC5"/>
    <w:rsid w:val="003B347F"/>
    <w:rsid w:val="003B6AB7"/>
    <w:rsid w:val="003C25BF"/>
    <w:rsid w:val="003C3E75"/>
    <w:rsid w:val="003C46A8"/>
    <w:rsid w:val="003D02EB"/>
    <w:rsid w:val="003D0AA6"/>
    <w:rsid w:val="003D2508"/>
    <w:rsid w:val="003D2CAA"/>
    <w:rsid w:val="003D51A5"/>
    <w:rsid w:val="003E3233"/>
    <w:rsid w:val="003E56C0"/>
    <w:rsid w:val="003E79C6"/>
    <w:rsid w:val="003E7B22"/>
    <w:rsid w:val="003F6602"/>
    <w:rsid w:val="004007FA"/>
    <w:rsid w:val="004048AB"/>
    <w:rsid w:val="00404C8E"/>
    <w:rsid w:val="00407347"/>
    <w:rsid w:val="0041133B"/>
    <w:rsid w:val="00412FAE"/>
    <w:rsid w:val="00415F4B"/>
    <w:rsid w:val="00417F16"/>
    <w:rsid w:val="00423035"/>
    <w:rsid w:val="004232B5"/>
    <w:rsid w:val="00424212"/>
    <w:rsid w:val="0043044D"/>
    <w:rsid w:val="004345A7"/>
    <w:rsid w:val="0043488C"/>
    <w:rsid w:val="0043703C"/>
    <w:rsid w:val="004376F8"/>
    <w:rsid w:val="004403C1"/>
    <w:rsid w:val="00440E06"/>
    <w:rsid w:val="004410D5"/>
    <w:rsid w:val="0044329B"/>
    <w:rsid w:val="00444ADF"/>
    <w:rsid w:val="00445BE7"/>
    <w:rsid w:val="00447A51"/>
    <w:rsid w:val="00447DA7"/>
    <w:rsid w:val="00453614"/>
    <w:rsid w:val="00453A33"/>
    <w:rsid w:val="0046372E"/>
    <w:rsid w:val="004805D2"/>
    <w:rsid w:val="0048573E"/>
    <w:rsid w:val="00492CBD"/>
    <w:rsid w:val="00495D39"/>
    <w:rsid w:val="00497731"/>
    <w:rsid w:val="004A3571"/>
    <w:rsid w:val="004A7DB7"/>
    <w:rsid w:val="004B52CA"/>
    <w:rsid w:val="004B6266"/>
    <w:rsid w:val="004C04EE"/>
    <w:rsid w:val="004C424A"/>
    <w:rsid w:val="004C62D2"/>
    <w:rsid w:val="004E23B6"/>
    <w:rsid w:val="004E4D9C"/>
    <w:rsid w:val="004E5802"/>
    <w:rsid w:val="004E5E95"/>
    <w:rsid w:val="004F7D34"/>
    <w:rsid w:val="005022CC"/>
    <w:rsid w:val="00502668"/>
    <w:rsid w:val="00513350"/>
    <w:rsid w:val="0052297C"/>
    <w:rsid w:val="00523613"/>
    <w:rsid w:val="005261AB"/>
    <w:rsid w:val="00527E19"/>
    <w:rsid w:val="005318A9"/>
    <w:rsid w:val="005339FA"/>
    <w:rsid w:val="00534E3B"/>
    <w:rsid w:val="00535E9E"/>
    <w:rsid w:val="0053627A"/>
    <w:rsid w:val="00536CC4"/>
    <w:rsid w:val="00537467"/>
    <w:rsid w:val="00537B6E"/>
    <w:rsid w:val="00540D3C"/>
    <w:rsid w:val="00541585"/>
    <w:rsid w:val="00542180"/>
    <w:rsid w:val="00543211"/>
    <w:rsid w:val="00544DFB"/>
    <w:rsid w:val="00545EBD"/>
    <w:rsid w:val="00551CF3"/>
    <w:rsid w:val="00554DB8"/>
    <w:rsid w:val="00556634"/>
    <w:rsid w:val="005628DD"/>
    <w:rsid w:val="005631E7"/>
    <w:rsid w:val="005659BF"/>
    <w:rsid w:val="00566678"/>
    <w:rsid w:val="00566F8B"/>
    <w:rsid w:val="005706A2"/>
    <w:rsid w:val="00570E7D"/>
    <w:rsid w:val="00575E56"/>
    <w:rsid w:val="0058328D"/>
    <w:rsid w:val="005841FB"/>
    <w:rsid w:val="00587E9F"/>
    <w:rsid w:val="00591FD5"/>
    <w:rsid w:val="00592FB4"/>
    <w:rsid w:val="0059712E"/>
    <w:rsid w:val="005A688E"/>
    <w:rsid w:val="005A695C"/>
    <w:rsid w:val="005A6BB0"/>
    <w:rsid w:val="005A6D9B"/>
    <w:rsid w:val="005B3829"/>
    <w:rsid w:val="005B46A5"/>
    <w:rsid w:val="005C1E20"/>
    <w:rsid w:val="005C3A19"/>
    <w:rsid w:val="005C41AE"/>
    <w:rsid w:val="005D24BD"/>
    <w:rsid w:val="005F252E"/>
    <w:rsid w:val="005F7E40"/>
    <w:rsid w:val="00601FA6"/>
    <w:rsid w:val="0060332F"/>
    <w:rsid w:val="00604096"/>
    <w:rsid w:val="006153A0"/>
    <w:rsid w:val="00616202"/>
    <w:rsid w:val="00617173"/>
    <w:rsid w:val="006172D8"/>
    <w:rsid w:val="00624F5F"/>
    <w:rsid w:val="00625095"/>
    <w:rsid w:val="006260FF"/>
    <w:rsid w:val="006278FF"/>
    <w:rsid w:val="006314AB"/>
    <w:rsid w:val="006324F1"/>
    <w:rsid w:val="00633566"/>
    <w:rsid w:val="00636107"/>
    <w:rsid w:val="006406F3"/>
    <w:rsid w:val="00641985"/>
    <w:rsid w:val="00641A4F"/>
    <w:rsid w:val="006440F4"/>
    <w:rsid w:val="006457B0"/>
    <w:rsid w:val="00646172"/>
    <w:rsid w:val="00652404"/>
    <w:rsid w:val="0065629C"/>
    <w:rsid w:val="0065739D"/>
    <w:rsid w:val="00657554"/>
    <w:rsid w:val="00661C58"/>
    <w:rsid w:val="00663218"/>
    <w:rsid w:val="00667006"/>
    <w:rsid w:val="0066706F"/>
    <w:rsid w:val="00672921"/>
    <w:rsid w:val="0067493C"/>
    <w:rsid w:val="00675E4A"/>
    <w:rsid w:val="006805C7"/>
    <w:rsid w:val="00681BF5"/>
    <w:rsid w:val="00681D44"/>
    <w:rsid w:val="006828B1"/>
    <w:rsid w:val="00685086"/>
    <w:rsid w:val="006853CB"/>
    <w:rsid w:val="00687E4F"/>
    <w:rsid w:val="00690B26"/>
    <w:rsid w:val="00691068"/>
    <w:rsid w:val="006974BD"/>
    <w:rsid w:val="00697CC4"/>
    <w:rsid w:val="006A6BF1"/>
    <w:rsid w:val="006B5C56"/>
    <w:rsid w:val="006B60EC"/>
    <w:rsid w:val="006B6B62"/>
    <w:rsid w:val="006C21EB"/>
    <w:rsid w:val="006C7C7A"/>
    <w:rsid w:val="006D0B33"/>
    <w:rsid w:val="006D0BB5"/>
    <w:rsid w:val="006D1B34"/>
    <w:rsid w:val="006D272C"/>
    <w:rsid w:val="006D2A55"/>
    <w:rsid w:val="006D63A6"/>
    <w:rsid w:val="006D77F2"/>
    <w:rsid w:val="006E0744"/>
    <w:rsid w:val="006E1A04"/>
    <w:rsid w:val="006E2022"/>
    <w:rsid w:val="006E52A0"/>
    <w:rsid w:val="006E5F9F"/>
    <w:rsid w:val="006E7E79"/>
    <w:rsid w:val="006F2DB2"/>
    <w:rsid w:val="006F31D2"/>
    <w:rsid w:val="007005A7"/>
    <w:rsid w:val="00700985"/>
    <w:rsid w:val="007031C9"/>
    <w:rsid w:val="007032EB"/>
    <w:rsid w:val="007033A1"/>
    <w:rsid w:val="007049DF"/>
    <w:rsid w:val="00707193"/>
    <w:rsid w:val="00720C67"/>
    <w:rsid w:val="00721D67"/>
    <w:rsid w:val="00725D23"/>
    <w:rsid w:val="007315C2"/>
    <w:rsid w:val="0073320C"/>
    <w:rsid w:val="00734DA7"/>
    <w:rsid w:val="00735E52"/>
    <w:rsid w:val="00737F87"/>
    <w:rsid w:val="00745508"/>
    <w:rsid w:val="0075278F"/>
    <w:rsid w:val="007560D3"/>
    <w:rsid w:val="0076366C"/>
    <w:rsid w:val="00764F4A"/>
    <w:rsid w:val="0077379E"/>
    <w:rsid w:val="007744B2"/>
    <w:rsid w:val="007755B1"/>
    <w:rsid w:val="0078177B"/>
    <w:rsid w:val="00782841"/>
    <w:rsid w:val="00782E65"/>
    <w:rsid w:val="0078379F"/>
    <w:rsid w:val="00785696"/>
    <w:rsid w:val="007879BD"/>
    <w:rsid w:val="00791DDF"/>
    <w:rsid w:val="007A0B71"/>
    <w:rsid w:val="007A11D2"/>
    <w:rsid w:val="007B1C49"/>
    <w:rsid w:val="007B4670"/>
    <w:rsid w:val="007B528B"/>
    <w:rsid w:val="007B54FF"/>
    <w:rsid w:val="007B6679"/>
    <w:rsid w:val="007B79FC"/>
    <w:rsid w:val="007C0105"/>
    <w:rsid w:val="007C0AC8"/>
    <w:rsid w:val="007C205D"/>
    <w:rsid w:val="007C312F"/>
    <w:rsid w:val="007C431E"/>
    <w:rsid w:val="007C498C"/>
    <w:rsid w:val="007D2213"/>
    <w:rsid w:val="007D2AE9"/>
    <w:rsid w:val="007D2CEA"/>
    <w:rsid w:val="007D3808"/>
    <w:rsid w:val="007D38CB"/>
    <w:rsid w:val="007D4736"/>
    <w:rsid w:val="007D64B9"/>
    <w:rsid w:val="007E48CA"/>
    <w:rsid w:val="007E75FD"/>
    <w:rsid w:val="007F34BE"/>
    <w:rsid w:val="007F3A0C"/>
    <w:rsid w:val="007F62AB"/>
    <w:rsid w:val="00800AA0"/>
    <w:rsid w:val="00801046"/>
    <w:rsid w:val="008023FD"/>
    <w:rsid w:val="00805487"/>
    <w:rsid w:val="00805DED"/>
    <w:rsid w:val="0080735A"/>
    <w:rsid w:val="0081104C"/>
    <w:rsid w:val="00813349"/>
    <w:rsid w:val="008147A6"/>
    <w:rsid w:val="00815B9A"/>
    <w:rsid w:val="00821246"/>
    <w:rsid w:val="008277B8"/>
    <w:rsid w:val="00832434"/>
    <w:rsid w:val="008338F9"/>
    <w:rsid w:val="00835AF6"/>
    <w:rsid w:val="00840FF2"/>
    <w:rsid w:val="00843ADD"/>
    <w:rsid w:val="00847217"/>
    <w:rsid w:val="0085167C"/>
    <w:rsid w:val="00851FBE"/>
    <w:rsid w:val="008534DF"/>
    <w:rsid w:val="0085424D"/>
    <w:rsid w:val="008546C3"/>
    <w:rsid w:val="00854EA0"/>
    <w:rsid w:val="008550DF"/>
    <w:rsid w:val="008556AF"/>
    <w:rsid w:val="00856946"/>
    <w:rsid w:val="00860766"/>
    <w:rsid w:val="00863CA0"/>
    <w:rsid w:val="00864B37"/>
    <w:rsid w:val="00865598"/>
    <w:rsid w:val="00872195"/>
    <w:rsid w:val="0087282B"/>
    <w:rsid w:val="00875226"/>
    <w:rsid w:val="0087703F"/>
    <w:rsid w:val="00877BA5"/>
    <w:rsid w:val="008812AF"/>
    <w:rsid w:val="008823C9"/>
    <w:rsid w:val="0088292A"/>
    <w:rsid w:val="00882BDE"/>
    <w:rsid w:val="00886D42"/>
    <w:rsid w:val="008879F5"/>
    <w:rsid w:val="008919AA"/>
    <w:rsid w:val="008931B4"/>
    <w:rsid w:val="0089516D"/>
    <w:rsid w:val="00896AB7"/>
    <w:rsid w:val="008A2D31"/>
    <w:rsid w:val="008B79F0"/>
    <w:rsid w:val="008C162C"/>
    <w:rsid w:val="008C1AC9"/>
    <w:rsid w:val="008C3DEF"/>
    <w:rsid w:val="008C7092"/>
    <w:rsid w:val="008D014A"/>
    <w:rsid w:val="008D56D4"/>
    <w:rsid w:val="008D63A3"/>
    <w:rsid w:val="008D7D3B"/>
    <w:rsid w:val="008D7D9E"/>
    <w:rsid w:val="008E0A91"/>
    <w:rsid w:val="008E14AF"/>
    <w:rsid w:val="008E1882"/>
    <w:rsid w:val="008E31B6"/>
    <w:rsid w:val="008E455B"/>
    <w:rsid w:val="008F0241"/>
    <w:rsid w:val="008F0266"/>
    <w:rsid w:val="008F154A"/>
    <w:rsid w:val="008F175F"/>
    <w:rsid w:val="008F3460"/>
    <w:rsid w:val="009001C5"/>
    <w:rsid w:val="009010C8"/>
    <w:rsid w:val="00902BC6"/>
    <w:rsid w:val="00903677"/>
    <w:rsid w:val="00903D47"/>
    <w:rsid w:val="0090448B"/>
    <w:rsid w:val="00906386"/>
    <w:rsid w:val="0092201E"/>
    <w:rsid w:val="00926B48"/>
    <w:rsid w:val="0092787B"/>
    <w:rsid w:val="00927AD2"/>
    <w:rsid w:val="00932DF5"/>
    <w:rsid w:val="00933710"/>
    <w:rsid w:val="009349FD"/>
    <w:rsid w:val="0093502B"/>
    <w:rsid w:val="0093788D"/>
    <w:rsid w:val="0094069B"/>
    <w:rsid w:val="00941AC1"/>
    <w:rsid w:val="00943772"/>
    <w:rsid w:val="009475B2"/>
    <w:rsid w:val="00953331"/>
    <w:rsid w:val="00960301"/>
    <w:rsid w:val="00967ED4"/>
    <w:rsid w:val="00971382"/>
    <w:rsid w:val="00972803"/>
    <w:rsid w:val="00972A0B"/>
    <w:rsid w:val="00975D41"/>
    <w:rsid w:val="0098232B"/>
    <w:rsid w:val="00984C8D"/>
    <w:rsid w:val="00987295"/>
    <w:rsid w:val="00987FD2"/>
    <w:rsid w:val="00993428"/>
    <w:rsid w:val="00993CC8"/>
    <w:rsid w:val="009959D8"/>
    <w:rsid w:val="009A0163"/>
    <w:rsid w:val="009A0E62"/>
    <w:rsid w:val="009A28F5"/>
    <w:rsid w:val="009B7BA7"/>
    <w:rsid w:val="009C17EF"/>
    <w:rsid w:val="009C3F95"/>
    <w:rsid w:val="009C5B19"/>
    <w:rsid w:val="009C713B"/>
    <w:rsid w:val="009D20E3"/>
    <w:rsid w:val="009E0CA9"/>
    <w:rsid w:val="009E7CBC"/>
    <w:rsid w:val="009F11AA"/>
    <w:rsid w:val="009F1D73"/>
    <w:rsid w:val="009F563A"/>
    <w:rsid w:val="009F7132"/>
    <w:rsid w:val="00A0092A"/>
    <w:rsid w:val="00A04CDB"/>
    <w:rsid w:val="00A12234"/>
    <w:rsid w:val="00A12DDB"/>
    <w:rsid w:val="00A15269"/>
    <w:rsid w:val="00A15F96"/>
    <w:rsid w:val="00A25090"/>
    <w:rsid w:val="00A274AF"/>
    <w:rsid w:val="00A31F9B"/>
    <w:rsid w:val="00A400BE"/>
    <w:rsid w:val="00A40702"/>
    <w:rsid w:val="00A41097"/>
    <w:rsid w:val="00A56A8C"/>
    <w:rsid w:val="00A61C62"/>
    <w:rsid w:val="00A63677"/>
    <w:rsid w:val="00A64D9A"/>
    <w:rsid w:val="00A7048E"/>
    <w:rsid w:val="00A74FB1"/>
    <w:rsid w:val="00A76747"/>
    <w:rsid w:val="00A76797"/>
    <w:rsid w:val="00A77E95"/>
    <w:rsid w:val="00A814A3"/>
    <w:rsid w:val="00A81E39"/>
    <w:rsid w:val="00A87927"/>
    <w:rsid w:val="00A9291A"/>
    <w:rsid w:val="00A92DA9"/>
    <w:rsid w:val="00A9337D"/>
    <w:rsid w:val="00A9662F"/>
    <w:rsid w:val="00A96AE1"/>
    <w:rsid w:val="00AA1D3E"/>
    <w:rsid w:val="00AA28AD"/>
    <w:rsid w:val="00AA33FA"/>
    <w:rsid w:val="00AA5866"/>
    <w:rsid w:val="00AA7E40"/>
    <w:rsid w:val="00AB0994"/>
    <w:rsid w:val="00AB2ADE"/>
    <w:rsid w:val="00AB37DE"/>
    <w:rsid w:val="00AB7B2E"/>
    <w:rsid w:val="00AC1117"/>
    <w:rsid w:val="00AC29F5"/>
    <w:rsid w:val="00AC3271"/>
    <w:rsid w:val="00AC5DF6"/>
    <w:rsid w:val="00AC73AD"/>
    <w:rsid w:val="00AC7C1D"/>
    <w:rsid w:val="00AD0693"/>
    <w:rsid w:val="00AD1EEF"/>
    <w:rsid w:val="00AE1293"/>
    <w:rsid w:val="00AE7BC3"/>
    <w:rsid w:val="00AF7FE5"/>
    <w:rsid w:val="00B01B60"/>
    <w:rsid w:val="00B02890"/>
    <w:rsid w:val="00B034F0"/>
    <w:rsid w:val="00B0539B"/>
    <w:rsid w:val="00B10437"/>
    <w:rsid w:val="00B126DE"/>
    <w:rsid w:val="00B130E6"/>
    <w:rsid w:val="00B13CB2"/>
    <w:rsid w:val="00B21215"/>
    <w:rsid w:val="00B21B03"/>
    <w:rsid w:val="00B2633C"/>
    <w:rsid w:val="00B276F1"/>
    <w:rsid w:val="00B33C94"/>
    <w:rsid w:val="00B35AE5"/>
    <w:rsid w:val="00B37CF7"/>
    <w:rsid w:val="00B37DA3"/>
    <w:rsid w:val="00B41BF8"/>
    <w:rsid w:val="00B50D5C"/>
    <w:rsid w:val="00B5255C"/>
    <w:rsid w:val="00B56E43"/>
    <w:rsid w:val="00B578BB"/>
    <w:rsid w:val="00B67067"/>
    <w:rsid w:val="00B67F67"/>
    <w:rsid w:val="00B70083"/>
    <w:rsid w:val="00B70BE4"/>
    <w:rsid w:val="00B70D9C"/>
    <w:rsid w:val="00B724D3"/>
    <w:rsid w:val="00B74C34"/>
    <w:rsid w:val="00B762D5"/>
    <w:rsid w:val="00B7665D"/>
    <w:rsid w:val="00B7757C"/>
    <w:rsid w:val="00B82C7B"/>
    <w:rsid w:val="00B916E8"/>
    <w:rsid w:val="00B91E72"/>
    <w:rsid w:val="00B94634"/>
    <w:rsid w:val="00B94F8B"/>
    <w:rsid w:val="00B96503"/>
    <w:rsid w:val="00BA13C1"/>
    <w:rsid w:val="00BA639A"/>
    <w:rsid w:val="00BA692D"/>
    <w:rsid w:val="00BB091D"/>
    <w:rsid w:val="00BB4742"/>
    <w:rsid w:val="00BB6F11"/>
    <w:rsid w:val="00BB6FC4"/>
    <w:rsid w:val="00BB704D"/>
    <w:rsid w:val="00BC0CC7"/>
    <w:rsid w:val="00BC2B3F"/>
    <w:rsid w:val="00BD2484"/>
    <w:rsid w:val="00BD29C3"/>
    <w:rsid w:val="00BD2EC4"/>
    <w:rsid w:val="00BD4A65"/>
    <w:rsid w:val="00BD5106"/>
    <w:rsid w:val="00BE08E3"/>
    <w:rsid w:val="00BE4A95"/>
    <w:rsid w:val="00BE5B4A"/>
    <w:rsid w:val="00BE7895"/>
    <w:rsid w:val="00BF15AD"/>
    <w:rsid w:val="00BF201A"/>
    <w:rsid w:val="00BF70F7"/>
    <w:rsid w:val="00C01A45"/>
    <w:rsid w:val="00C033AB"/>
    <w:rsid w:val="00C035B5"/>
    <w:rsid w:val="00C0689E"/>
    <w:rsid w:val="00C132D1"/>
    <w:rsid w:val="00C17878"/>
    <w:rsid w:val="00C20A8A"/>
    <w:rsid w:val="00C31352"/>
    <w:rsid w:val="00C31DA3"/>
    <w:rsid w:val="00C366F4"/>
    <w:rsid w:val="00C370C5"/>
    <w:rsid w:val="00C40C5E"/>
    <w:rsid w:val="00C4152A"/>
    <w:rsid w:val="00C415B2"/>
    <w:rsid w:val="00C4212A"/>
    <w:rsid w:val="00C42893"/>
    <w:rsid w:val="00C46510"/>
    <w:rsid w:val="00C50A50"/>
    <w:rsid w:val="00C53759"/>
    <w:rsid w:val="00C563A7"/>
    <w:rsid w:val="00C569EA"/>
    <w:rsid w:val="00C57A73"/>
    <w:rsid w:val="00C60A45"/>
    <w:rsid w:val="00C62540"/>
    <w:rsid w:val="00C64A79"/>
    <w:rsid w:val="00C65C0F"/>
    <w:rsid w:val="00C67DEA"/>
    <w:rsid w:val="00C7012B"/>
    <w:rsid w:val="00C70E79"/>
    <w:rsid w:val="00C73D9B"/>
    <w:rsid w:val="00C7780E"/>
    <w:rsid w:val="00C86353"/>
    <w:rsid w:val="00C876D3"/>
    <w:rsid w:val="00C91ED7"/>
    <w:rsid w:val="00CA0B4C"/>
    <w:rsid w:val="00CA0D7C"/>
    <w:rsid w:val="00CA2066"/>
    <w:rsid w:val="00CA2958"/>
    <w:rsid w:val="00CA6F85"/>
    <w:rsid w:val="00CA6FF7"/>
    <w:rsid w:val="00CB02C4"/>
    <w:rsid w:val="00CB49D9"/>
    <w:rsid w:val="00CB687C"/>
    <w:rsid w:val="00CB6DA4"/>
    <w:rsid w:val="00CB7572"/>
    <w:rsid w:val="00CC03E2"/>
    <w:rsid w:val="00CC3AE8"/>
    <w:rsid w:val="00CC47C4"/>
    <w:rsid w:val="00CC5407"/>
    <w:rsid w:val="00CD2F3F"/>
    <w:rsid w:val="00CD3C4B"/>
    <w:rsid w:val="00CD3CE2"/>
    <w:rsid w:val="00CD5E6D"/>
    <w:rsid w:val="00CD648F"/>
    <w:rsid w:val="00CE014D"/>
    <w:rsid w:val="00CE146F"/>
    <w:rsid w:val="00CE1995"/>
    <w:rsid w:val="00CE30DB"/>
    <w:rsid w:val="00CE47BA"/>
    <w:rsid w:val="00CE7D93"/>
    <w:rsid w:val="00CF135F"/>
    <w:rsid w:val="00CF1382"/>
    <w:rsid w:val="00CF37F0"/>
    <w:rsid w:val="00D0325C"/>
    <w:rsid w:val="00D04C31"/>
    <w:rsid w:val="00D051D6"/>
    <w:rsid w:val="00D107C3"/>
    <w:rsid w:val="00D11609"/>
    <w:rsid w:val="00D1308F"/>
    <w:rsid w:val="00D13A2B"/>
    <w:rsid w:val="00D13B57"/>
    <w:rsid w:val="00D1457D"/>
    <w:rsid w:val="00D14CBF"/>
    <w:rsid w:val="00D15019"/>
    <w:rsid w:val="00D16B05"/>
    <w:rsid w:val="00D228AB"/>
    <w:rsid w:val="00D228C9"/>
    <w:rsid w:val="00D2404D"/>
    <w:rsid w:val="00D34257"/>
    <w:rsid w:val="00D342B4"/>
    <w:rsid w:val="00D40311"/>
    <w:rsid w:val="00D40743"/>
    <w:rsid w:val="00D42E4E"/>
    <w:rsid w:val="00D442EF"/>
    <w:rsid w:val="00D4614A"/>
    <w:rsid w:val="00D46A6F"/>
    <w:rsid w:val="00D51009"/>
    <w:rsid w:val="00D5244A"/>
    <w:rsid w:val="00D527F7"/>
    <w:rsid w:val="00D53336"/>
    <w:rsid w:val="00D53F0E"/>
    <w:rsid w:val="00D60C26"/>
    <w:rsid w:val="00D722B5"/>
    <w:rsid w:val="00D729C5"/>
    <w:rsid w:val="00D77078"/>
    <w:rsid w:val="00D83EBC"/>
    <w:rsid w:val="00D85520"/>
    <w:rsid w:val="00D875EF"/>
    <w:rsid w:val="00D878AC"/>
    <w:rsid w:val="00D92490"/>
    <w:rsid w:val="00D93506"/>
    <w:rsid w:val="00DA26D4"/>
    <w:rsid w:val="00DA30B7"/>
    <w:rsid w:val="00DA54B9"/>
    <w:rsid w:val="00DA77C2"/>
    <w:rsid w:val="00DB0AD7"/>
    <w:rsid w:val="00DB10B9"/>
    <w:rsid w:val="00DB4AB5"/>
    <w:rsid w:val="00DB4CE0"/>
    <w:rsid w:val="00DC0707"/>
    <w:rsid w:val="00DC5DE4"/>
    <w:rsid w:val="00DD199C"/>
    <w:rsid w:val="00DD38F1"/>
    <w:rsid w:val="00DD4420"/>
    <w:rsid w:val="00DD4A7D"/>
    <w:rsid w:val="00DD5140"/>
    <w:rsid w:val="00DD7F23"/>
    <w:rsid w:val="00DE0899"/>
    <w:rsid w:val="00DE1DC3"/>
    <w:rsid w:val="00DE28C6"/>
    <w:rsid w:val="00DE3BC5"/>
    <w:rsid w:val="00DE485C"/>
    <w:rsid w:val="00DE52FD"/>
    <w:rsid w:val="00DE5D12"/>
    <w:rsid w:val="00DE6651"/>
    <w:rsid w:val="00DE6C32"/>
    <w:rsid w:val="00DE6FAC"/>
    <w:rsid w:val="00DE7588"/>
    <w:rsid w:val="00DE7C81"/>
    <w:rsid w:val="00DF2E19"/>
    <w:rsid w:val="00DF6BEC"/>
    <w:rsid w:val="00E01409"/>
    <w:rsid w:val="00E0719A"/>
    <w:rsid w:val="00E166B3"/>
    <w:rsid w:val="00E218CE"/>
    <w:rsid w:val="00E21928"/>
    <w:rsid w:val="00E22C2A"/>
    <w:rsid w:val="00E248CB"/>
    <w:rsid w:val="00E25B5E"/>
    <w:rsid w:val="00E26955"/>
    <w:rsid w:val="00E30870"/>
    <w:rsid w:val="00E30872"/>
    <w:rsid w:val="00E33D22"/>
    <w:rsid w:val="00E368C9"/>
    <w:rsid w:val="00E400A2"/>
    <w:rsid w:val="00E43223"/>
    <w:rsid w:val="00E46BB9"/>
    <w:rsid w:val="00E53AC6"/>
    <w:rsid w:val="00E545F5"/>
    <w:rsid w:val="00E5508B"/>
    <w:rsid w:val="00E55D1E"/>
    <w:rsid w:val="00E61C06"/>
    <w:rsid w:val="00E621D9"/>
    <w:rsid w:val="00E6604E"/>
    <w:rsid w:val="00E66630"/>
    <w:rsid w:val="00E703C8"/>
    <w:rsid w:val="00E70582"/>
    <w:rsid w:val="00E81520"/>
    <w:rsid w:val="00E81E77"/>
    <w:rsid w:val="00E8695E"/>
    <w:rsid w:val="00E90AE6"/>
    <w:rsid w:val="00E9121F"/>
    <w:rsid w:val="00E912A6"/>
    <w:rsid w:val="00E93DC9"/>
    <w:rsid w:val="00EA0DC1"/>
    <w:rsid w:val="00EA16CE"/>
    <w:rsid w:val="00EA3447"/>
    <w:rsid w:val="00EA3B71"/>
    <w:rsid w:val="00EA5B49"/>
    <w:rsid w:val="00EA690F"/>
    <w:rsid w:val="00EB3E41"/>
    <w:rsid w:val="00EB75B0"/>
    <w:rsid w:val="00EB7A04"/>
    <w:rsid w:val="00EC0DDD"/>
    <w:rsid w:val="00EC19A0"/>
    <w:rsid w:val="00EC3BA6"/>
    <w:rsid w:val="00EC41A1"/>
    <w:rsid w:val="00EC428C"/>
    <w:rsid w:val="00ED3186"/>
    <w:rsid w:val="00ED4B09"/>
    <w:rsid w:val="00ED5261"/>
    <w:rsid w:val="00ED5A79"/>
    <w:rsid w:val="00EE72C4"/>
    <w:rsid w:val="00EE7A10"/>
    <w:rsid w:val="00EE7F67"/>
    <w:rsid w:val="00EF0F69"/>
    <w:rsid w:val="00EF2F32"/>
    <w:rsid w:val="00EF45FF"/>
    <w:rsid w:val="00EF6BA7"/>
    <w:rsid w:val="00EF7816"/>
    <w:rsid w:val="00F01751"/>
    <w:rsid w:val="00F03DA9"/>
    <w:rsid w:val="00F04001"/>
    <w:rsid w:val="00F04B85"/>
    <w:rsid w:val="00F069E3"/>
    <w:rsid w:val="00F10643"/>
    <w:rsid w:val="00F20CE9"/>
    <w:rsid w:val="00F213F1"/>
    <w:rsid w:val="00F24221"/>
    <w:rsid w:val="00F2518B"/>
    <w:rsid w:val="00F25703"/>
    <w:rsid w:val="00F260BE"/>
    <w:rsid w:val="00F3109C"/>
    <w:rsid w:val="00F3131B"/>
    <w:rsid w:val="00F32272"/>
    <w:rsid w:val="00F33CE0"/>
    <w:rsid w:val="00F3541C"/>
    <w:rsid w:val="00F3781B"/>
    <w:rsid w:val="00F42310"/>
    <w:rsid w:val="00F45FD5"/>
    <w:rsid w:val="00F46A67"/>
    <w:rsid w:val="00F46AF4"/>
    <w:rsid w:val="00F51826"/>
    <w:rsid w:val="00F55794"/>
    <w:rsid w:val="00F602F9"/>
    <w:rsid w:val="00F65D9C"/>
    <w:rsid w:val="00F674A5"/>
    <w:rsid w:val="00F70D04"/>
    <w:rsid w:val="00F73C8F"/>
    <w:rsid w:val="00F75207"/>
    <w:rsid w:val="00F81646"/>
    <w:rsid w:val="00F81FEE"/>
    <w:rsid w:val="00F82C3E"/>
    <w:rsid w:val="00F832FC"/>
    <w:rsid w:val="00F91CD2"/>
    <w:rsid w:val="00F9580F"/>
    <w:rsid w:val="00FA3497"/>
    <w:rsid w:val="00FB2F3F"/>
    <w:rsid w:val="00FB35F4"/>
    <w:rsid w:val="00FB5C27"/>
    <w:rsid w:val="00FC4284"/>
    <w:rsid w:val="00FC4B82"/>
    <w:rsid w:val="00FC548E"/>
    <w:rsid w:val="00FC6553"/>
    <w:rsid w:val="00FD19C6"/>
    <w:rsid w:val="00FD35D6"/>
    <w:rsid w:val="00FE4CED"/>
    <w:rsid w:val="00FE6E4F"/>
    <w:rsid w:val="00FF672E"/>
    <w:rsid w:val="00FF69D8"/>
    <w:rsid w:val="00FF70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1DFB3C"/>
  <w15:docId w15:val="{8EB7FEFD-9670-4190-BA3F-B344EB33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Calibri"/>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7572"/>
    <w:pPr>
      <w:spacing w:after="240"/>
    </w:pPr>
    <w:rPr>
      <w:bCs/>
    </w:rPr>
  </w:style>
  <w:style w:type="paragraph" w:styleId="Heading1">
    <w:name w:val="heading 1"/>
    <w:basedOn w:val="Normal"/>
    <w:next w:val="Normal"/>
    <w:qFormat/>
    <w:rsid w:val="00CB7572"/>
    <w:pPr>
      <w:pageBreakBefore/>
      <w:numPr>
        <w:numId w:val="5"/>
      </w:numPr>
      <w:spacing w:after="120"/>
      <w:outlineLvl w:val="0"/>
    </w:pPr>
    <w:rPr>
      <w:b/>
      <w:smallCaps/>
      <w:kern w:val="32"/>
      <w:sz w:val="32"/>
    </w:rPr>
  </w:style>
  <w:style w:type="paragraph" w:styleId="Heading2">
    <w:name w:val="heading 2"/>
    <w:basedOn w:val="Normal"/>
    <w:next w:val="Normal"/>
    <w:qFormat/>
    <w:rsid w:val="00CB7572"/>
    <w:pPr>
      <w:keepNext/>
      <w:numPr>
        <w:ilvl w:val="1"/>
        <w:numId w:val="5"/>
      </w:numPr>
      <w:spacing w:before="360"/>
      <w:outlineLvl w:val="1"/>
    </w:pPr>
    <w:rPr>
      <w:b/>
      <w:bCs w:val="0"/>
      <w:iCs/>
      <w:sz w:val="24"/>
      <w:szCs w:val="28"/>
    </w:rPr>
  </w:style>
  <w:style w:type="paragraph" w:styleId="Heading3">
    <w:name w:val="heading 3"/>
    <w:basedOn w:val="Normal"/>
    <w:next w:val="Normal"/>
    <w:qFormat/>
    <w:rsid w:val="00CB7572"/>
    <w:pPr>
      <w:keepNext/>
      <w:numPr>
        <w:ilvl w:val="2"/>
        <w:numId w:val="5"/>
      </w:numPr>
      <w:spacing w:before="240"/>
      <w:outlineLvl w:val="2"/>
    </w:pPr>
    <w:rPr>
      <w:b/>
    </w:rPr>
  </w:style>
  <w:style w:type="paragraph" w:styleId="Heading4">
    <w:name w:val="heading 4"/>
    <w:basedOn w:val="Normal"/>
    <w:next w:val="Normal"/>
    <w:qFormat/>
    <w:rsid w:val="00CB7572"/>
    <w:pPr>
      <w:keepNext/>
      <w:numPr>
        <w:ilvl w:val="3"/>
        <w:numId w:val="5"/>
      </w:numPr>
      <w:spacing w:before="240"/>
      <w:outlineLvl w:val="3"/>
    </w:pPr>
  </w:style>
  <w:style w:type="paragraph" w:styleId="Heading5">
    <w:name w:val="heading 5"/>
    <w:basedOn w:val="Normal"/>
    <w:next w:val="Normal"/>
    <w:qFormat/>
    <w:rsid w:val="00CB7572"/>
    <w:pPr>
      <w:keepNext/>
      <w:outlineLvl w:val="4"/>
    </w:pPr>
  </w:style>
  <w:style w:type="paragraph" w:styleId="Heading6">
    <w:name w:val="heading 6"/>
    <w:basedOn w:val="Normal"/>
    <w:next w:val="Normal"/>
    <w:qFormat/>
    <w:rsid w:val="00CB7572"/>
    <w:pPr>
      <w:keepNext/>
      <w:outlineLvl w:val="5"/>
    </w:pPr>
    <w:rPr>
      <w:i/>
    </w:rPr>
  </w:style>
  <w:style w:type="paragraph" w:styleId="Heading7">
    <w:name w:val="heading 7"/>
    <w:basedOn w:val="Normal"/>
    <w:next w:val="Normal"/>
    <w:qFormat/>
    <w:rsid w:val="00CB7572"/>
    <w:pPr>
      <w:keepNext/>
      <w:outlineLvl w:val="6"/>
    </w:pPr>
  </w:style>
  <w:style w:type="paragraph" w:styleId="Heading8">
    <w:name w:val="heading 8"/>
    <w:basedOn w:val="Normal"/>
    <w:next w:val="Normal"/>
    <w:qFormat/>
    <w:rsid w:val="00CB7572"/>
    <w:pPr>
      <w:keepNext/>
      <w:outlineLvl w:val="7"/>
    </w:pPr>
  </w:style>
  <w:style w:type="character" w:default="1" w:styleId="DefaultParagraphFont">
    <w:name w:val="Default Paragraph Font"/>
    <w:uiPriority w:val="1"/>
    <w:semiHidden/>
    <w:unhideWhenUsed/>
    <w:rsid w:val="00CB75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B7572"/>
  </w:style>
  <w:style w:type="paragraph" w:styleId="TOC7">
    <w:name w:val="toc 7"/>
    <w:basedOn w:val="Normal"/>
    <w:next w:val="Normal"/>
    <w:autoRedefine/>
    <w:semiHidden/>
    <w:rsid w:val="00CB7572"/>
    <w:pPr>
      <w:tabs>
        <w:tab w:val="right" w:leader="dot" w:pos="9061"/>
      </w:tabs>
      <w:spacing w:after="120"/>
      <w:ind w:left="1021"/>
    </w:pPr>
    <w:rPr>
      <w:b/>
      <w:caps/>
      <w:noProof/>
    </w:rPr>
  </w:style>
  <w:style w:type="paragraph" w:customStyle="1" w:styleId="Standaardcursief">
    <w:name w:val="Standaard cursief"/>
    <w:basedOn w:val="Normal"/>
    <w:next w:val="Normal"/>
    <w:rsid w:val="00CB7572"/>
    <w:pPr>
      <w:spacing w:after="120"/>
    </w:pPr>
    <w:rPr>
      <w:i/>
    </w:rPr>
  </w:style>
  <w:style w:type="paragraph" w:styleId="Header">
    <w:name w:val="header"/>
    <w:basedOn w:val="Normal"/>
    <w:rsid w:val="00CB7572"/>
    <w:pPr>
      <w:pBdr>
        <w:bottom w:val="single" w:sz="4" w:space="1" w:color="auto"/>
      </w:pBdr>
      <w:tabs>
        <w:tab w:val="center" w:pos="4536"/>
        <w:tab w:val="right" w:pos="9072"/>
      </w:tabs>
      <w:spacing w:after="360"/>
    </w:pPr>
    <w:rPr>
      <w:b/>
      <w:sz w:val="18"/>
    </w:rPr>
  </w:style>
  <w:style w:type="paragraph" w:styleId="Date">
    <w:name w:val="Date"/>
    <w:basedOn w:val="Normal"/>
    <w:next w:val="Normal"/>
    <w:rsid w:val="00CB7572"/>
    <w:rPr>
      <w:sz w:val="18"/>
    </w:rPr>
  </w:style>
  <w:style w:type="paragraph" w:customStyle="1" w:styleId="Kopzondernummer">
    <w:name w:val="Kop zonder nummer"/>
    <w:basedOn w:val="Normal"/>
    <w:next w:val="Normal"/>
    <w:autoRedefine/>
    <w:rsid w:val="00CB7572"/>
    <w:pPr>
      <w:pageBreakBefore/>
      <w:outlineLvl w:val="0"/>
    </w:pPr>
    <w:rPr>
      <w:b/>
      <w:smallCaps/>
      <w:sz w:val="32"/>
    </w:rPr>
  </w:style>
  <w:style w:type="paragraph" w:styleId="TOC1">
    <w:name w:val="toc 1"/>
    <w:basedOn w:val="Normal"/>
    <w:next w:val="Normal"/>
    <w:autoRedefine/>
    <w:uiPriority w:val="39"/>
    <w:rsid w:val="00CB7572"/>
    <w:pPr>
      <w:keepNext/>
      <w:tabs>
        <w:tab w:val="left" w:pos="1021"/>
        <w:tab w:val="right" w:leader="dot" w:pos="9062"/>
      </w:tabs>
      <w:spacing w:before="120" w:after="120"/>
      <w:ind w:left="1021" w:hanging="1021"/>
    </w:pPr>
    <w:rPr>
      <w:b/>
      <w:caps/>
    </w:rPr>
  </w:style>
  <w:style w:type="paragraph" w:styleId="TOC2">
    <w:name w:val="toc 2"/>
    <w:basedOn w:val="Normal"/>
    <w:next w:val="Normal"/>
    <w:autoRedefine/>
    <w:uiPriority w:val="39"/>
    <w:rsid w:val="00CB7572"/>
    <w:pPr>
      <w:keepNext/>
      <w:tabs>
        <w:tab w:val="left" w:pos="1021"/>
        <w:tab w:val="right" w:leader="dot" w:pos="9060"/>
      </w:tabs>
      <w:spacing w:after="0"/>
      <w:ind w:left="1021" w:hanging="1021"/>
    </w:pPr>
    <w:rPr>
      <w:b/>
      <w:noProof/>
    </w:rPr>
  </w:style>
  <w:style w:type="paragraph" w:styleId="TOC3">
    <w:name w:val="toc 3"/>
    <w:basedOn w:val="Normal"/>
    <w:next w:val="Normal"/>
    <w:autoRedefine/>
    <w:uiPriority w:val="39"/>
    <w:rsid w:val="00CB7572"/>
    <w:pPr>
      <w:tabs>
        <w:tab w:val="left" w:pos="1021"/>
        <w:tab w:val="right" w:leader="dot" w:pos="9060"/>
      </w:tabs>
      <w:spacing w:after="0"/>
      <w:ind w:left="1021" w:hanging="1021"/>
    </w:pPr>
    <w:rPr>
      <w:noProof/>
    </w:rPr>
  </w:style>
  <w:style w:type="paragraph" w:styleId="TOC4">
    <w:name w:val="toc 4"/>
    <w:basedOn w:val="Normal"/>
    <w:next w:val="Normal"/>
    <w:autoRedefine/>
    <w:uiPriority w:val="39"/>
    <w:rsid w:val="00CB7572"/>
    <w:pPr>
      <w:tabs>
        <w:tab w:val="left" w:pos="1021"/>
        <w:tab w:val="right" w:leader="dot" w:pos="9061"/>
      </w:tabs>
      <w:spacing w:after="0"/>
      <w:ind w:left="1021" w:hanging="1021"/>
    </w:pPr>
    <w:rPr>
      <w:sz w:val="16"/>
    </w:rPr>
  </w:style>
  <w:style w:type="paragraph" w:styleId="TOC5">
    <w:name w:val="toc 5"/>
    <w:basedOn w:val="Normal"/>
    <w:next w:val="Normal"/>
    <w:autoRedefine/>
    <w:semiHidden/>
    <w:rsid w:val="00CB7572"/>
    <w:pPr>
      <w:tabs>
        <w:tab w:val="right" w:leader="dot" w:pos="9060"/>
      </w:tabs>
      <w:spacing w:after="0"/>
      <w:ind w:left="2042" w:hanging="1021"/>
    </w:pPr>
    <w:rPr>
      <w:noProof/>
    </w:rPr>
  </w:style>
  <w:style w:type="paragraph" w:styleId="TOC6">
    <w:name w:val="toc 6"/>
    <w:basedOn w:val="Normal"/>
    <w:next w:val="Normal"/>
    <w:autoRedefine/>
    <w:semiHidden/>
    <w:rsid w:val="00CB7572"/>
    <w:pPr>
      <w:tabs>
        <w:tab w:val="right" w:leader="dot" w:pos="9060"/>
      </w:tabs>
      <w:spacing w:after="0"/>
      <w:ind w:left="1021"/>
    </w:pPr>
    <w:rPr>
      <w:noProof/>
    </w:rPr>
  </w:style>
  <w:style w:type="character" w:styleId="Hyperlink">
    <w:name w:val="Hyperlink"/>
    <w:basedOn w:val="DefaultParagraphFont"/>
    <w:uiPriority w:val="99"/>
    <w:rsid w:val="00CB7572"/>
    <w:rPr>
      <w:rFonts w:ascii="Verdana" w:hAnsi="Verdana"/>
      <w:color w:val="0000FF"/>
      <w:sz w:val="20"/>
      <w:u w:val="single"/>
    </w:rPr>
  </w:style>
  <w:style w:type="paragraph" w:styleId="Footer">
    <w:name w:val="footer"/>
    <w:basedOn w:val="Normal"/>
    <w:rsid w:val="00CB7572"/>
    <w:pPr>
      <w:pBdr>
        <w:top w:val="single" w:sz="4" w:space="1" w:color="auto"/>
      </w:pBdr>
      <w:tabs>
        <w:tab w:val="center" w:pos="4536"/>
        <w:tab w:val="right" w:pos="9072"/>
      </w:tabs>
      <w:spacing w:before="360"/>
    </w:pPr>
    <w:rPr>
      <w:b/>
      <w:sz w:val="18"/>
    </w:rPr>
  </w:style>
  <w:style w:type="paragraph" w:styleId="Index2">
    <w:name w:val="index 2"/>
    <w:basedOn w:val="Normal"/>
    <w:next w:val="Normal"/>
    <w:autoRedefine/>
    <w:semiHidden/>
    <w:rsid w:val="00CB7572"/>
    <w:pPr>
      <w:spacing w:after="0"/>
      <w:ind w:left="442" w:hanging="221"/>
    </w:pPr>
    <w:rPr>
      <w:i/>
    </w:rPr>
  </w:style>
  <w:style w:type="character" w:styleId="PageNumber">
    <w:name w:val="page number"/>
    <w:basedOn w:val="DefaultParagraphFont"/>
    <w:rsid w:val="00CB7572"/>
    <w:rPr>
      <w:rFonts w:ascii="Verdana" w:hAnsi="Verdana"/>
      <w:b/>
      <w:sz w:val="18"/>
    </w:rPr>
  </w:style>
  <w:style w:type="character" w:styleId="FootnoteReference">
    <w:name w:val="footnote reference"/>
    <w:basedOn w:val="DefaultParagraphFont"/>
    <w:semiHidden/>
    <w:rsid w:val="00CB7572"/>
    <w:rPr>
      <w:rFonts w:ascii="Times New Roman" w:hAnsi="Times New Roman"/>
      <w:sz w:val="20"/>
      <w:vertAlign w:val="superscript"/>
    </w:rPr>
  </w:style>
  <w:style w:type="paragraph" w:styleId="FootnoteText">
    <w:name w:val="footnote text"/>
    <w:basedOn w:val="Normal"/>
    <w:semiHidden/>
    <w:rsid w:val="00CB7572"/>
    <w:rPr>
      <w:sz w:val="22"/>
    </w:rPr>
  </w:style>
  <w:style w:type="paragraph" w:styleId="Caption">
    <w:name w:val="caption"/>
    <w:basedOn w:val="Normal"/>
    <w:next w:val="Normal"/>
    <w:qFormat/>
    <w:rsid w:val="00CB7572"/>
    <w:pPr>
      <w:keepNext/>
      <w:tabs>
        <w:tab w:val="left" w:pos="1134"/>
      </w:tabs>
      <w:spacing w:after="0"/>
      <w:ind w:left="1701" w:hanging="1701"/>
    </w:pPr>
    <w:rPr>
      <w:bCs w:val="0"/>
      <w:i/>
      <w:sz w:val="18"/>
    </w:rPr>
  </w:style>
  <w:style w:type="paragraph" w:styleId="BodyText">
    <w:name w:val="Body Text"/>
    <w:basedOn w:val="Normal"/>
    <w:rsid w:val="00CB7572"/>
  </w:style>
  <w:style w:type="paragraph" w:styleId="Index1">
    <w:name w:val="index 1"/>
    <w:basedOn w:val="Normal"/>
    <w:next w:val="Normal"/>
    <w:autoRedefine/>
    <w:semiHidden/>
    <w:rsid w:val="00CB7572"/>
    <w:pPr>
      <w:spacing w:after="0"/>
      <w:ind w:left="221" w:hanging="221"/>
    </w:pPr>
  </w:style>
  <w:style w:type="paragraph" w:styleId="IndexHeading">
    <w:name w:val="index heading"/>
    <w:basedOn w:val="Normal"/>
    <w:next w:val="Index1"/>
    <w:semiHidden/>
    <w:rsid w:val="00CB7572"/>
    <w:pPr>
      <w:pageBreakBefore/>
    </w:pPr>
    <w:rPr>
      <w:b/>
      <w:smallCaps/>
      <w:sz w:val="28"/>
    </w:rPr>
  </w:style>
  <w:style w:type="character" w:styleId="FollowedHyperlink">
    <w:name w:val="FollowedHyperlink"/>
    <w:basedOn w:val="DefaultParagraphFont"/>
    <w:rsid w:val="00CB7572"/>
    <w:rPr>
      <w:rFonts w:ascii="Verdana" w:hAnsi="Verdana"/>
      <w:color w:val="800080"/>
      <w:sz w:val="20"/>
      <w:u w:val="single"/>
    </w:rPr>
  </w:style>
  <w:style w:type="paragraph" w:styleId="EndnoteText">
    <w:name w:val="endnote text"/>
    <w:basedOn w:val="Normal"/>
    <w:semiHidden/>
    <w:rsid w:val="00CB7572"/>
    <w:rPr>
      <w:sz w:val="22"/>
    </w:rPr>
  </w:style>
  <w:style w:type="character" w:styleId="EndnoteReference">
    <w:name w:val="endnote reference"/>
    <w:basedOn w:val="DefaultParagraphFont"/>
    <w:semiHidden/>
    <w:rsid w:val="00CB7572"/>
    <w:rPr>
      <w:rFonts w:ascii="Times New Roman" w:hAnsi="Times New Roman"/>
      <w:sz w:val="20"/>
      <w:vertAlign w:val="superscript"/>
    </w:rPr>
  </w:style>
  <w:style w:type="paragraph" w:styleId="TableofFigures">
    <w:name w:val="table of figures"/>
    <w:basedOn w:val="Normal"/>
    <w:next w:val="Normal"/>
    <w:semiHidden/>
    <w:rsid w:val="00CB7572"/>
    <w:pPr>
      <w:spacing w:after="0"/>
      <w:ind w:left="1134" w:hanging="1134"/>
    </w:pPr>
  </w:style>
  <w:style w:type="paragraph" w:styleId="TableofAuthorities">
    <w:name w:val="table of authorities"/>
    <w:basedOn w:val="Normal"/>
    <w:next w:val="Normal"/>
    <w:semiHidden/>
    <w:rsid w:val="00CB7572"/>
    <w:pPr>
      <w:tabs>
        <w:tab w:val="right" w:pos="2835"/>
        <w:tab w:val="right" w:leader="dot" w:pos="9072"/>
      </w:tabs>
    </w:pPr>
    <w:rPr>
      <w:smallCaps/>
    </w:rPr>
  </w:style>
  <w:style w:type="paragraph" w:styleId="TOAHeading">
    <w:name w:val="toa heading"/>
    <w:basedOn w:val="Normal"/>
    <w:next w:val="Normal"/>
    <w:semiHidden/>
    <w:rsid w:val="00CB7572"/>
    <w:pPr>
      <w:pageBreakBefore/>
      <w:outlineLvl w:val="0"/>
    </w:pPr>
    <w:rPr>
      <w:rFonts w:ascii="Arial" w:hAnsi="Arial"/>
      <w:b/>
      <w:smallCaps/>
      <w:sz w:val="28"/>
    </w:rPr>
  </w:style>
  <w:style w:type="paragraph" w:customStyle="1" w:styleId="Standaardopsomming">
    <w:name w:val="Standaard opsomming"/>
    <w:basedOn w:val="Normal"/>
    <w:rsid w:val="00CB7572"/>
    <w:pPr>
      <w:numPr>
        <w:numId w:val="15"/>
      </w:numPr>
      <w:spacing w:after="120"/>
      <w:ind w:left="357" w:hanging="357"/>
      <w:contextualSpacing/>
    </w:pPr>
  </w:style>
  <w:style w:type="paragraph" w:customStyle="1" w:styleId="Standaardzonderwitruimte">
    <w:name w:val="Standaard zonder witruimte"/>
    <w:basedOn w:val="Normal"/>
    <w:next w:val="Normal"/>
    <w:rsid w:val="00CB7572"/>
    <w:pPr>
      <w:spacing w:after="0"/>
    </w:pPr>
  </w:style>
  <w:style w:type="paragraph" w:customStyle="1" w:styleId="Standaardkleinzonderwit">
    <w:name w:val="Standaard klein zonder wit"/>
    <w:basedOn w:val="Date"/>
    <w:next w:val="Normal"/>
    <w:rsid w:val="00CB7572"/>
    <w:pPr>
      <w:spacing w:after="0"/>
    </w:pPr>
    <w:rPr>
      <w:sz w:val="16"/>
    </w:rPr>
  </w:style>
  <w:style w:type="paragraph" w:styleId="Index3">
    <w:name w:val="index 3"/>
    <w:basedOn w:val="Normal"/>
    <w:next w:val="Normal"/>
    <w:autoRedefine/>
    <w:semiHidden/>
    <w:rsid w:val="00CB7572"/>
    <w:pPr>
      <w:ind w:left="690" w:hanging="230"/>
    </w:pPr>
  </w:style>
  <w:style w:type="paragraph" w:styleId="Index4">
    <w:name w:val="index 4"/>
    <w:basedOn w:val="Normal"/>
    <w:next w:val="Normal"/>
    <w:autoRedefine/>
    <w:semiHidden/>
    <w:rsid w:val="00CB7572"/>
    <w:pPr>
      <w:ind w:left="920" w:hanging="230"/>
    </w:pPr>
  </w:style>
  <w:style w:type="paragraph" w:styleId="Index5">
    <w:name w:val="index 5"/>
    <w:basedOn w:val="Normal"/>
    <w:next w:val="Normal"/>
    <w:autoRedefine/>
    <w:semiHidden/>
    <w:rsid w:val="00CB7572"/>
    <w:pPr>
      <w:tabs>
        <w:tab w:val="right" w:leader="dot" w:pos="9061"/>
      </w:tabs>
      <w:ind w:left="1021"/>
    </w:pPr>
    <w:rPr>
      <w:noProof/>
    </w:rPr>
  </w:style>
  <w:style w:type="paragraph" w:styleId="Index6">
    <w:name w:val="index 6"/>
    <w:basedOn w:val="Normal"/>
    <w:next w:val="Normal"/>
    <w:autoRedefine/>
    <w:semiHidden/>
    <w:rsid w:val="00CB7572"/>
    <w:pPr>
      <w:tabs>
        <w:tab w:val="right" w:leader="dot" w:pos="9061"/>
      </w:tabs>
      <w:ind w:left="1021"/>
    </w:pPr>
  </w:style>
  <w:style w:type="paragraph" w:styleId="Index7">
    <w:name w:val="index 7"/>
    <w:basedOn w:val="Normal"/>
    <w:next w:val="Normal"/>
    <w:autoRedefine/>
    <w:semiHidden/>
    <w:rsid w:val="00CB7572"/>
    <w:pPr>
      <w:tabs>
        <w:tab w:val="right" w:leader="dot" w:pos="9061"/>
      </w:tabs>
      <w:ind w:left="1021"/>
    </w:pPr>
  </w:style>
  <w:style w:type="paragraph" w:styleId="Index8">
    <w:name w:val="index 8"/>
    <w:basedOn w:val="Normal"/>
    <w:next w:val="Normal"/>
    <w:autoRedefine/>
    <w:semiHidden/>
    <w:rsid w:val="00CB7572"/>
    <w:pPr>
      <w:tabs>
        <w:tab w:val="right" w:leader="dot" w:pos="9061"/>
      </w:tabs>
      <w:ind w:left="1021"/>
    </w:pPr>
  </w:style>
  <w:style w:type="paragraph" w:styleId="Index9">
    <w:name w:val="index 9"/>
    <w:basedOn w:val="Normal"/>
    <w:next w:val="Normal"/>
    <w:autoRedefine/>
    <w:semiHidden/>
    <w:rsid w:val="00CB7572"/>
    <w:pPr>
      <w:tabs>
        <w:tab w:val="right" w:leader="dot" w:pos="9061"/>
      </w:tabs>
      <w:ind w:left="1021"/>
    </w:pPr>
    <w:rPr>
      <w:noProof/>
    </w:rPr>
  </w:style>
  <w:style w:type="paragraph" w:styleId="TOC8">
    <w:name w:val="toc 8"/>
    <w:basedOn w:val="Normal"/>
    <w:next w:val="Normal"/>
    <w:autoRedefine/>
    <w:semiHidden/>
    <w:rsid w:val="00CB7572"/>
    <w:pPr>
      <w:tabs>
        <w:tab w:val="right" w:leader="dot" w:pos="9061"/>
      </w:tabs>
      <w:spacing w:after="0"/>
      <w:ind w:left="1021"/>
    </w:pPr>
    <w:rPr>
      <w:noProof/>
      <w:szCs w:val="24"/>
      <w:lang w:eastAsia="nl-NL"/>
    </w:rPr>
  </w:style>
  <w:style w:type="paragraph" w:styleId="TOC9">
    <w:name w:val="toc 9"/>
    <w:basedOn w:val="Normal"/>
    <w:next w:val="Normal"/>
    <w:autoRedefine/>
    <w:semiHidden/>
    <w:rsid w:val="00CB7572"/>
    <w:pPr>
      <w:spacing w:after="0"/>
      <w:ind w:left="2042" w:hanging="1021"/>
    </w:pPr>
    <w:rPr>
      <w:szCs w:val="24"/>
      <w:lang w:eastAsia="nl-NL"/>
    </w:rPr>
  </w:style>
  <w:style w:type="paragraph" w:customStyle="1" w:styleId="bronvermelding">
    <w:name w:val="bronvermelding"/>
    <w:basedOn w:val="Normal"/>
    <w:next w:val="Normal"/>
    <w:rsid w:val="00CB7572"/>
    <w:pPr>
      <w:spacing w:after="0"/>
    </w:pPr>
    <w:rPr>
      <w:smallCaps/>
      <w:sz w:val="18"/>
    </w:rPr>
  </w:style>
  <w:style w:type="paragraph" w:customStyle="1" w:styleId="Kopnietininhoud">
    <w:name w:val="Kop niet in inhoud"/>
    <w:basedOn w:val="Kopzondernummer"/>
    <w:next w:val="Normal"/>
    <w:rsid w:val="00CB7572"/>
  </w:style>
  <w:style w:type="table" w:styleId="TableGrid">
    <w:name w:val="Table Grid"/>
    <w:basedOn w:val="TableNormal"/>
    <w:uiPriority w:val="59"/>
    <w:rsid w:val="00CB7572"/>
    <w:pPr>
      <w:spacing w:after="240"/>
    </w:pPr>
    <w:rPr>
      <w:rFonts w:ascii="Calibri" w:hAnsi="Calibri"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el">
    <w:name w:val="Cover - titel"/>
    <w:qFormat/>
    <w:rsid w:val="00CB7572"/>
    <w:pPr>
      <w:jc w:val="right"/>
    </w:pPr>
    <w:rPr>
      <w:rFonts w:ascii="Arial" w:eastAsiaTheme="minorHAnsi" w:hAnsi="Arial" w:cstheme="minorBidi"/>
      <w:b/>
      <w:caps/>
      <w:color w:val="F04C25"/>
      <w:sz w:val="36"/>
      <w:szCs w:val="38"/>
      <w:lang w:eastAsia="en-US"/>
    </w:rPr>
  </w:style>
  <w:style w:type="paragraph" w:customStyle="1" w:styleId="Cover-ondertitel">
    <w:name w:val="Cover - ondertitel"/>
    <w:qFormat/>
    <w:rsid w:val="00CB7572"/>
    <w:pPr>
      <w:spacing w:before="120"/>
      <w:jc w:val="right"/>
    </w:pPr>
    <w:rPr>
      <w:rFonts w:ascii="Arial" w:eastAsiaTheme="minorHAnsi" w:hAnsi="Arial" w:cstheme="minorBidi"/>
      <w:b/>
      <w:color w:val="009CAB"/>
      <w:sz w:val="36"/>
      <w:szCs w:val="38"/>
      <w:lang w:eastAsia="en-US"/>
    </w:rPr>
  </w:style>
  <w:style w:type="paragraph" w:customStyle="1" w:styleId="Cover-namen">
    <w:name w:val="Cover - namen"/>
    <w:qFormat/>
    <w:rsid w:val="00CB7572"/>
    <w:rPr>
      <w:rFonts w:ascii="Arial" w:eastAsiaTheme="minorHAnsi" w:hAnsi="Arial" w:cstheme="minorBidi"/>
      <w:color w:val="373737"/>
      <w:sz w:val="18"/>
      <w:szCs w:val="19"/>
      <w:lang w:eastAsia="en-US"/>
    </w:rPr>
  </w:style>
  <w:style w:type="paragraph" w:customStyle="1" w:styleId="Cover-opleiding">
    <w:name w:val="Cover - opleiding"/>
    <w:qFormat/>
    <w:rsid w:val="00CB7572"/>
    <w:pPr>
      <w:spacing w:after="20"/>
      <w:jc w:val="right"/>
    </w:pPr>
    <w:rPr>
      <w:rFonts w:ascii="Arial" w:eastAsiaTheme="minorHAnsi" w:hAnsi="Arial" w:cstheme="minorBidi"/>
      <w:b/>
      <w:color w:val="F04C25"/>
      <w:sz w:val="22"/>
      <w:szCs w:val="24"/>
      <w:lang w:val="en-US" w:eastAsia="en-US"/>
    </w:rPr>
  </w:style>
  <w:style w:type="paragraph" w:customStyle="1" w:styleId="Cover-afstudeerrichting">
    <w:name w:val="Cover - afstudeerrichting"/>
    <w:qFormat/>
    <w:rsid w:val="00CB7572"/>
    <w:pPr>
      <w:jc w:val="right"/>
    </w:pPr>
    <w:rPr>
      <w:rFonts w:ascii="Arial" w:eastAsiaTheme="minorHAnsi" w:hAnsi="Arial" w:cstheme="minorBidi"/>
      <w:color w:val="009CAB"/>
      <w:sz w:val="22"/>
      <w:szCs w:val="24"/>
      <w:lang w:eastAsia="en-US"/>
    </w:rPr>
  </w:style>
  <w:style w:type="paragraph" w:customStyle="1" w:styleId="Cover-academiejaarcampus">
    <w:name w:val="Cover - academiejaar/campus"/>
    <w:qFormat/>
    <w:rsid w:val="00CB7572"/>
    <w:pPr>
      <w:spacing w:after="200" w:line="276" w:lineRule="auto"/>
      <w:jc w:val="right"/>
    </w:pPr>
    <w:rPr>
      <w:rFonts w:ascii="Arial" w:eastAsiaTheme="minorHAnsi" w:hAnsi="Arial" w:cstheme="minorBidi"/>
      <w:color w:val="373737"/>
      <w:sz w:val="16"/>
      <w:szCs w:val="16"/>
      <w:lang w:eastAsia="en-US"/>
    </w:rPr>
  </w:style>
  <w:style w:type="paragraph" w:customStyle="1" w:styleId="Cover-graad">
    <w:name w:val="Cover - graad"/>
    <w:qFormat/>
    <w:rsid w:val="00CB7572"/>
    <w:pPr>
      <w:jc w:val="right"/>
    </w:pPr>
    <w:rPr>
      <w:rFonts w:ascii="Arial" w:eastAsiaTheme="minorHAnsi" w:hAnsi="Arial" w:cstheme="minorBidi"/>
      <w:b/>
      <w:color w:val="373737"/>
      <w:sz w:val="18"/>
      <w:szCs w:val="19"/>
      <w:lang w:eastAsia="en-US"/>
    </w:rPr>
  </w:style>
  <w:style w:type="paragraph" w:styleId="ListParagraph">
    <w:name w:val="List Paragraph"/>
    <w:basedOn w:val="Normal"/>
    <w:uiPriority w:val="34"/>
    <w:qFormat/>
    <w:rsid w:val="00C53759"/>
    <w:pPr>
      <w:ind w:left="720"/>
      <w:contextualSpacing/>
    </w:pPr>
  </w:style>
  <w:style w:type="character" w:styleId="UnresolvedMention">
    <w:name w:val="Unresolved Mention"/>
    <w:basedOn w:val="DefaultParagraphFont"/>
    <w:uiPriority w:val="99"/>
    <w:semiHidden/>
    <w:unhideWhenUsed/>
    <w:rsid w:val="00C03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46734">
      <w:bodyDiv w:val="1"/>
      <w:marLeft w:val="0"/>
      <w:marRight w:val="0"/>
      <w:marTop w:val="0"/>
      <w:marBottom w:val="0"/>
      <w:divBdr>
        <w:top w:val="none" w:sz="0" w:space="0" w:color="auto"/>
        <w:left w:val="none" w:sz="0" w:space="0" w:color="auto"/>
        <w:bottom w:val="none" w:sz="0" w:space="0" w:color="auto"/>
        <w:right w:val="none" w:sz="0" w:space="0" w:color="auto"/>
      </w:divBdr>
    </w:div>
    <w:div w:id="671027364">
      <w:bodyDiv w:val="1"/>
      <w:marLeft w:val="0"/>
      <w:marRight w:val="0"/>
      <w:marTop w:val="0"/>
      <w:marBottom w:val="0"/>
      <w:divBdr>
        <w:top w:val="none" w:sz="0" w:space="0" w:color="auto"/>
        <w:left w:val="none" w:sz="0" w:space="0" w:color="auto"/>
        <w:bottom w:val="none" w:sz="0" w:space="0" w:color="auto"/>
        <w:right w:val="none" w:sz="0" w:space="0" w:color="auto"/>
      </w:divBdr>
    </w:div>
    <w:div w:id="876700156">
      <w:bodyDiv w:val="1"/>
      <w:marLeft w:val="0"/>
      <w:marRight w:val="0"/>
      <w:marTop w:val="0"/>
      <w:marBottom w:val="0"/>
      <w:divBdr>
        <w:top w:val="none" w:sz="0" w:space="0" w:color="auto"/>
        <w:left w:val="none" w:sz="0" w:space="0" w:color="auto"/>
        <w:bottom w:val="none" w:sz="0" w:space="0" w:color="auto"/>
        <w:right w:val="none" w:sz="0" w:space="0" w:color="auto"/>
      </w:divBdr>
    </w:div>
    <w:div w:id="876895275">
      <w:bodyDiv w:val="1"/>
      <w:marLeft w:val="0"/>
      <w:marRight w:val="0"/>
      <w:marTop w:val="0"/>
      <w:marBottom w:val="0"/>
      <w:divBdr>
        <w:top w:val="none" w:sz="0" w:space="0" w:color="auto"/>
        <w:left w:val="none" w:sz="0" w:space="0" w:color="auto"/>
        <w:bottom w:val="none" w:sz="0" w:space="0" w:color="auto"/>
        <w:right w:val="none" w:sz="0" w:space="0" w:color="auto"/>
      </w:divBdr>
    </w:div>
    <w:div w:id="975909783">
      <w:bodyDiv w:val="1"/>
      <w:marLeft w:val="0"/>
      <w:marRight w:val="0"/>
      <w:marTop w:val="0"/>
      <w:marBottom w:val="0"/>
      <w:divBdr>
        <w:top w:val="none" w:sz="0" w:space="0" w:color="auto"/>
        <w:left w:val="none" w:sz="0" w:space="0" w:color="auto"/>
        <w:bottom w:val="none" w:sz="0" w:space="0" w:color="auto"/>
        <w:right w:val="none" w:sz="0" w:space="0" w:color="auto"/>
      </w:divBdr>
    </w:div>
    <w:div w:id="1144157799">
      <w:bodyDiv w:val="1"/>
      <w:marLeft w:val="0"/>
      <w:marRight w:val="0"/>
      <w:marTop w:val="0"/>
      <w:marBottom w:val="0"/>
      <w:divBdr>
        <w:top w:val="none" w:sz="0" w:space="0" w:color="auto"/>
        <w:left w:val="none" w:sz="0" w:space="0" w:color="auto"/>
        <w:bottom w:val="none" w:sz="0" w:space="0" w:color="auto"/>
        <w:right w:val="none" w:sz="0" w:space="0" w:color="auto"/>
      </w:divBdr>
    </w:div>
    <w:div w:id="1243492192">
      <w:bodyDiv w:val="1"/>
      <w:marLeft w:val="0"/>
      <w:marRight w:val="0"/>
      <w:marTop w:val="0"/>
      <w:marBottom w:val="0"/>
      <w:divBdr>
        <w:top w:val="none" w:sz="0" w:space="0" w:color="auto"/>
        <w:left w:val="none" w:sz="0" w:space="0" w:color="auto"/>
        <w:bottom w:val="none" w:sz="0" w:space="0" w:color="auto"/>
        <w:right w:val="none" w:sz="0" w:space="0" w:color="auto"/>
      </w:divBdr>
    </w:div>
    <w:div w:id="1451244196">
      <w:bodyDiv w:val="1"/>
      <w:marLeft w:val="0"/>
      <w:marRight w:val="0"/>
      <w:marTop w:val="0"/>
      <w:marBottom w:val="0"/>
      <w:divBdr>
        <w:top w:val="none" w:sz="0" w:space="0" w:color="auto"/>
        <w:left w:val="none" w:sz="0" w:space="0" w:color="auto"/>
        <w:bottom w:val="none" w:sz="0" w:space="0" w:color="auto"/>
        <w:right w:val="none" w:sz="0" w:space="0" w:color="auto"/>
      </w:divBdr>
    </w:div>
    <w:div w:id="1792743097">
      <w:bodyDiv w:val="1"/>
      <w:marLeft w:val="0"/>
      <w:marRight w:val="0"/>
      <w:marTop w:val="0"/>
      <w:marBottom w:val="0"/>
      <w:divBdr>
        <w:top w:val="none" w:sz="0" w:space="0" w:color="auto"/>
        <w:left w:val="none" w:sz="0" w:space="0" w:color="auto"/>
        <w:bottom w:val="none" w:sz="0" w:space="0" w:color="auto"/>
        <w:right w:val="none" w:sz="0" w:space="0" w:color="auto"/>
      </w:divBdr>
    </w:div>
    <w:div w:id="184250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07" Type="http://schemas.openxmlformats.org/officeDocument/2006/relationships/image" Target="media/image91.png"/><Relationship Id="rId11" Type="http://schemas.openxmlformats.org/officeDocument/2006/relationships/endnotes" Target="endnotes.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customXml" Target="../customXml/item5.xml"/><Relationship Id="rId95" Type="http://schemas.openxmlformats.org/officeDocument/2006/relationships/image" Target="media/image79.png"/><Relationship Id="rId160" Type="http://schemas.openxmlformats.org/officeDocument/2006/relationships/image" Target="media/image144.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hyperlink" Target="https://azdigi.com/blog/en/linux-server-en/tools-en/how-to-install-nextcloud-on-ubuntu-20-04-with-nginx/"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hyperlink" Target="https://docs.rocket.chat/deploy/prepare-for-your-deployment/rapid-deployment-methods/docker-and-docker-compose/docker-containers"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hyperlink" Target="https://www.zabbix.com/download?zabbix=6.4&amp;os_distribution=ubuntu&amp;os_version=22.04&amp;components=agent&amp;db=&amp;ws="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5" Type="http://schemas.openxmlformats.org/officeDocument/2006/relationships/footer" Target="footer1.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footnotes" Target="foot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6" Type="http://schemas.openxmlformats.org/officeDocument/2006/relationships/header" Target="header3.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fontTable" Target="fontTable.xm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ppe\Desktop\School.new\Linux%20Server\project\werkstuksjabloon%20met%20voorblad_graduaat(1).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MInfoTypeTaxHTField0 xmlns="12dc03df-08d5-4797-99d2-4572569ed72a">
      <Terms xmlns="http://schemas.microsoft.com/office/infopath/2007/PartnerControls"/>
    </TMInfoTypeTaxHTField0>
    <TaxKeywordTaxHTField xmlns="3f990481-ab93-40a5-af1d-fa0a4386ebd9">
      <Terms xmlns="http://schemas.microsoft.com/office/infopath/2007/PartnerControls"/>
    </TaxKeywordTaxHTField>
    <l98a91fe36af4d71ba4ebc7e897e6da3 xmlns="3f990481-ab93-40a5-af1d-fa0a4386ebd9">
      <Terms xmlns="http://schemas.microsoft.com/office/infopath/2007/PartnerControls"/>
    </l98a91fe36af4d71ba4ebc7e897e6da3>
    <TMArchief xmlns="3f990481-ab93-40a5-af1d-fa0a4386ebd9">false</TMArchief>
    <e664db7c9a45466298be567ee28e7b46 xmlns="3f990481-ab93-40a5-af1d-fa0a4386ebd9">
      <Terms xmlns="http://schemas.microsoft.com/office/infopath/2007/PartnerControls"/>
    </e664db7c9a45466298be567ee28e7b46>
    <jcbb0a9beef243af8bd213591b9d1662 xmlns="3f990481-ab93-40a5-af1d-fa0a4386ebd9">
      <Terms xmlns="http://schemas.microsoft.com/office/infopath/2007/PartnerControls"/>
    </jcbb0a9beef243af8bd213591b9d1662>
    <deedde69bc2d47abb0d3d990fb400d55 xmlns="3f990481-ab93-40a5-af1d-fa0a4386ebd9">
      <Terms xmlns="http://schemas.microsoft.com/office/infopath/2007/PartnerControls"/>
    </deedde69bc2d47abb0d3d990fb400d55>
    <TaxCatchAll xmlns="3f990481-ab93-40a5-af1d-fa0a4386ebd9"/>
    <TMCampusTaxHTField0 xmlns="12dc03df-08d5-4797-99d2-4572569ed72a">
      <Terms xmlns="http://schemas.microsoft.com/office/infopath/2007/PartnerControls"/>
    </TMCampus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49b243c3-5758-488d-a165-3d321439e892" ContentTypeId="0x0101006E2CD5CB49756845926F97DAE5E2F535"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b:Source>
    <b:Tag>azg</b:Tag>
    <b:SourceType>InternetSite</b:SourceType>
    <b:Guid>{13698AE4-5A6D-4EB3-B44A-EFBD22FBB75C}</b:Guid>
    <b:Title>azgi - install nextcloud on ubuntu nginx</b:Title>
    <b:URL>https://azdigi.com/blog/en/linux-server-en/tools-en/how-to-install-nextcloud-on-ubuntu-20-04-with-nginx/</b:URL>
    <b:RefOrder>1</b:RefOrder>
  </b:Source>
  <b:Source>
    <b:Tag>roc</b:Tag>
    <b:SourceType>InternetSite</b:SourceType>
    <b:Guid>{773AE9BE-E3A0-451D-8B76-EC440F29029A}</b:Guid>
    <b:Author>
      <b:Author>
        <b:NameList>
          <b:Person>
            <b:Last>rocket.chat</b:Last>
            <b:First>rocket.chat</b:First>
            <b:Middle>- install rocket.chat</b:Middle>
          </b:Person>
        </b:NameList>
      </b:Author>
    </b:Author>
    <b:InternetSiteTitle>rocket.chat</b:InternetSiteTitle>
    <b:URL>https://docs.rocket.chat/deploy/prepare-for-your-deployment/rapid-deployment-methods/docker-and-docker-compose/docker-containers</b:URL>
    <b:Title>rocket.chat</b:Title>
    <b:RefOrder>2</b:RefOrder>
  </b:Source>
  <b:Source>
    <b:Tag>Zab</b:Tag>
    <b:SourceType>InternetSite</b:SourceType>
    <b:Guid>{04664AA4-00A6-4A53-8E81-31740738FC81}</b:Guid>
    <b:Title>Zabbix - download and install Zabbix</b:Title>
    <b:InternetSiteTitle>Zabbix</b:InternetSiteTitle>
    <b:URL>https://www.zabbix.com/download?zabbix=6.4&amp;os_distribution=ubuntu&amp;os_version=22.04&amp;components=agent&amp;db=&amp;ws=</b:URL>
    <b:RefOrder>3</b:RefOrder>
  </b:Source>
</b:Sources>
</file>

<file path=customXml/item5.xml><?xml version="1.0" encoding="utf-8"?>
<ct:contentTypeSchema xmlns:ct="http://schemas.microsoft.com/office/2006/metadata/contentType" xmlns:ma="http://schemas.microsoft.com/office/2006/metadata/properties/metaAttributes" ct:_="" ma:_="" ma:contentTypeName="TM Modern S-Document" ma:contentTypeID="0x0101006E2CD5CB49756845926F97DAE5E2F53500257755237F79499CA25A7E3516F76D8E00FE734E05099B884DAB2ED8F219416E44" ma:contentTypeVersion="12" ma:contentTypeDescription="TM Studentenportaal Document is een document contenttype. " ma:contentTypeScope="" ma:versionID="14e397c951d943863fa12ebbe074ee36">
  <xsd:schema xmlns:xsd="http://www.w3.org/2001/XMLSchema" xmlns:xs="http://www.w3.org/2001/XMLSchema" xmlns:p="http://schemas.microsoft.com/office/2006/metadata/properties" xmlns:ns2="3f990481-ab93-40a5-af1d-fa0a4386ebd9" xmlns:ns3="12dc03df-08d5-4797-99d2-4572569ed72a" xmlns:ns4="bc941048-358d-4fb4-b418-5094de5bb121" targetNamespace="http://schemas.microsoft.com/office/2006/metadata/properties" ma:root="true" ma:fieldsID="4c213ef955dfc1d4c741593757078d92" ns2:_="" ns3:_="" ns4:_="">
    <xsd:import namespace="3f990481-ab93-40a5-af1d-fa0a4386ebd9"/>
    <xsd:import namespace="12dc03df-08d5-4797-99d2-4572569ed72a"/>
    <xsd:import namespace="bc941048-358d-4fb4-b418-5094de5bb121"/>
    <xsd:element name="properties">
      <xsd:complexType>
        <xsd:sequence>
          <xsd:element name="documentManagement">
            <xsd:complexType>
              <xsd:all>
                <xsd:element ref="ns2:TaxKeywordTaxHTField" minOccurs="0"/>
                <xsd:element ref="ns2:TaxCatchAll" minOccurs="0"/>
                <xsd:element ref="ns2:TaxCatchAllLabel" minOccurs="0"/>
                <xsd:element ref="ns2:deedde69bc2d47abb0d3d990fb400d55" minOccurs="0"/>
                <xsd:element ref="ns2:e664db7c9a45466298be567ee28e7b46" minOccurs="0"/>
                <xsd:element ref="ns2:jcbb0a9beef243af8bd213591b9d1662" minOccurs="0"/>
                <xsd:element ref="ns2:l98a91fe36af4d71ba4ebc7e897e6da3" minOccurs="0"/>
                <xsd:element ref="ns2:TMArchief" minOccurs="0"/>
                <xsd:element ref="ns3:TMCampusTaxHTField0" minOccurs="0"/>
                <xsd:element ref="ns3:TMInfoTypeTaxHTField0"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49b243c3-5758-488d-a165-3d321439e892"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71228af0-c837-4cae-af41-527a76fd002b}" ma:internalName="TaxCatchAll" ma:showField="CatchAllData" ma:web="12dc03df-08d5-4797-99d2-4572569ed72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71228af0-c837-4cae-af41-527a76fd002b}" ma:internalName="TaxCatchAllLabel" ma:readOnly="true" ma:showField="CatchAllDataLabel" ma:web="12dc03df-08d5-4797-99d2-4572569ed72a">
      <xsd:complexType>
        <xsd:complexContent>
          <xsd:extension base="dms:MultiChoiceLookup">
            <xsd:sequence>
              <xsd:element name="Value" type="dms:Lookup" maxOccurs="unbounded" minOccurs="0" nillable="true"/>
            </xsd:sequence>
          </xsd:extension>
        </xsd:complexContent>
      </xsd:complexType>
    </xsd:element>
    <xsd:element name="deedde69bc2d47abb0d3d990fb400d55" ma:index="12" nillable="true" ma:taxonomy="true" ma:internalName="deedde69bc2d47abb0d3d990fb400d55" ma:taxonomyFieldName="TMDocumentType" ma:displayName="Document Type" ma:default="" ma:fieldId="{deedde69-bc2d-47ab-b0d3-d990fb400d55}" ma:sspId="49b243c3-5758-488d-a165-3d321439e892" ma:termSetId="ea0ce270-e5c3-483c-bfdb-d714406b860d" ma:anchorId="00000000-0000-0000-0000-000000000000" ma:open="false" ma:isKeyword="false">
      <xsd:complexType>
        <xsd:sequence>
          <xsd:element ref="pc:Terms" minOccurs="0" maxOccurs="1"/>
        </xsd:sequence>
      </xsd:complexType>
    </xsd:element>
    <xsd:element name="e664db7c9a45466298be567ee28e7b46" ma:index="14" nillable="true" ma:taxonomy="true" ma:internalName="e664db7c9a45466298be567ee28e7b46" ma:taxonomyFieldName="TMRubriek" ma:displayName="Rubriek" ma:default="" ma:fieldId="{e664db7c-9a45-4662-98be-567ee28e7b46}" ma:sspId="49b243c3-5758-488d-a165-3d321439e892" ma:termSetId="cf2145ad-4fa0-4d3a-a112-5d06a1c88dc3" ma:anchorId="00000000-0000-0000-0000-000000000000" ma:open="false" ma:isKeyword="false">
      <xsd:complexType>
        <xsd:sequence>
          <xsd:element ref="pc:Terms" minOccurs="0" maxOccurs="1"/>
        </xsd:sequence>
      </xsd:complexType>
    </xsd:element>
    <xsd:element name="jcbb0a9beef243af8bd213591b9d1662" ma:index="16" nillable="true" ma:taxonomy="true" ma:internalName="jcbb0a9beef243af8bd213591b9d1662" ma:taxonomyFieldName="TMAcademieJaar" ma:displayName="Academiejaar" ma:default="" ma:fieldId="{3cbb0a9b-eef2-43af-8bd2-13591b9d1662}" ma:sspId="49b243c3-5758-488d-a165-3d321439e892" ma:termSetId="faa59a2e-9c1e-4550-a638-3eb90797fbe8" ma:anchorId="00000000-0000-0000-0000-000000000000" ma:open="false" ma:isKeyword="false">
      <xsd:complexType>
        <xsd:sequence>
          <xsd:element ref="pc:Terms" minOccurs="0" maxOccurs="1"/>
        </xsd:sequence>
      </xsd:complexType>
    </xsd:element>
    <xsd:element name="l98a91fe36af4d71ba4ebc7e897e6da3" ma:index="18" nillable="true" ma:taxonomy="true" ma:internalName="l98a91fe36af4d71ba4ebc7e897e6da3" ma:taxonomyFieldName="TMSubRubriek" ma:displayName="Sub-rubriek" ma:default="" ma:fieldId="{598a91fe-36af-4d71-ba4e-bc7e897e6da3}" ma:sspId="49b243c3-5758-488d-a165-3d321439e892" ma:termSetId="b9936c4b-d546-430d-aa8d-c6cc13d3aff9" ma:anchorId="00000000-0000-0000-0000-000000000000" ma:open="false" ma:isKeyword="false">
      <xsd:complexType>
        <xsd:sequence>
          <xsd:element ref="pc:Terms" minOccurs="0" maxOccurs="1"/>
        </xsd:sequence>
      </xsd:complexType>
    </xsd:element>
    <xsd:element name="TMArchief" ma:index="20" nillable="true" ma:displayName="Archief" ma:default="0" ma:description="Indien aangevinkt, behoort dit tot je archief." ma:internalName="TMArchie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2dc03df-08d5-4797-99d2-4572569ed72a" elementFormDefault="qualified">
    <xsd:import namespace="http://schemas.microsoft.com/office/2006/documentManagement/types"/>
    <xsd:import namespace="http://schemas.microsoft.com/office/infopath/2007/PartnerControls"/>
    <xsd:element name="TMCampusTaxHTField0" ma:index="21" nillable="true" ma:taxonomy="true" ma:internalName="TMCampusTaxHTField0" ma:taxonomyFieldName="TMCampus" ma:displayName="Campus" ma:default="" ma:fieldId="{240069c6-3fec-4509-9cf2-10c7d6122318}" ma:taxonomyMulti="true" ma:sspId="49b243c3-5758-488d-a165-3d321439e892" ma:termSetId="809dcb45-90c1-4431-92c2-84363e1a0ddc" ma:anchorId="00000000-0000-0000-0000-000000000000" ma:open="false" ma:isKeyword="false">
      <xsd:complexType>
        <xsd:sequence>
          <xsd:element ref="pc:Terms" minOccurs="0" maxOccurs="1"/>
        </xsd:sequence>
      </xsd:complexType>
    </xsd:element>
    <xsd:element name="TMInfoTypeTaxHTField0" ma:index="23" nillable="true" ma:taxonomy="true" ma:internalName="TMInfoTypeTaxHTField0" ma:taxonomyFieldName="TMInfoType" ma:displayName="Theme" ma:fieldId="{9ea82dfc-4d51-4f7e-9d19-a664737a4c53}" ma:sspId="49b243c3-5758-488d-a165-3d321439e892" ma:termSetId="da04268a-53e8-44d0-94af-c6115896619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941048-358d-4fb4-b418-5094de5bb121"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1FCF1-80B9-4FAF-9E03-0D9ACDE1F0EF}">
  <ds:schemaRefs>
    <ds:schemaRef ds:uri="http://schemas.microsoft.com/office/2006/metadata/properties"/>
    <ds:schemaRef ds:uri="http://schemas.microsoft.com/office/infopath/2007/PartnerControls"/>
    <ds:schemaRef ds:uri="12dc03df-08d5-4797-99d2-4572569ed72a"/>
    <ds:schemaRef ds:uri="3f990481-ab93-40a5-af1d-fa0a4386ebd9"/>
  </ds:schemaRefs>
</ds:datastoreItem>
</file>

<file path=customXml/itemProps2.xml><?xml version="1.0" encoding="utf-8"?>
<ds:datastoreItem xmlns:ds="http://schemas.openxmlformats.org/officeDocument/2006/customXml" ds:itemID="{CEDA6446-C256-457B-887B-1DA033946651}">
  <ds:schemaRefs>
    <ds:schemaRef ds:uri="http://schemas.microsoft.com/sharepoint/v3/contenttype/forms"/>
  </ds:schemaRefs>
</ds:datastoreItem>
</file>

<file path=customXml/itemProps3.xml><?xml version="1.0" encoding="utf-8"?>
<ds:datastoreItem xmlns:ds="http://schemas.openxmlformats.org/officeDocument/2006/customXml" ds:itemID="{D1F1DF1D-C39D-487A-BE1D-2D009871B72B}">
  <ds:schemaRefs>
    <ds:schemaRef ds:uri="Microsoft.SharePoint.Taxonomy.ContentTypeSync"/>
  </ds:schemaRefs>
</ds:datastoreItem>
</file>

<file path=customXml/itemProps4.xml><?xml version="1.0" encoding="utf-8"?>
<ds:datastoreItem xmlns:ds="http://schemas.openxmlformats.org/officeDocument/2006/customXml" ds:itemID="{01B43907-4464-41D0-B087-AEF737095E26}">
  <ds:schemaRefs>
    <ds:schemaRef ds:uri="http://schemas.openxmlformats.org/officeDocument/2006/bibliography"/>
  </ds:schemaRefs>
</ds:datastoreItem>
</file>

<file path=customXml/itemProps5.xml><?xml version="1.0" encoding="utf-8"?>
<ds:datastoreItem xmlns:ds="http://schemas.openxmlformats.org/officeDocument/2006/customXml" ds:itemID="{B02EF182-E377-418C-AC3F-82576B987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990481-ab93-40a5-af1d-fa0a4386ebd9"/>
    <ds:schemaRef ds:uri="12dc03df-08d5-4797-99d2-4572569ed72a"/>
    <ds:schemaRef ds:uri="bc941048-358d-4fb4-b418-5094de5bb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werkstuksjabloon met voorblad_graduaat(1).dotx</Template>
  <TotalTime>6719</TotalTime>
  <Pages>51</Pages>
  <Words>6296</Words>
  <Characters>35893</Characters>
  <Application>Microsoft Office Word</Application>
  <DocSecurity>0</DocSecurity>
  <Lines>299</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KH Kempen - Campus Geel</Company>
  <LinksUpToDate>false</LinksUpToDate>
  <CharactersWithSpaces>42105</CharactersWithSpaces>
  <SharedDoc>false</SharedDoc>
  <HLinks>
    <vt:vector size="60" baseType="variant">
      <vt:variant>
        <vt:i4>1179706</vt:i4>
      </vt:variant>
      <vt:variant>
        <vt:i4>56</vt:i4>
      </vt:variant>
      <vt:variant>
        <vt:i4>0</vt:i4>
      </vt:variant>
      <vt:variant>
        <vt:i4>5</vt:i4>
      </vt:variant>
      <vt:variant>
        <vt:lpwstr/>
      </vt:variant>
      <vt:variant>
        <vt:lpwstr>_Toc163711958</vt:lpwstr>
      </vt:variant>
      <vt:variant>
        <vt:i4>1179706</vt:i4>
      </vt:variant>
      <vt:variant>
        <vt:i4>50</vt:i4>
      </vt:variant>
      <vt:variant>
        <vt:i4>0</vt:i4>
      </vt:variant>
      <vt:variant>
        <vt:i4>5</vt:i4>
      </vt:variant>
      <vt:variant>
        <vt:lpwstr/>
      </vt:variant>
      <vt:variant>
        <vt:lpwstr>_Toc163711957</vt:lpwstr>
      </vt:variant>
      <vt:variant>
        <vt:i4>1179706</vt:i4>
      </vt:variant>
      <vt:variant>
        <vt:i4>44</vt:i4>
      </vt:variant>
      <vt:variant>
        <vt:i4>0</vt:i4>
      </vt:variant>
      <vt:variant>
        <vt:i4>5</vt:i4>
      </vt:variant>
      <vt:variant>
        <vt:lpwstr/>
      </vt:variant>
      <vt:variant>
        <vt:lpwstr>_Toc163711956</vt:lpwstr>
      </vt:variant>
      <vt:variant>
        <vt:i4>1179706</vt:i4>
      </vt:variant>
      <vt:variant>
        <vt:i4>38</vt:i4>
      </vt:variant>
      <vt:variant>
        <vt:i4>0</vt:i4>
      </vt:variant>
      <vt:variant>
        <vt:i4>5</vt:i4>
      </vt:variant>
      <vt:variant>
        <vt:lpwstr/>
      </vt:variant>
      <vt:variant>
        <vt:lpwstr>_Toc163711955</vt:lpwstr>
      </vt:variant>
      <vt:variant>
        <vt:i4>1179706</vt:i4>
      </vt:variant>
      <vt:variant>
        <vt:i4>32</vt:i4>
      </vt:variant>
      <vt:variant>
        <vt:i4>0</vt:i4>
      </vt:variant>
      <vt:variant>
        <vt:i4>5</vt:i4>
      </vt:variant>
      <vt:variant>
        <vt:lpwstr/>
      </vt:variant>
      <vt:variant>
        <vt:lpwstr>_Toc163711954</vt:lpwstr>
      </vt:variant>
      <vt:variant>
        <vt:i4>1179706</vt:i4>
      </vt:variant>
      <vt:variant>
        <vt:i4>26</vt:i4>
      </vt:variant>
      <vt:variant>
        <vt:i4>0</vt:i4>
      </vt:variant>
      <vt:variant>
        <vt:i4>5</vt:i4>
      </vt:variant>
      <vt:variant>
        <vt:lpwstr/>
      </vt:variant>
      <vt:variant>
        <vt:lpwstr>_Toc163711953</vt:lpwstr>
      </vt:variant>
      <vt:variant>
        <vt:i4>1179706</vt:i4>
      </vt:variant>
      <vt:variant>
        <vt:i4>20</vt:i4>
      </vt:variant>
      <vt:variant>
        <vt:i4>0</vt:i4>
      </vt:variant>
      <vt:variant>
        <vt:i4>5</vt:i4>
      </vt:variant>
      <vt:variant>
        <vt:lpwstr/>
      </vt:variant>
      <vt:variant>
        <vt:lpwstr>_Toc163711952</vt:lpwstr>
      </vt:variant>
      <vt:variant>
        <vt:i4>1179706</vt:i4>
      </vt:variant>
      <vt:variant>
        <vt:i4>14</vt:i4>
      </vt:variant>
      <vt:variant>
        <vt:i4>0</vt:i4>
      </vt:variant>
      <vt:variant>
        <vt:i4>5</vt:i4>
      </vt:variant>
      <vt:variant>
        <vt:lpwstr/>
      </vt:variant>
      <vt:variant>
        <vt:lpwstr>_Toc163711951</vt:lpwstr>
      </vt:variant>
      <vt:variant>
        <vt:i4>1179706</vt:i4>
      </vt:variant>
      <vt:variant>
        <vt:i4>8</vt:i4>
      </vt:variant>
      <vt:variant>
        <vt:i4>0</vt:i4>
      </vt:variant>
      <vt:variant>
        <vt:i4>5</vt:i4>
      </vt:variant>
      <vt:variant>
        <vt:lpwstr/>
      </vt:variant>
      <vt:variant>
        <vt:lpwstr>_Toc163711950</vt:lpwstr>
      </vt:variant>
      <vt:variant>
        <vt:i4>1245242</vt:i4>
      </vt:variant>
      <vt:variant>
        <vt:i4>2</vt:i4>
      </vt:variant>
      <vt:variant>
        <vt:i4>0</vt:i4>
      </vt:variant>
      <vt:variant>
        <vt:i4>5</vt:i4>
      </vt:variant>
      <vt:variant>
        <vt:lpwstr/>
      </vt:variant>
      <vt:variant>
        <vt:lpwstr>_Toc163711949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Sepp Eyckmans</dc:creator>
  <cp:lastModifiedBy>Sepp Eyckmans</cp:lastModifiedBy>
  <cp:revision>796</cp:revision>
  <cp:lastPrinted>2001-11-19T09:17:00Z</cp:lastPrinted>
  <dcterms:created xsi:type="dcterms:W3CDTF">2023-05-17T11:32:00Z</dcterms:created>
  <dcterms:modified xsi:type="dcterms:W3CDTF">2023-05-31T14:39:00Z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0x0101006E2CD5CB49756845926F97DAE5E2F53500257755237F79499CA25A7E3516F76D8E00FE734E05099B884DAB2ED8F219416E44</vt:lpwstr>
  </property>
</Properties>
</file>